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3BD6F2" w14:textId="4125A8C0" w:rsidR="00881BE7" w:rsidRPr="0007670E" w:rsidRDefault="003F1912" w:rsidP="001611C2">
      <w:pPr>
        <w:pStyle w:val="Coversubhead"/>
        <w:tabs>
          <w:tab w:val="left" w:pos="2694"/>
        </w:tabs>
        <w:jc w:val="center"/>
        <w:rPr>
          <w:rFonts w:cs="Arial"/>
        </w:rPr>
      </w:pPr>
      <w:r w:rsidRPr="002A48F4">
        <w:rPr>
          <w:rFonts w:cs="Arial"/>
          <w:noProof/>
        </w:rPr>
        <w:drawing>
          <wp:anchor distT="0" distB="0" distL="114300" distR="114300" simplePos="0" relativeHeight="251658752" behindDoc="0" locked="0" layoutInCell="1" allowOverlap="1" wp14:anchorId="75C7284D" wp14:editId="371530D8">
            <wp:simplePos x="0" y="0"/>
            <wp:positionH relativeFrom="margin">
              <wp:align>center</wp:align>
            </wp:positionH>
            <wp:positionV relativeFrom="paragraph">
              <wp:posOffset>-2198370</wp:posOffset>
            </wp:positionV>
            <wp:extent cx="8259445" cy="10688320"/>
            <wp:effectExtent l="0" t="0" r="8255" b="0"/>
            <wp:wrapNone/>
            <wp:docPr id="887060367"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7060367" name="Imagen 6"/>
                    <pic:cNvPicPr/>
                  </pic:nvPicPr>
                  <pic:blipFill>
                    <a:blip r:embed="rId11">
                      <a:extLst>
                        <a:ext uri="{28A0092B-C50C-407E-A947-70E740481C1C}">
                          <a14:useLocalDpi xmlns:a14="http://schemas.microsoft.com/office/drawing/2010/main" val="0"/>
                        </a:ext>
                      </a:extLst>
                    </a:blip>
                    <a:stretch>
                      <a:fillRect/>
                    </a:stretch>
                  </pic:blipFill>
                  <pic:spPr>
                    <a:xfrm>
                      <a:off x="0" y="0"/>
                      <a:ext cx="8259445" cy="10688320"/>
                    </a:xfrm>
                    <a:prstGeom prst="rect">
                      <a:avLst/>
                    </a:prstGeom>
                  </pic:spPr>
                </pic:pic>
              </a:graphicData>
            </a:graphic>
            <wp14:sizeRelH relativeFrom="margin">
              <wp14:pctWidth>0</wp14:pctWidth>
            </wp14:sizeRelH>
            <wp14:sizeRelV relativeFrom="margin">
              <wp14:pctHeight>0</wp14:pctHeight>
            </wp14:sizeRelV>
          </wp:anchor>
        </w:drawing>
      </w:r>
    </w:p>
    <w:p w14:paraId="023691C1" w14:textId="7A18F40C" w:rsidR="00881BE7" w:rsidRPr="0007670E" w:rsidRDefault="00881BE7" w:rsidP="00BC7DAE">
      <w:pPr>
        <w:pStyle w:val="Coversubhead"/>
        <w:jc w:val="center"/>
        <w:rPr>
          <w:rFonts w:cs="Arial"/>
        </w:rPr>
      </w:pPr>
    </w:p>
    <w:p w14:paraId="5B91612E" w14:textId="49C5DAA5" w:rsidR="00D833F2" w:rsidRPr="0007670E" w:rsidRDefault="00D833F2" w:rsidP="00BC7DAE">
      <w:pPr>
        <w:pStyle w:val="Coversubhead"/>
        <w:jc w:val="center"/>
        <w:rPr>
          <w:rFonts w:cs="Arial"/>
        </w:rPr>
      </w:pPr>
      <w:r w:rsidRPr="0007670E">
        <w:rPr>
          <w:rFonts w:cs="Arial"/>
        </w:rPr>
        <w:t>Evaluación de Impacto Ambiental y Social</w:t>
      </w:r>
    </w:p>
    <w:p w14:paraId="76C52FD3" w14:textId="7C2BF714" w:rsidR="002D2F2E" w:rsidRPr="0007670E" w:rsidRDefault="00A316BD" w:rsidP="00D833F2">
      <w:pPr>
        <w:pStyle w:val="Coversubhead"/>
        <w:jc w:val="center"/>
        <w:rPr>
          <w:rFonts w:cs="Arial"/>
        </w:rPr>
      </w:pPr>
      <w:r w:rsidRPr="0007670E">
        <w:rPr>
          <w:rFonts w:cs="Arial"/>
        </w:rPr>
        <w:t>Resumen no técnico</w:t>
      </w:r>
    </w:p>
    <w:p w14:paraId="2B06D4DB" w14:textId="20A5D157" w:rsidR="002A5445" w:rsidRPr="0007670E" w:rsidRDefault="00C17916" w:rsidP="002A5445">
      <w:pPr>
        <w:pStyle w:val="Textoindependiente"/>
        <w:ind w:right="846"/>
        <w:jc w:val="center"/>
        <w:rPr>
          <w:sz w:val="24"/>
          <w:szCs w:val="24"/>
        </w:rPr>
      </w:pPr>
      <w:r w:rsidRPr="007C39E9">
        <w:rPr>
          <w:noProof/>
        </w:rPr>
        <mc:AlternateContent>
          <mc:Choice Requires="wps">
            <w:drawing>
              <wp:anchor distT="45720" distB="45720" distL="114300" distR="114300" simplePos="0" relativeHeight="251678208" behindDoc="0" locked="0" layoutInCell="1" allowOverlap="1" wp14:anchorId="260B397A" wp14:editId="6A0BECA2">
                <wp:simplePos x="0" y="0"/>
                <wp:positionH relativeFrom="margin">
                  <wp:align>left</wp:align>
                </wp:positionH>
                <wp:positionV relativeFrom="paragraph">
                  <wp:posOffset>177800</wp:posOffset>
                </wp:positionV>
                <wp:extent cx="3257550" cy="695325"/>
                <wp:effectExtent l="0" t="0" r="0" b="9525"/>
                <wp:wrapSquare wrapText="bothSides"/>
                <wp:docPr id="66416331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7550" cy="695325"/>
                        </a:xfrm>
                        <a:prstGeom prst="rect">
                          <a:avLst/>
                        </a:prstGeom>
                        <a:solidFill>
                          <a:srgbClr val="FFFFFF"/>
                        </a:solidFill>
                        <a:ln w="9525">
                          <a:noFill/>
                          <a:miter lim="800000"/>
                          <a:headEnd/>
                          <a:tailEnd/>
                        </a:ln>
                      </wps:spPr>
                      <wps:txbx>
                        <w:txbxContent>
                          <w:p w14:paraId="48D56953" w14:textId="5525CB8B" w:rsidR="002D6F83" w:rsidRPr="00CE2DCC" w:rsidRDefault="002D6F83">
                            <w:pPr>
                              <w:rPr>
                                <w:b/>
                                <w:bCs/>
                                <w:sz w:val="40"/>
                                <w:szCs w:val="40"/>
                              </w:rPr>
                            </w:pPr>
                            <w:r w:rsidRPr="00CE2DCC">
                              <w:rPr>
                                <w:rFonts w:cs="Arial"/>
                                <w:sz w:val="40"/>
                                <w:szCs w:val="40"/>
                              </w:rPr>
                              <w:t xml:space="preserve">Ebaluasion impakto </w:t>
                            </w:r>
                            <w:r w:rsidR="00CE2DCC">
                              <w:rPr>
                                <w:rFonts w:cs="Arial"/>
                                <w:sz w:val="40"/>
                                <w:szCs w:val="40"/>
                              </w:rPr>
                              <w:t>ambientalpo ento sosialpo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60B397A" id="_x0000_t202" coordsize="21600,21600" o:spt="202" path="m,l,21600r21600,l21600,xe">
                <v:stroke joinstyle="miter"/>
                <v:path gradientshapeok="t" o:connecttype="rect"/>
              </v:shapetype>
              <v:shape id="Cuadro de texto 2" o:spid="_x0000_s1026" type="#_x0000_t202" style="position:absolute;left:0;text-align:left;margin-left:0;margin-top:14pt;width:256.5pt;height:54.75pt;z-index:25167820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" stroked="f">
                <v:textbox>
                  <w:txbxContent>
                    <w:p w14:paraId="48D56953" w14:textId="5525CB8B" w:rsidR="002D6F83" w:rsidRPr="00CE2DCC" w:rsidRDefault="002D6F83">
                      <w:pPr>
                        <w:rPr>
                          <w:b/>
                          <w:bCs/>
                          <w:sz w:val="40"/>
                          <w:szCs w:val="40"/>
                        </w:rPr>
                      </w:pPr>
                      <w:proofErr w:type="spellStart"/>
                      <w:r w:rsidRPr="00CE2DCC">
                        <w:rPr>
                          <w:rFonts w:cs="Arial"/>
                          <w:sz w:val="40"/>
                          <w:szCs w:val="40"/>
                        </w:rPr>
                        <w:t>Ebaluasion</w:t>
                      </w:r>
                      <w:proofErr w:type="spellEnd"/>
                      <w:r w:rsidRPr="00CE2DCC">
                        <w:rPr>
                          <w:rFonts w:cs="Arial"/>
                          <w:sz w:val="40"/>
                          <w:szCs w:val="40"/>
                        </w:rPr>
                        <w:t xml:space="preserve"> </w:t>
                      </w:r>
                      <w:proofErr w:type="spellStart"/>
                      <w:r w:rsidRPr="00CE2DCC">
                        <w:rPr>
                          <w:rFonts w:cs="Arial"/>
                          <w:sz w:val="40"/>
                          <w:szCs w:val="40"/>
                        </w:rPr>
                        <w:t>impakto</w:t>
                      </w:r>
                      <w:proofErr w:type="spellEnd"/>
                      <w:r w:rsidRPr="00CE2DCC">
                        <w:rPr>
                          <w:rFonts w:cs="Arial"/>
                          <w:sz w:val="40"/>
                          <w:szCs w:val="40"/>
                        </w:rPr>
                        <w:t xml:space="preserve"> </w:t>
                      </w:r>
                      <w:proofErr w:type="spellStart"/>
                      <w:r w:rsidR="00CE2DCC">
                        <w:rPr>
                          <w:rFonts w:cs="Arial"/>
                          <w:sz w:val="40"/>
                          <w:szCs w:val="40"/>
                        </w:rPr>
                        <w:t>ambientalpo</w:t>
                      </w:r>
                      <w:proofErr w:type="spellEnd"/>
                      <w:r w:rsidR="00CE2DCC">
                        <w:rPr>
                          <w:rFonts w:cs="Arial"/>
                          <w:sz w:val="40"/>
                          <w:szCs w:val="40"/>
                        </w:rPr>
                        <w:t xml:space="preserve"> </w:t>
                      </w:r>
                      <w:proofErr w:type="spellStart"/>
                      <w:r w:rsidR="00CE2DCC">
                        <w:rPr>
                          <w:rFonts w:cs="Arial"/>
                          <w:sz w:val="40"/>
                          <w:szCs w:val="40"/>
                        </w:rPr>
                        <w:t>ento</w:t>
                      </w:r>
                      <w:proofErr w:type="spellEnd"/>
                      <w:r w:rsidR="00CE2DCC">
                        <w:rPr>
                          <w:rFonts w:cs="Arial"/>
                          <w:sz w:val="40"/>
                          <w:szCs w:val="40"/>
                        </w:rPr>
                        <w:t xml:space="preserve"> </w:t>
                      </w:r>
                      <w:proofErr w:type="spellStart"/>
                      <w:r w:rsidR="00CE2DCC">
                        <w:rPr>
                          <w:rFonts w:cs="Arial"/>
                          <w:sz w:val="40"/>
                          <w:szCs w:val="40"/>
                        </w:rPr>
                        <w:t>sosialpo</w:t>
                      </w:r>
                      <w:proofErr w:type="spellEnd"/>
                    </w:p>
                  </w:txbxContent>
                </v:textbox>
                <w10:wrap type="square" anchorx="margin"/>
              </v:shape>
            </w:pict>
          </mc:Fallback>
        </mc:AlternateContent>
      </w:r>
      <w:r w:rsidR="00502CB2" w:rsidRPr="00A03689">
        <w:rPr>
          <w:sz w:val="24"/>
          <w:szCs w:val="24"/>
        </w:rPr>
        <w:t>Mayo 2025</w:t>
      </w:r>
    </w:p>
    <w:p w14:paraId="454D6077" w14:textId="086B8A50" w:rsidR="00502CB2" w:rsidRPr="0007670E" w:rsidRDefault="00502CB2" w:rsidP="002A5445">
      <w:pPr>
        <w:pStyle w:val="Textoindependiente"/>
        <w:ind w:right="846"/>
        <w:jc w:val="center"/>
        <w:rPr>
          <w:sz w:val="24"/>
          <w:szCs w:val="24"/>
        </w:rPr>
      </w:pPr>
      <w:r w:rsidRPr="0007670E">
        <w:rPr>
          <w:sz w:val="24"/>
          <w:szCs w:val="24"/>
        </w:rPr>
        <w:t xml:space="preserve">(sustituye </w:t>
      </w:r>
      <w:proofErr w:type="gramStart"/>
      <w:r w:rsidRPr="0007670E">
        <w:rPr>
          <w:sz w:val="24"/>
          <w:szCs w:val="24"/>
        </w:rPr>
        <w:t>a  la</w:t>
      </w:r>
      <w:proofErr w:type="gramEnd"/>
      <w:r w:rsidRPr="0007670E">
        <w:rPr>
          <w:sz w:val="24"/>
          <w:szCs w:val="24"/>
        </w:rPr>
        <w:t xml:space="preserve">  versión preliminar del EIAS de julio de 2024)</w:t>
      </w:r>
    </w:p>
    <w:p w14:paraId="1CFF8306" w14:textId="0B36F83F" w:rsidR="002A5445" w:rsidRPr="0007670E" w:rsidRDefault="00CE2DCC" w:rsidP="002A5445">
      <w:pPr>
        <w:pStyle w:val="Textoindependiente"/>
        <w:ind w:right="846"/>
        <w:jc w:val="center"/>
        <w:rPr>
          <w:sz w:val="24"/>
          <w:szCs w:val="24"/>
        </w:rPr>
      </w:pPr>
      <w:r w:rsidRPr="007C39E9">
        <w:rPr>
          <w:noProof/>
        </w:rPr>
        <mc:AlternateContent>
          <mc:Choice Requires="wps">
            <w:drawing>
              <wp:anchor distT="45720" distB="45720" distL="114300" distR="114300" simplePos="0" relativeHeight="251680256" behindDoc="0" locked="0" layoutInCell="1" allowOverlap="1" wp14:anchorId="6E89CE2F" wp14:editId="2A57B473">
                <wp:simplePos x="0" y="0"/>
                <wp:positionH relativeFrom="margin">
                  <wp:align>left</wp:align>
                </wp:positionH>
                <wp:positionV relativeFrom="paragraph">
                  <wp:posOffset>186690</wp:posOffset>
                </wp:positionV>
                <wp:extent cx="3223260" cy="1476375"/>
                <wp:effectExtent l="0" t="0" r="0" b="9525"/>
                <wp:wrapSquare wrapText="bothSides"/>
                <wp:docPr id="28250490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3260" cy="1476375"/>
                        </a:xfrm>
                        <a:prstGeom prst="rect">
                          <a:avLst/>
                        </a:prstGeom>
                        <a:solidFill>
                          <a:srgbClr val="FFFFFF"/>
                        </a:solidFill>
                        <a:ln w="9525">
                          <a:noFill/>
                          <a:miter lim="800000"/>
                          <a:headEnd/>
                          <a:tailEnd/>
                        </a:ln>
                      </wps:spPr>
                      <wps:txbx>
                        <w:txbxContent>
                          <w:p w14:paraId="011DDD88" w14:textId="10759E39" w:rsidR="002D6F83" w:rsidRPr="00CE2DCC" w:rsidRDefault="002D6F83" w:rsidP="00203EC0">
                            <w:pPr>
                              <w:rPr>
                                <w:color w:val="5B9BD5" w:themeColor="accent5"/>
                                <w:sz w:val="40"/>
                                <w:szCs w:val="40"/>
                              </w:rPr>
                            </w:pPr>
                            <w:r w:rsidRPr="00CE2DCC">
                              <w:rPr>
                                <w:color w:val="5B9BD5" w:themeColor="accent5"/>
                                <w:sz w:val="40"/>
                                <w:szCs w:val="40"/>
                              </w:rPr>
                              <w:t>LÉBELA NOOKI KA TEKNIKOTAKA</w:t>
                            </w:r>
                          </w:p>
                          <w:p w14:paraId="313CCB22" w14:textId="7693E8C0" w:rsidR="002D6F83" w:rsidRPr="00CE2DCC" w:rsidRDefault="002D6F83" w:rsidP="007C39E9">
                            <w:pPr>
                              <w:rPr>
                                <w:color w:val="5B9BD5" w:themeColor="accent5"/>
                                <w:sz w:val="40"/>
                                <w:szCs w:val="40"/>
                              </w:rPr>
                            </w:pPr>
                            <w:r w:rsidRPr="00CE2DCC">
                              <w:rPr>
                                <w:color w:val="5B9BD5" w:themeColor="accent5"/>
                                <w:sz w:val="40"/>
                                <w:szCs w:val="40"/>
                              </w:rPr>
                              <w:t>M</w:t>
                            </w:r>
                            <w:r w:rsidR="00CE2DCC">
                              <w:rPr>
                                <w:color w:val="5B9BD5" w:themeColor="accent5"/>
                                <w:sz w:val="40"/>
                                <w:szCs w:val="40"/>
                              </w:rPr>
                              <w:t>a</w:t>
                            </w:r>
                            <w:r w:rsidRPr="00CE2DCC">
                              <w:rPr>
                                <w:color w:val="5B9BD5" w:themeColor="accent5"/>
                                <w:sz w:val="40"/>
                                <w:szCs w:val="40"/>
                              </w:rPr>
                              <w:t xml:space="preserve">ayo mechat </w:t>
                            </w:r>
                            <w:r w:rsidR="00CE2DCC">
                              <w:rPr>
                                <w:color w:val="5B9BD5" w:themeColor="accent5"/>
                                <w:sz w:val="40"/>
                                <w:szCs w:val="40"/>
                              </w:rPr>
                              <w:t xml:space="preserve">yew chúpila </w:t>
                            </w:r>
                            <w:r w:rsidRPr="00CE2DCC">
                              <w:rPr>
                                <w:color w:val="5B9BD5" w:themeColor="accent5"/>
                                <w:sz w:val="40"/>
                                <w:szCs w:val="40"/>
                              </w:rPr>
                              <w:t>2025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89CE2F" id="_x0000_s1027" type="#_x0000_t202" style="position:absolute;left:0;text-align:left;margin-left:0;margin-top:14.7pt;width:253.8pt;height:116.25pt;z-index:25168025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" stroked="f">
                <v:textbox>
                  <w:txbxContent>
                    <w:p w14:paraId="011DDD88" w14:textId="10759E39" w:rsidR="002D6F83" w:rsidRPr="00CE2DCC" w:rsidRDefault="002D6F83" w:rsidP="00203EC0">
                      <w:pPr>
                        <w:rPr>
                          <w:color w:val="5B9BD5" w:themeColor="accent5"/>
                          <w:sz w:val="40"/>
                          <w:szCs w:val="40"/>
                        </w:rPr>
                      </w:pPr>
                      <w:r w:rsidRPr="00CE2DCC">
                        <w:rPr>
                          <w:color w:val="5B9BD5" w:themeColor="accent5"/>
                          <w:sz w:val="40"/>
                          <w:szCs w:val="40"/>
                        </w:rPr>
                        <w:t>LÉBELA NOOKI KA TEKNIKOTAKA</w:t>
                      </w:r>
                    </w:p>
                    <w:p w14:paraId="313CCB22" w14:textId="7693E8C0" w:rsidR="002D6F83" w:rsidRPr="00CE2DCC" w:rsidRDefault="002D6F83" w:rsidP="007C39E9">
                      <w:pPr>
                        <w:rPr>
                          <w:color w:val="5B9BD5" w:themeColor="accent5"/>
                          <w:sz w:val="40"/>
                          <w:szCs w:val="40"/>
                        </w:rPr>
                      </w:pPr>
                      <w:proofErr w:type="spellStart"/>
                      <w:r w:rsidRPr="00CE2DCC">
                        <w:rPr>
                          <w:color w:val="5B9BD5" w:themeColor="accent5"/>
                          <w:sz w:val="40"/>
                          <w:szCs w:val="40"/>
                        </w:rPr>
                        <w:t>M</w:t>
                      </w:r>
                      <w:r w:rsidR="00CE2DCC">
                        <w:rPr>
                          <w:color w:val="5B9BD5" w:themeColor="accent5"/>
                          <w:sz w:val="40"/>
                          <w:szCs w:val="40"/>
                        </w:rPr>
                        <w:t>a</w:t>
                      </w:r>
                      <w:r w:rsidRPr="00CE2DCC">
                        <w:rPr>
                          <w:color w:val="5B9BD5" w:themeColor="accent5"/>
                          <w:sz w:val="40"/>
                          <w:szCs w:val="40"/>
                        </w:rPr>
                        <w:t>ayo</w:t>
                      </w:r>
                      <w:proofErr w:type="spellEnd"/>
                      <w:r w:rsidRPr="00CE2DCC">
                        <w:rPr>
                          <w:color w:val="5B9BD5" w:themeColor="accent5"/>
                          <w:sz w:val="40"/>
                          <w:szCs w:val="40"/>
                        </w:rPr>
                        <w:t xml:space="preserve"> </w:t>
                      </w:r>
                      <w:proofErr w:type="spellStart"/>
                      <w:r w:rsidRPr="00CE2DCC">
                        <w:rPr>
                          <w:color w:val="5B9BD5" w:themeColor="accent5"/>
                          <w:sz w:val="40"/>
                          <w:szCs w:val="40"/>
                        </w:rPr>
                        <w:t>mechat</w:t>
                      </w:r>
                      <w:proofErr w:type="spellEnd"/>
                      <w:r w:rsidRPr="00CE2DCC">
                        <w:rPr>
                          <w:color w:val="5B9BD5" w:themeColor="accent5"/>
                          <w:sz w:val="40"/>
                          <w:szCs w:val="40"/>
                        </w:rPr>
                        <w:t xml:space="preserve"> </w:t>
                      </w:r>
                      <w:proofErr w:type="spellStart"/>
                      <w:r w:rsidR="00CE2DCC">
                        <w:rPr>
                          <w:color w:val="5B9BD5" w:themeColor="accent5"/>
                          <w:sz w:val="40"/>
                          <w:szCs w:val="40"/>
                        </w:rPr>
                        <w:t>yew</w:t>
                      </w:r>
                      <w:proofErr w:type="spellEnd"/>
                      <w:r w:rsidR="00CE2DCC">
                        <w:rPr>
                          <w:color w:val="5B9BD5" w:themeColor="accent5"/>
                          <w:sz w:val="40"/>
                          <w:szCs w:val="40"/>
                        </w:rPr>
                        <w:t xml:space="preserve"> </w:t>
                      </w:r>
                      <w:proofErr w:type="spellStart"/>
                      <w:r w:rsidR="00CE2DCC">
                        <w:rPr>
                          <w:color w:val="5B9BD5" w:themeColor="accent5"/>
                          <w:sz w:val="40"/>
                          <w:szCs w:val="40"/>
                        </w:rPr>
                        <w:t>chúpila</w:t>
                      </w:r>
                      <w:proofErr w:type="spellEnd"/>
                      <w:r w:rsidR="00CE2DCC">
                        <w:rPr>
                          <w:color w:val="5B9BD5" w:themeColor="accent5"/>
                          <w:sz w:val="40"/>
                          <w:szCs w:val="40"/>
                        </w:rPr>
                        <w:t xml:space="preserve"> </w:t>
                      </w:r>
                      <w:r w:rsidRPr="00CE2DCC">
                        <w:rPr>
                          <w:color w:val="5B9BD5" w:themeColor="accent5"/>
                          <w:sz w:val="40"/>
                          <w:szCs w:val="40"/>
                        </w:rPr>
                        <w:t>2025</w:t>
                      </w:r>
                    </w:p>
                  </w:txbxContent>
                </v:textbox>
                <w10:wrap type="square" anchorx="margin"/>
              </v:shape>
            </w:pict>
          </mc:Fallback>
        </mc:AlternateContent>
      </w:r>
    </w:p>
    <w:p w14:paraId="0F69DEA2" w14:textId="797EA96F" w:rsidR="002A5445" w:rsidRPr="0007670E" w:rsidRDefault="00467540" w:rsidP="002A5445">
      <w:pPr>
        <w:pStyle w:val="Textoindependiente"/>
        <w:ind w:right="846"/>
        <w:jc w:val="center"/>
        <w:rPr>
          <w:sz w:val="24"/>
          <w:szCs w:val="24"/>
        </w:rPr>
      </w:pPr>
      <w:r w:rsidRPr="00700650">
        <w:rPr>
          <w:noProof/>
        </w:rPr>
        <w:drawing>
          <wp:anchor distT="0" distB="0" distL="114300" distR="114300" simplePos="0" relativeHeight="251656704" behindDoc="0" locked="0" layoutInCell="1" allowOverlap="1" wp14:anchorId="6557B1D6" wp14:editId="596A2F36">
            <wp:simplePos x="0" y="0"/>
            <wp:positionH relativeFrom="column">
              <wp:posOffset>3108960</wp:posOffset>
            </wp:positionH>
            <wp:positionV relativeFrom="paragraph">
              <wp:posOffset>462280</wp:posOffset>
            </wp:positionV>
            <wp:extent cx="1457325" cy="590550"/>
            <wp:effectExtent l="0" t="0" r="9525" b="0"/>
            <wp:wrapSquare wrapText="bothSides"/>
            <wp:docPr id="972643167" name="Picture 1" descr="Una cruz blanca sobre fondo gri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643167" name="Picture 1" descr="A white cross on a grey background&#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1457325" cy="590550"/>
                    </a:xfrm>
                    <a:prstGeom prst="rect">
                      <a:avLst/>
                    </a:prstGeom>
                  </pic:spPr>
                </pic:pic>
              </a:graphicData>
            </a:graphic>
            <wp14:sizeRelH relativeFrom="margin">
              <wp14:pctWidth>0</wp14:pctWidth>
            </wp14:sizeRelH>
            <wp14:sizeRelV relativeFrom="margin">
              <wp14:pctHeight>0</wp14:pctHeight>
            </wp14:sizeRelV>
          </wp:anchor>
        </w:drawing>
      </w:r>
      <w:r w:rsidRPr="00700650">
        <w:rPr>
          <w:noProof/>
        </w:rPr>
        <w:drawing>
          <wp:anchor distT="0" distB="0" distL="114300" distR="114300" simplePos="0" relativeHeight="251655680" behindDoc="0" locked="0" layoutInCell="1" allowOverlap="1" wp14:anchorId="33CC4053" wp14:editId="246A5672">
            <wp:simplePos x="0" y="0"/>
            <wp:positionH relativeFrom="column">
              <wp:posOffset>1998980</wp:posOffset>
            </wp:positionH>
            <wp:positionV relativeFrom="paragraph">
              <wp:posOffset>337820</wp:posOffset>
            </wp:positionV>
            <wp:extent cx="971550" cy="971550"/>
            <wp:effectExtent l="0" t="0" r="0" b="0"/>
            <wp:wrapSquare wrapText="bothSides"/>
            <wp:docPr id="452161934" name="Picture 2" descr="Un logotipo verde y blan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161934" name="Picture 2" descr="A green and white logo&#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71550" cy="971550"/>
                    </a:xfrm>
                    <a:prstGeom prst="rect">
                      <a:avLst/>
                    </a:prstGeom>
                    <a:noFill/>
                  </pic:spPr>
                </pic:pic>
              </a:graphicData>
            </a:graphic>
            <wp14:sizeRelH relativeFrom="page">
              <wp14:pctWidth>0</wp14:pctWidth>
            </wp14:sizeRelH>
            <wp14:sizeRelV relativeFrom="page">
              <wp14:pctHeight>0</wp14:pctHeight>
            </wp14:sizeRelV>
          </wp:anchor>
        </w:drawing>
      </w:r>
      <w:r w:rsidR="002A5445" w:rsidRPr="0007670E">
        <w:rPr>
          <w:sz w:val="24"/>
          <w:szCs w:val="24"/>
        </w:rPr>
        <w:t>Elaborado por:</w:t>
      </w:r>
    </w:p>
    <w:p w14:paraId="6E31F0AF" w14:textId="12BBB46E" w:rsidR="00FE3DD7" w:rsidRPr="0007670E" w:rsidRDefault="00FE3DD7" w:rsidP="002A5445">
      <w:pPr>
        <w:pStyle w:val="Textoindependiente"/>
        <w:ind w:right="846"/>
        <w:jc w:val="center"/>
        <w:rPr>
          <w:sz w:val="24"/>
          <w:szCs w:val="24"/>
        </w:rPr>
      </w:pPr>
    </w:p>
    <w:sdt>
      <w:sdtPr>
        <w:id w:val="568603642"/>
        <w:temporary/>
        <w:showingPlcHdr/>
        <w15:appearance w15:val="hidden"/>
      </w:sdtPr>
      <w:sdtContent>
        <w:p w14:paraId="18172382" w14:textId="77777777" w:rsidR="00203EC0" w:rsidRDefault="00203EC0" w:rsidP="00203EC0">
          <w:r>
            <w:rPr>
              <w:lang w:val="es-ES"/>
            </w:rPr>
            <w:t>[Capte la atención de los lectores mediante una cita importante extraída del documento o utilice este espacio para resaltar un punto clave. Para colocar el cuadro de texto en cualquier lugar de la página, solo tiene que arrastrarlo.]</w:t>
          </w:r>
        </w:p>
      </w:sdtContent>
    </w:sdt>
    <w:p w14:paraId="3B77295F" w14:textId="7FA2F3DC" w:rsidR="00FE3DD7" w:rsidRPr="0007670E" w:rsidRDefault="00FE3DD7" w:rsidP="002A5445">
      <w:pPr>
        <w:pStyle w:val="Textoindependiente"/>
        <w:ind w:right="846"/>
        <w:jc w:val="center"/>
        <w:rPr>
          <w:sz w:val="24"/>
          <w:szCs w:val="24"/>
        </w:rPr>
      </w:pPr>
    </w:p>
    <w:p w14:paraId="66FEE2D5" w14:textId="0D3A467F" w:rsidR="00BC7DAE" w:rsidRPr="0007670E" w:rsidRDefault="003D3872" w:rsidP="002A5445">
      <w:pPr>
        <w:pStyle w:val="Textoindependiente"/>
        <w:ind w:right="846"/>
        <w:jc w:val="center"/>
        <w:rPr>
          <w:sz w:val="24"/>
          <w:szCs w:val="24"/>
        </w:rPr>
        <w:sectPr w:rsidR="00BC7DAE" w:rsidRPr="0007670E" w:rsidSect="00041F3F">
          <w:footerReference w:type="default" r:id="rId14"/>
          <w:headerReference w:type="first" r:id="rId15"/>
          <w:footerReference w:type="first" r:id="rId16"/>
          <w:pgSz w:w="11906" w:h="16838" w:code="9"/>
          <w:pgMar w:top="1541" w:right="850" w:bottom="2837" w:left="850" w:header="0" w:footer="400" w:gutter="0"/>
          <w:cols w:space="708"/>
          <w:vAlign w:val="center"/>
          <w:titlePg/>
          <w:docGrid w:linePitch="360"/>
        </w:sectPr>
      </w:pPr>
      <w:r w:rsidRPr="00700650">
        <w:rPr>
          <w:noProof/>
          <w:sz w:val="24"/>
          <w:szCs w:val="24"/>
        </w:rPr>
        <w:lastRenderedPageBreak/>
        <mc:AlternateContent>
          <mc:Choice Requires="wps">
            <w:drawing>
              <wp:anchor distT="45720" distB="45720" distL="114300" distR="114300" simplePos="0" relativeHeight="251657728" behindDoc="0" locked="0" layoutInCell="1" allowOverlap="1" wp14:anchorId="22876B3F" wp14:editId="2A2B8077">
                <wp:simplePos x="0" y="0"/>
                <wp:positionH relativeFrom="column">
                  <wp:posOffset>40640</wp:posOffset>
                </wp:positionH>
                <wp:positionV relativeFrom="paragraph">
                  <wp:posOffset>-4242435</wp:posOffset>
                </wp:positionV>
                <wp:extent cx="6405880" cy="4005580"/>
                <wp:effectExtent l="0" t="0" r="13970" b="139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5880" cy="4005580"/>
                        </a:xfrm>
                        <a:prstGeom prst="rect">
                          <a:avLst/>
                        </a:prstGeom>
                        <a:solidFill>
                          <a:srgbClr val="FFFFFF"/>
                        </a:solidFill>
                        <a:ln w="9525">
                          <a:solidFill>
                            <a:srgbClr val="000000"/>
                          </a:solidFill>
                          <a:miter lim="800000"/>
                          <a:headEnd/>
                          <a:tailEnd/>
                        </a:ln>
                      </wps:spPr>
                      <wps:txbx>
                        <w:txbxContent>
                          <w:p w14:paraId="455FC858" w14:textId="77777777" w:rsidR="002D6F83" w:rsidRPr="00E65177" w:rsidRDefault="002D6F83" w:rsidP="00E473C1">
                            <w:pPr>
                              <w:jc w:val="center"/>
                              <w:rPr>
                                <w:sz w:val="24"/>
                                <w:szCs w:val="24"/>
                              </w:rPr>
                            </w:pPr>
                          </w:p>
                          <w:p w14:paraId="181EA43E" w14:textId="7F8442B3" w:rsidR="002D6F83" w:rsidRPr="00316A9B" w:rsidRDefault="002D6F83" w:rsidP="009F10D7">
                            <w:pPr>
                              <w:jc w:val="center"/>
                              <w:rPr>
                                <w:sz w:val="24"/>
                                <w:szCs w:val="24"/>
                              </w:rPr>
                            </w:pPr>
                            <w:r>
                              <w:rPr>
                                <w:sz w:val="24"/>
                                <w:szCs w:val="24"/>
                              </w:rPr>
                              <w:t xml:space="preserve">Í proyekto bétana chee junéebareteke, imïre amew jióxte: </w:t>
                            </w:r>
                          </w:p>
                          <w:p w14:paraId="6A8FA76D" w14:textId="77777777" w:rsidR="002D6F83" w:rsidRPr="00316A9B" w:rsidRDefault="002D6F83" w:rsidP="009F10D7">
                            <w:pPr>
                              <w:jc w:val="center"/>
                              <w:rPr>
                                <w:sz w:val="24"/>
                                <w:szCs w:val="24"/>
                              </w:rPr>
                            </w:pPr>
                          </w:p>
                          <w:p w14:paraId="2416F6B0" w14:textId="743D9356" w:rsidR="002D6F83" w:rsidRPr="00316A9B" w:rsidRDefault="002D6F83" w:rsidP="009F10D7">
                            <w:pPr>
                              <w:jc w:val="center"/>
                              <w:rPr>
                                <w:sz w:val="24"/>
                                <w:szCs w:val="24"/>
                              </w:rPr>
                            </w:pPr>
                            <w:r w:rsidRPr="009F10D7">
                              <w:rPr>
                                <w:sz w:val="24"/>
                                <w:szCs w:val="24"/>
                              </w:rPr>
                              <w:t>Korreopo amani:</w:t>
                            </w:r>
                            <w:r>
                              <w:t xml:space="preserve"> </w:t>
                            </w:r>
                            <w:hyperlink r:id="rId17" w:history="1">
                              <w:r w:rsidRPr="00BF4CDC">
                                <w:rPr>
                                  <w:rStyle w:val="Hipervnculo"/>
                                  <w:sz w:val="24"/>
                                  <w:szCs w:val="24"/>
                                </w:rPr>
                                <w:t>contacto@pacifico-mexinol.com</w:t>
                              </w:r>
                            </w:hyperlink>
                          </w:p>
                          <w:p w14:paraId="1A4CAF98" w14:textId="177A0305" w:rsidR="002D6F83" w:rsidRPr="00316A9B" w:rsidRDefault="002D6F83" w:rsidP="009F10D7">
                            <w:pPr>
                              <w:jc w:val="center"/>
                              <w:rPr>
                                <w:sz w:val="24"/>
                                <w:szCs w:val="24"/>
                              </w:rPr>
                            </w:pPr>
                            <w:r w:rsidRPr="00316A9B">
                              <w:rPr>
                                <w:sz w:val="24"/>
                                <w:szCs w:val="24"/>
                              </w:rPr>
                              <w:t xml:space="preserve"> </w:t>
                            </w:r>
                            <w:r>
                              <w:rPr>
                                <w:sz w:val="24"/>
                                <w:szCs w:val="24"/>
                              </w:rPr>
                              <w:t>What sappo amani: +556681529066</w:t>
                            </w:r>
                            <w:r w:rsidRPr="00316A9B">
                              <w:rPr>
                                <w:sz w:val="24"/>
                                <w:szCs w:val="24"/>
                              </w:rPr>
                              <w:t xml:space="preserve"> </w:t>
                            </w:r>
                          </w:p>
                          <w:p w14:paraId="03BEEAC7" w14:textId="77777777" w:rsidR="002D6F83" w:rsidRDefault="002D6F83" w:rsidP="009F10D7">
                            <w:pPr>
                              <w:jc w:val="center"/>
                              <w:rPr>
                                <w:sz w:val="24"/>
                                <w:szCs w:val="24"/>
                              </w:rPr>
                            </w:pPr>
                            <w:r>
                              <w:rPr>
                                <w:sz w:val="24"/>
                                <w:szCs w:val="24"/>
                              </w:rPr>
                              <w:t>Feispo amani: Pacifico Mexinol</w:t>
                            </w:r>
                          </w:p>
                          <w:p w14:paraId="11BCDE40" w14:textId="0819DB72" w:rsidR="002D6F83" w:rsidRPr="00316A9B" w:rsidRDefault="002D6F83" w:rsidP="009F10D7">
                            <w:pPr>
                              <w:jc w:val="center"/>
                              <w:rPr>
                                <w:sz w:val="24"/>
                                <w:szCs w:val="24"/>
                              </w:rPr>
                            </w:pPr>
                            <w:r>
                              <w:rPr>
                                <w:sz w:val="24"/>
                                <w:szCs w:val="24"/>
                              </w:rPr>
                              <w:t xml:space="preserve">Internetpo amani:  </w:t>
                            </w:r>
                            <w:hyperlink r:id="rId18" w:history="1">
                              <w:r w:rsidRPr="00BF4CDC">
                                <w:rPr>
                                  <w:rStyle w:val="Hipervnculo"/>
                                  <w:sz w:val="24"/>
                                  <w:szCs w:val="24"/>
                                </w:rPr>
                                <w:t>www.pacifico-mexinol.com</w:t>
                              </w:r>
                            </w:hyperlink>
                            <w:r>
                              <w:rPr>
                                <w:sz w:val="24"/>
                                <w:szCs w:val="24"/>
                              </w:rPr>
                              <w:t xml:space="preserve"> </w:t>
                            </w:r>
                          </w:p>
                          <w:p w14:paraId="2FAB3E6D" w14:textId="77777777" w:rsidR="002D6F83" w:rsidRDefault="002D6F83" w:rsidP="009F10D7">
                            <w:pPr>
                              <w:jc w:val="center"/>
                              <w:rPr>
                                <w:sz w:val="24"/>
                                <w:szCs w:val="24"/>
                              </w:rPr>
                            </w:pPr>
                          </w:p>
                          <w:p w14:paraId="15A6F66C" w14:textId="3ED29502" w:rsidR="002D6F83" w:rsidRPr="00316A9B" w:rsidRDefault="002D6F83" w:rsidP="009F10D7">
                            <w:pPr>
                              <w:jc w:val="center"/>
                              <w:rPr>
                                <w:sz w:val="24"/>
                                <w:szCs w:val="24"/>
                              </w:rPr>
                            </w:pPr>
                            <w:r w:rsidRPr="00316A9B">
                              <w:rPr>
                                <w:sz w:val="24"/>
                                <w:szCs w:val="24"/>
                              </w:rPr>
                              <w:t>----------------------</w:t>
                            </w:r>
                          </w:p>
                          <w:p w14:paraId="4148576A" w14:textId="77777777" w:rsidR="002D6F83" w:rsidRPr="00316A9B" w:rsidRDefault="002D6F83" w:rsidP="009F10D7">
                            <w:pPr>
                              <w:jc w:val="center"/>
                              <w:rPr>
                                <w:sz w:val="24"/>
                                <w:szCs w:val="24"/>
                              </w:rPr>
                            </w:pPr>
                          </w:p>
                          <w:p w14:paraId="0F4E509B" w14:textId="18FBF9C0" w:rsidR="002D6F83" w:rsidRPr="00316A9B" w:rsidRDefault="002D6F83" w:rsidP="009F10D7">
                            <w:pPr>
                              <w:jc w:val="center"/>
                              <w:rPr>
                                <w:sz w:val="24"/>
                                <w:szCs w:val="24"/>
                              </w:rPr>
                            </w:pPr>
                            <w:r>
                              <w:rPr>
                                <w:sz w:val="24"/>
                                <w:szCs w:val="24"/>
                              </w:rPr>
                              <w:t xml:space="preserve">Itom páginammeche suuwa: </w:t>
                            </w:r>
                            <w:hyperlink r:id="rId19" w:history="1">
                              <w:r w:rsidRPr="001611C2">
                                <w:rPr>
                                  <w:rStyle w:val="Hipervnculo"/>
                                  <w:sz w:val="24"/>
                                  <w:szCs w:val="24"/>
                                </w:rPr>
                                <w:t>Últimas Noticias</w:t>
                              </w:r>
                              <w:r w:rsidRPr="00E65177">
                                <w:rPr>
                                  <w:rStyle w:val="Hipervnculo"/>
                                  <w:sz w:val="24"/>
                                  <w:szCs w:val="24"/>
                                </w:rPr>
                                <w:t xml:space="preserve"> | Pacifico Mexinol</w:t>
                              </w:r>
                            </w:hyperlink>
                            <w:r>
                              <w:rPr>
                                <w:rStyle w:val="Hipervnculo"/>
                                <w:sz w:val="24"/>
                                <w:szCs w:val="24"/>
                              </w:rPr>
                              <w:t xml:space="preserve"> </w:t>
                            </w:r>
                            <w:r>
                              <w:rPr>
                                <w:sz w:val="24"/>
                                <w:szCs w:val="24"/>
                              </w:rPr>
                              <w:t>Koopiam waatiateke:</w:t>
                            </w:r>
                          </w:p>
                          <w:p w14:paraId="4A770EA5" w14:textId="77777777" w:rsidR="002D6F83" w:rsidRPr="00316A9B" w:rsidRDefault="002D6F83" w:rsidP="009F10D7">
                            <w:pPr>
                              <w:jc w:val="center"/>
                              <w:rPr>
                                <w:sz w:val="24"/>
                                <w:szCs w:val="24"/>
                              </w:rPr>
                            </w:pPr>
                          </w:p>
                          <w:p w14:paraId="524F03A0" w14:textId="77777777" w:rsidR="002D6F83" w:rsidRPr="00316A9B" w:rsidRDefault="002D6F83" w:rsidP="009F10D7">
                            <w:pPr>
                              <w:jc w:val="center"/>
                              <w:rPr>
                                <w:sz w:val="24"/>
                                <w:szCs w:val="24"/>
                              </w:rPr>
                            </w:pPr>
                            <w:r w:rsidRPr="00316A9B">
                              <w:rPr>
                                <w:sz w:val="24"/>
                                <w:szCs w:val="24"/>
                              </w:rPr>
                              <w:t>------------------------</w:t>
                            </w:r>
                          </w:p>
                          <w:p w14:paraId="3C4B0198" w14:textId="77777777" w:rsidR="002D6F83" w:rsidRPr="00316A9B" w:rsidRDefault="002D6F83" w:rsidP="009F10D7">
                            <w:pPr>
                              <w:jc w:val="center"/>
                              <w:rPr>
                                <w:sz w:val="24"/>
                                <w:szCs w:val="24"/>
                              </w:rPr>
                            </w:pPr>
                          </w:p>
                          <w:p w14:paraId="2488F059" w14:textId="46703DB3" w:rsidR="002D6F83" w:rsidRDefault="002D6F83" w:rsidP="0056195B">
                            <w:pPr>
                              <w:jc w:val="center"/>
                              <w:rPr>
                                <w:sz w:val="24"/>
                                <w:szCs w:val="24"/>
                              </w:rPr>
                            </w:pPr>
                            <w:r>
                              <w:rPr>
                                <w:sz w:val="24"/>
                                <w:szCs w:val="24"/>
                              </w:rPr>
                              <w:t>*Lébela nooki ka teknikotaka (Yorinokpo)</w:t>
                            </w:r>
                          </w:p>
                          <w:p w14:paraId="203D6C83" w14:textId="57F3853B" w:rsidR="002D6F83" w:rsidRDefault="002D6F83" w:rsidP="0056195B">
                            <w:pPr>
                              <w:jc w:val="center"/>
                              <w:rPr>
                                <w:sz w:val="24"/>
                                <w:szCs w:val="24"/>
                              </w:rPr>
                            </w:pPr>
                            <w:r>
                              <w:rPr>
                                <w:sz w:val="24"/>
                                <w:szCs w:val="24"/>
                              </w:rPr>
                              <w:t>*Lébela nooki ka teknikotaka (Yoremnokpo)</w:t>
                            </w:r>
                          </w:p>
                          <w:p w14:paraId="384D4B76" w14:textId="57A20EA6" w:rsidR="002D6F83" w:rsidRPr="00316A9B" w:rsidRDefault="002D6F83" w:rsidP="0056195B">
                            <w:pPr>
                              <w:jc w:val="center"/>
                              <w:rPr>
                                <w:sz w:val="24"/>
                                <w:szCs w:val="24"/>
                              </w:rPr>
                            </w:pPr>
                            <w:r>
                              <w:rPr>
                                <w:sz w:val="24"/>
                                <w:szCs w:val="24"/>
                              </w:rPr>
                              <w:t>*Jume ama naw tekipánuakame ento wame yorem joarampo naateka</w:t>
                            </w:r>
                          </w:p>
                          <w:p w14:paraId="026BB047" w14:textId="77B9B4DB" w:rsidR="002D6F83" w:rsidRPr="00E65177" w:rsidRDefault="002D6F83" w:rsidP="00FD0771">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876B3F" id="Text Box 2" o:spid="_x0000_s1028" type="#_x0000_t202" style="position:absolute;left:0;text-align:left;margin-left:3.2pt;margin-top:-334.05pt;width:504.4pt;height:315.4pt;z-index:251657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">
                <v:textbox>
                  <w:txbxContent>
                    <w:p w14:paraId="455FC858" w14:textId="77777777" w:rsidR="002D6F83" w:rsidRPr="00E65177" w:rsidRDefault="002D6F83" w:rsidP="00E473C1">
                      <w:pPr>
                        <w:jc w:val="center"/>
                        <w:rPr>
                          <w:sz w:val="24"/>
                          <w:szCs w:val="24"/>
                        </w:rPr>
                      </w:pPr>
                    </w:p>
                    <w:p w14:paraId="181EA43E" w14:textId="7F8442B3" w:rsidR="002D6F83" w:rsidRPr="00316A9B" w:rsidRDefault="002D6F83" w:rsidP="009F10D7">
                      <w:pPr>
                        <w:jc w:val="center"/>
                        <w:rPr>
                          <w:sz w:val="24"/>
                          <w:szCs w:val="24"/>
                        </w:rPr>
                      </w:pPr>
                      <w:r>
                        <w:rPr>
                          <w:sz w:val="24"/>
                          <w:szCs w:val="24"/>
                        </w:rPr>
                        <w:t xml:space="preserve">Í </w:t>
                      </w:r>
                      <w:proofErr w:type="spellStart"/>
                      <w:r>
                        <w:rPr>
                          <w:sz w:val="24"/>
                          <w:szCs w:val="24"/>
                        </w:rPr>
                        <w:t>proyekto</w:t>
                      </w:r>
                      <w:proofErr w:type="spellEnd"/>
                      <w:r>
                        <w:rPr>
                          <w:sz w:val="24"/>
                          <w:szCs w:val="24"/>
                        </w:rPr>
                        <w:t xml:space="preserve"> </w:t>
                      </w:r>
                      <w:proofErr w:type="spellStart"/>
                      <w:r>
                        <w:rPr>
                          <w:sz w:val="24"/>
                          <w:szCs w:val="24"/>
                        </w:rPr>
                        <w:t>bétana</w:t>
                      </w:r>
                      <w:proofErr w:type="spellEnd"/>
                      <w:r>
                        <w:rPr>
                          <w:sz w:val="24"/>
                          <w:szCs w:val="24"/>
                        </w:rPr>
                        <w:t xml:space="preserve"> chee </w:t>
                      </w:r>
                      <w:proofErr w:type="spellStart"/>
                      <w:r>
                        <w:rPr>
                          <w:sz w:val="24"/>
                          <w:szCs w:val="24"/>
                        </w:rPr>
                        <w:t>junéebareteke</w:t>
                      </w:r>
                      <w:proofErr w:type="spellEnd"/>
                      <w:r>
                        <w:rPr>
                          <w:sz w:val="24"/>
                          <w:szCs w:val="24"/>
                        </w:rPr>
                        <w:t xml:space="preserve">, </w:t>
                      </w:r>
                      <w:proofErr w:type="spellStart"/>
                      <w:r>
                        <w:rPr>
                          <w:sz w:val="24"/>
                          <w:szCs w:val="24"/>
                        </w:rPr>
                        <w:t>imïre</w:t>
                      </w:r>
                      <w:proofErr w:type="spellEnd"/>
                      <w:r>
                        <w:rPr>
                          <w:sz w:val="24"/>
                          <w:szCs w:val="24"/>
                        </w:rPr>
                        <w:t xml:space="preserve"> </w:t>
                      </w:r>
                      <w:proofErr w:type="spellStart"/>
                      <w:r>
                        <w:rPr>
                          <w:sz w:val="24"/>
                          <w:szCs w:val="24"/>
                        </w:rPr>
                        <w:t>amew</w:t>
                      </w:r>
                      <w:proofErr w:type="spellEnd"/>
                      <w:r>
                        <w:rPr>
                          <w:sz w:val="24"/>
                          <w:szCs w:val="24"/>
                        </w:rPr>
                        <w:t xml:space="preserve"> </w:t>
                      </w:r>
                      <w:proofErr w:type="spellStart"/>
                      <w:r>
                        <w:rPr>
                          <w:sz w:val="24"/>
                          <w:szCs w:val="24"/>
                        </w:rPr>
                        <w:t>jióxte</w:t>
                      </w:r>
                      <w:proofErr w:type="spellEnd"/>
                      <w:r>
                        <w:rPr>
                          <w:sz w:val="24"/>
                          <w:szCs w:val="24"/>
                        </w:rPr>
                        <w:t xml:space="preserve">: </w:t>
                      </w:r>
                    </w:p>
                    <w:p w14:paraId="6A8FA76D" w14:textId="77777777" w:rsidR="002D6F83" w:rsidRPr="00316A9B" w:rsidRDefault="002D6F83" w:rsidP="009F10D7">
                      <w:pPr>
                        <w:jc w:val="center"/>
                        <w:rPr>
                          <w:sz w:val="24"/>
                          <w:szCs w:val="24"/>
                        </w:rPr>
                      </w:pPr>
                    </w:p>
                    <w:p w14:paraId="2416F6B0" w14:textId="743D9356" w:rsidR="002D6F83" w:rsidRPr="00316A9B" w:rsidRDefault="002D6F83" w:rsidP="009F10D7">
                      <w:pPr>
                        <w:jc w:val="center"/>
                        <w:rPr>
                          <w:sz w:val="24"/>
                          <w:szCs w:val="24"/>
                        </w:rPr>
                      </w:pPr>
                      <w:proofErr w:type="spellStart"/>
                      <w:r w:rsidRPr="009F10D7">
                        <w:rPr>
                          <w:sz w:val="24"/>
                          <w:szCs w:val="24"/>
                        </w:rPr>
                        <w:t>Korreopo</w:t>
                      </w:r>
                      <w:proofErr w:type="spellEnd"/>
                      <w:r w:rsidRPr="009F10D7">
                        <w:rPr>
                          <w:sz w:val="24"/>
                          <w:szCs w:val="24"/>
                        </w:rPr>
                        <w:t xml:space="preserve"> </w:t>
                      </w:r>
                      <w:proofErr w:type="spellStart"/>
                      <w:r w:rsidRPr="009F10D7">
                        <w:rPr>
                          <w:sz w:val="24"/>
                          <w:szCs w:val="24"/>
                        </w:rPr>
                        <w:t>amani</w:t>
                      </w:r>
                      <w:proofErr w:type="spellEnd"/>
                      <w:r w:rsidRPr="009F10D7">
                        <w:rPr>
                          <w:sz w:val="24"/>
                          <w:szCs w:val="24"/>
                        </w:rPr>
                        <w:t>:</w:t>
                      </w:r>
                      <w:r>
                        <w:t xml:space="preserve"> </w:t>
                      </w:r>
                      <w:hyperlink r:id="rId20" w:history="1">
                        <w:r w:rsidRPr="00BF4CDC">
                          <w:rPr>
                            <w:rStyle w:val="Hipervnculo"/>
                            <w:sz w:val="24"/>
                            <w:szCs w:val="24"/>
                          </w:rPr>
                          <w:t>contacto@pacifico-mexinol.com</w:t>
                        </w:r>
                      </w:hyperlink>
                    </w:p>
                    <w:p w14:paraId="1A4CAF98" w14:textId="177A0305" w:rsidR="002D6F83" w:rsidRPr="00316A9B" w:rsidRDefault="002D6F83" w:rsidP="009F10D7">
                      <w:pPr>
                        <w:jc w:val="center"/>
                        <w:rPr>
                          <w:sz w:val="24"/>
                          <w:szCs w:val="24"/>
                        </w:rPr>
                      </w:pPr>
                      <w:r w:rsidRPr="00316A9B">
                        <w:rPr>
                          <w:sz w:val="24"/>
                          <w:szCs w:val="24"/>
                        </w:rPr>
                        <w:t xml:space="preserve"> </w:t>
                      </w:r>
                      <w:proofErr w:type="spellStart"/>
                      <w:r>
                        <w:rPr>
                          <w:sz w:val="24"/>
                          <w:szCs w:val="24"/>
                        </w:rPr>
                        <w:t>What</w:t>
                      </w:r>
                      <w:proofErr w:type="spellEnd"/>
                      <w:r>
                        <w:rPr>
                          <w:sz w:val="24"/>
                          <w:szCs w:val="24"/>
                        </w:rPr>
                        <w:t xml:space="preserve"> </w:t>
                      </w:r>
                      <w:proofErr w:type="spellStart"/>
                      <w:r>
                        <w:rPr>
                          <w:sz w:val="24"/>
                          <w:szCs w:val="24"/>
                        </w:rPr>
                        <w:t>sappo</w:t>
                      </w:r>
                      <w:proofErr w:type="spellEnd"/>
                      <w:r>
                        <w:rPr>
                          <w:sz w:val="24"/>
                          <w:szCs w:val="24"/>
                        </w:rPr>
                        <w:t xml:space="preserve"> </w:t>
                      </w:r>
                      <w:proofErr w:type="spellStart"/>
                      <w:r>
                        <w:rPr>
                          <w:sz w:val="24"/>
                          <w:szCs w:val="24"/>
                        </w:rPr>
                        <w:t>amani</w:t>
                      </w:r>
                      <w:proofErr w:type="spellEnd"/>
                      <w:r>
                        <w:rPr>
                          <w:sz w:val="24"/>
                          <w:szCs w:val="24"/>
                        </w:rPr>
                        <w:t>: +556681529066</w:t>
                      </w:r>
                      <w:r w:rsidRPr="00316A9B">
                        <w:rPr>
                          <w:sz w:val="24"/>
                          <w:szCs w:val="24"/>
                        </w:rPr>
                        <w:t xml:space="preserve"> </w:t>
                      </w:r>
                    </w:p>
                    <w:p w14:paraId="03BEEAC7" w14:textId="77777777" w:rsidR="002D6F83" w:rsidRDefault="002D6F83" w:rsidP="009F10D7">
                      <w:pPr>
                        <w:jc w:val="center"/>
                        <w:rPr>
                          <w:sz w:val="24"/>
                          <w:szCs w:val="24"/>
                        </w:rPr>
                      </w:pPr>
                      <w:proofErr w:type="spellStart"/>
                      <w:r>
                        <w:rPr>
                          <w:sz w:val="24"/>
                          <w:szCs w:val="24"/>
                        </w:rPr>
                        <w:t>Feispo</w:t>
                      </w:r>
                      <w:proofErr w:type="spellEnd"/>
                      <w:r>
                        <w:rPr>
                          <w:sz w:val="24"/>
                          <w:szCs w:val="24"/>
                        </w:rPr>
                        <w:t xml:space="preserve"> </w:t>
                      </w:r>
                      <w:proofErr w:type="spellStart"/>
                      <w:r>
                        <w:rPr>
                          <w:sz w:val="24"/>
                          <w:szCs w:val="24"/>
                        </w:rPr>
                        <w:t>amani</w:t>
                      </w:r>
                      <w:proofErr w:type="spellEnd"/>
                      <w:r>
                        <w:rPr>
                          <w:sz w:val="24"/>
                          <w:szCs w:val="24"/>
                        </w:rPr>
                        <w:t xml:space="preserve">: Pacifico </w:t>
                      </w:r>
                      <w:proofErr w:type="spellStart"/>
                      <w:r>
                        <w:rPr>
                          <w:sz w:val="24"/>
                          <w:szCs w:val="24"/>
                        </w:rPr>
                        <w:t>Mexinol</w:t>
                      </w:r>
                      <w:proofErr w:type="spellEnd"/>
                    </w:p>
                    <w:p w14:paraId="11BCDE40" w14:textId="0819DB72" w:rsidR="002D6F83" w:rsidRPr="00316A9B" w:rsidRDefault="002D6F83" w:rsidP="009F10D7">
                      <w:pPr>
                        <w:jc w:val="center"/>
                        <w:rPr>
                          <w:sz w:val="24"/>
                          <w:szCs w:val="24"/>
                        </w:rPr>
                      </w:pPr>
                      <w:proofErr w:type="spellStart"/>
                      <w:r>
                        <w:rPr>
                          <w:sz w:val="24"/>
                          <w:szCs w:val="24"/>
                        </w:rPr>
                        <w:t>Internetpo</w:t>
                      </w:r>
                      <w:proofErr w:type="spellEnd"/>
                      <w:r>
                        <w:rPr>
                          <w:sz w:val="24"/>
                          <w:szCs w:val="24"/>
                        </w:rPr>
                        <w:t xml:space="preserve"> </w:t>
                      </w:r>
                      <w:proofErr w:type="spellStart"/>
                      <w:r>
                        <w:rPr>
                          <w:sz w:val="24"/>
                          <w:szCs w:val="24"/>
                        </w:rPr>
                        <w:t>amani</w:t>
                      </w:r>
                      <w:proofErr w:type="spellEnd"/>
                      <w:r>
                        <w:rPr>
                          <w:sz w:val="24"/>
                          <w:szCs w:val="24"/>
                        </w:rPr>
                        <w:t xml:space="preserve">:  </w:t>
                      </w:r>
                      <w:hyperlink r:id="rId21" w:history="1">
                        <w:r w:rsidRPr="00BF4CDC">
                          <w:rPr>
                            <w:rStyle w:val="Hipervnculo"/>
                            <w:sz w:val="24"/>
                            <w:szCs w:val="24"/>
                          </w:rPr>
                          <w:t>www.pacifico-mexinol.com</w:t>
                        </w:r>
                      </w:hyperlink>
                      <w:r>
                        <w:rPr>
                          <w:sz w:val="24"/>
                          <w:szCs w:val="24"/>
                        </w:rPr>
                        <w:t xml:space="preserve"> </w:t>
                      </w:r>
                    </w:p>
                    <w:p w14:paraId="2FAB3E6D" w14:textId="77777777" w:rsidR="002D6F83" w:rsidRDefault="002D6F83" w:rsidP="009F10D7">
                      <w:pPr>
                        <w:jc w:val="center"/>
                        <w:rPr>
                          <w:sz w:val="24"/>
                          <w:szCs w:val="24"/>
                        </w:rPr>
                      </w:pPr>
                    </w:p>
                    <w:p w14:paraId="15A6F66C" w14:textId="3ED29502" w:rsidR="002D6F83" w:rsidRPr="00316A9B" w:rsidRDefault="002D6F83" w:rsidP="009F10D7">
                      <w:pPr>
                        <w:jc w:val="center"/>
                        <w:rPr>
                          <w:sz w:val="24"/>
                          <w:szCs w:val="24"/>
                        </w:rPr>
                      </w:pPr>
                      <w:r w:rsidRPr="00316A9B">
                        <w:rPr>
                          <w:sz w:val="24"/>
                          <w:szCs w:val="24"/>
                        </w:rPr>
                        <w:t>----------------------</w:t>
                      </w:r>
                    </w:p>
                    <w:p w14:paraId="4148576A" w14:textId="77777777" w:rsidR="002D6F83" w:rsidRPr="00316A9B" w:rsidRDefault="002D6F83" w:rsidP="009F10D7">
                      <w:pPr>
                        <w:jc w:val="center"/>
                        <w:rPr>
                          <w:sz w:val="24"/>
                          <w:szCs w:val="24"/>
                        </w:rPr>
                      </w:pPr>
                    </w:p>
                    <w:p w14:paraId="0F4E509B" w14:textId="18FBF9C0" w:rsidR="002D6F83" w:rsidRPr="00316A9B" w:rsidRDefault="002D6F83" w:rsidP="009F10D7">
                      <w:pPr>
                        <w:jc w:val="center"/>
                        <w:rPr>
                          <w:sz w:val="24"/>
                          <w:szCs w:val="24"/>
                        </w:rPr>
                      </w:pPr>
                      <w:proofErr w:type="spellStart"/>
                      <w:r>
                        <w:rPr>
                          <w:sz w:val="24"/>
                          <w:szCs w:val="24"/>
                        </w:rPr>
                        <w:t>Itom</w:t>
                      </w:r>
                      <w:proofErr w:type="spellEnd"/>
                      <w:r>
                        <w:rPr>
                          <w:sz w:val="24"/>
                          <w:szCs w:val="24"/>
                        </w:rPr>
                        <w:t xml:space="preserve"> </w:t>
                      </w:r>
                      <w:proofErr w:type="spellStart"/>
                      <w:r>
                        <w:rPr>
                          <w:sz w:val="24"/>
                          <w:szCs w:val="24"/>
                        </w:rPr>
                        <w:t>páginammeche</w:t>
                      </w:r>
                      <w:proofErr w:type="spellEnd"/>
                      <w:r>
                        <w:rPr>
                          <w:sz w:val="24"/>
                          <w:szCs w:val="24"/>
                        </w:rPr>
                        <w:t xml:space="preserve"> </w:t>
                      </w:r>
                      <w:proofErr w:type="spellStart"/>
                      <w:r>
                        <w:rPr>
                          <w:sz w:val="24"/>
                          <w:szCs w:val="24"/>
                        </w:rPr>
                        <w:t>suuwa</w:t>
                      </w:r>
                      <w:proofErr w:type="spellEnd"/>
                      <w:r>
                        <w:rPr>
                          <w:sz w:val="24"/>
                          <w:szCs w:val="24"/>
                        </w:rPr>
                        <w:t xml:space="preserve">: </w:t>
                      </w:r>
                      <w:hyperlink r:id="rId22" w:history="1">
                        <w:r w:rsidRPr="001611C2">
                          <w:rPr>
                            <w:rStyle w:val="Hipervnculo"/>
                            <w:sz w:val="24"/>
                            <w:szCs w:val="24"/>
                          </w:rPr>
                          <w:t>Últimas Noticias</w:t>
                        </w:r>
                        <w:r w:rsidRPr="00E65177">
                          <w:rPr>
                            <w:rStyle w:val="Hipervnculo"/>
                            <w:sz w:val="24"/>
                            <w:szCs w:val="24"/>
                          </w:rPr>
                          <w:t xml:space="preserve"> | Pacifico </w:t>
                        </w:r>
                        <w:proofErr w:type="spellStart"/>
                        <w:r w:rsidRPr="00E65177">
                          <w:rPr>
                            <w:rStyle w:val="Hipervnculo"/>
                            <w:sz w:val="24"/>
                            <w:szCs w:val="24"/>
                          </w:rPr>
                          <w:t>Mexinol</w:t>
                        </w:r>
                        <w:proofErr w:type="spellEnd"/>
                      </w:hyperlink>
                      <w:r>
                        <w:rPr>
                          <w:rStyle w:val="Hipervnculo"/>
                          <w:sz w:val="24"/>
                          <w:szCs w:val="24"/>
                        </w:rPr>
                        <w:t xml:space="preserve"> </w:t>
                      </w:r>
                      <w:proofErr w:type="spellStart"/>
                      <w:r>
                        <w:rPr>
                          <w:sz w:val="24"/>
                          <w:szCs w:val="24"/>
                        </w:rPr>
                        <w:t>Koopiam</w:t>
                      </w:r>
                      <w:proofErr w:type="spellEnd"/>
                      <w:r>
                        <w:rPr>
                          <w:sz w:val="24"/>
                          <w:szCs w:val="24"/>
                        </w:rPr>
                        <w:t xml:space="preserve"> </w:t>
                      </w:r>
                      <w:proofErr w:type="spellStart"/>
                      <w:r>
                        <w:rPr>
                          <w:sz w:val="24"/>
                          <w:szCs w:val="24"/>
                        </w:rPr>
                        <w:t>waatiateke</w:t>
                      </w:r>
                      <w:proofErr w:type="spellEnd"/>
                      <w:r>
                        <w:rPr>
                          <w:sz w:val="24"/>
                          <w:szCs w:val="24"/>
                        </w:rPr>
                        <w:t>:</w:t>
                      </w:r>
                    </w:p>
                    <w:p w14:paraId="4A770EA5" w14:textId="77777777" w:rsidR="002D6F83" w:rsidRPr="00316A9B" w:rsidRDefault="002D6F83" w:rsidP="009F10D7">
                      <w:pPr>
                        <w:jc w:val="center"/>
                        <w:rPr>
                          <w:sz w:val="24"/>
                          <w:szCs w:val="24"/>
                        </w:rPr>
                      </w:pPr>
                    </w:p>
                    <w:p w14:paraId="524F03A0" w14:textId="77777777" w:rsidR="002D6F83" w:rsidRPr="00316A9B" w:rsidRDefault="002D6F83" w:rsidP="009F10D7">
                      <w:pPr>
                        <w:jc w:val="center"/>
                        <w:rPr>
                          <w:sz w:val="24"/>
                          <w:szCs w:val="24"/>
                        </w:rPr>
                      </w:pPr>
                      <w:r w:rsidRPr="00316A9B">
                        <w:rPr>
                          <w:sz w:val="24"/>
                          <w:szCs w:val="24"/>
                        </w:rPr>
                        <w:t>------------------------</w:t>
                      </w:r>
                    </w:p>
                    <w:p w14:paraId="3C4B0198" w14:textId="77777777" w:rsidR="002D6F83" w:rsidRPr="00316A9B" w:rsidRDefault="002D6F83" w:rsidP="009F10D7">
                      <w:pPr>
                        <w:jc w:val="center"/>
                        <w:rPr>
                          <w:sz w:val="24"/>
                          <w:szCs w:val="24"/>
                        </w:rPr>
                      </w:pPr>
                    </w:p>
                    <w:p w14:paraId="2488F059" w14:textId="46703DB3" w:rsidR="002D6F83" w:rsidRDefault="002D6F83" w:rsidP="0056195B">
                      <w:pPr>
                        <w:jc w:val="center"/>
                        <w:rPr>
                          <w:sz w:val="24"/>
                          <w:szCs w:val="24"/>
                        </w:rPr>
                      </w:pPr>
                      <w:r>
                        <w:rPr>
                          <w:sz w:val="24"/>
                          <w:szCs w:val="24"/>
                        </w:rPr>
                        <w:t>*</w:t>
                      </w:r>
                      <w:proofErr w:type="spellStart"/>
                      <w:r>
                        <w:rPr>
                          <w:sz w:val="24"/>
                          <w:szCs w:val="24"/>
                        </w:rPr>
                        <w:t>Lébela</w:t>
                      </w:r>
                      <w:proofErr w:type="spellEnd"/>
                      <w:r>
                        <w:rPr>
                          <w:sz w:val="24"/>
                          <w:szCs w:val="24"/>
                        </w:rPr>
                        <w:t xml:space="preserve"> </w:t>
                      </w:r>
                      <w:proofErr w:type="spellStart"/>
                      <w:r>
                        <w:rPr>
                          <w:sz w:val="24"/>
                          <w:szCs w:val="24"/>
                        </w:rPr>
                        <w:t>nooki</w:t>
                      </w:r>
                      <w:proofErr w:type="spellEnd"/>
                      <w:r>
                        <w:rPr>
                          <w:sz w:val="24"/>
                          <w:szCs w:val="24"/>
                        </w:rPr>
                        <w:t xml:space="preserve"> </w:t>
                      </w:r>
                      <w:proofErr w:type="spellStart"/>
                      <w:r>
                        <w:rPr>
                          <w:sz w:val="24"/>
                          <w:szCs w:val="24"/>
                        </w:rPr>
                        <w:t>ka</w:t>
                      </w:r>
                      <w:proofErr w:type="spellEnd"/>
                      <w:r>
                        <w:rPr>
                          <w:sz w:val="24"/>
                          <w:szCs w:val="24"/>
                        </w:rPr>
                        <w:t xml:space="preserve"> </w:t>
                      </w:r>
                      <w:proofErr w:type="spellStart"/>
                      <w:r>
                        <w:rPr>
                          <w:sz w:val="24"/>
                          <w:szCs w:val="24"/>
                        </w:rPr>
                        <w:t>teknikotaka</w:t>
                      </w:r>
                      <w:proofErr w:type="spellEnd"/>
                      <w:r>
                        <w:rPr>
                          <w:sz w:val="24"/>
                          <w:szCs w:val="24"/>
                        </w:rPr>
                        <w:t xml:space="preserve"> (</w:t>
                      </w:r>
                      <w:proofErr w:type="spellStart"/>
                      <w:r>
                        <w:rPr>
                          <w:sz w:val="24"/>
                          <w:szCs w:val="24"/>
                        </w:rPr>
                        <w:t>Yorinokpo</w:t>
                      </w:r>
                      <w:proofErr w:type="spellEnd"/>
                      <w:r>
                        <w:rPr>
                          <w:sz w:val="24"/>
                          <w:szCs w:val="24"/>
                        </w:rPr>
                        <w:t>)</w:t>
                      </w:r>
                    </w:p>
                    <w:p w14:paraId="203D6C83" w14:textId="57F3853B" w:rsidR="002D6F83" w:rsidRDefault="002D6F83" w:rsidP="0056195B">
                      <w:pPr>
                        <w:jc w:val="center"/>
                        <w:rPr>
                          <w:sz w:val="24"/>
                          <w:szCs w:val="24"/>
                        </w:rPr>
                      </w:pPr>
                      <w:r>
                        <w:rPr>
                          <w:sz w:val="24"/>
                          <w:szCs w:val="24"/>
                        </w:rPr>
                        <w:t>*</w:t>
                      </w:r>
                      <w:proofErr w:type="spellStart"/>
                      <w:r>
                        <w:rPr>
                          <w:sz w:val="24"/>
                          <w:szCs w:val="24"/>
                        </w:rPr>
                        <w:t>Lébela</w:t>
                      </w:r>
                      <w:proofErr w:type="spellEnd"/>
                      <w:r>
                        <w:rPr>
                          <w:sz w:val="24"/>
                          <w:szCs w:val="24"/>
                        </w:rPr>
                        <w:t xml:space="preserve"> </w:t>
                      </w:r>
                      <w:proofErr w:type="spellStart"/>
                      <w:r>
                        <w:rPr>
                          <w:sz w:val="24"/>
                          <w:szCs w:val="24"/>
                        </w:rPr>
                        <w:t>nooki</w:t>
                      </w:r>
                      <w:proofErr w:type="spellEnd"/>
                      <w:r>
                        <w:rPr>
                          <w:sz w:val="24"/>
                          <w:szCs w:val="24"/>
                        </w:rPr>
                        <w:t xml:space="preserve"> </w:t>
                      </w:r>
                      <w:proofErr w:type="spellStart"/>
                      <w:r>
                        <w:rPr>
                          <w:sz w:val="24"/>
                          <w:szCs w:val="24"/>
                        </w:rPr>
                        <w:t>ka</w:t>
                      </w:r>
                      <w:proofErr w:type="spellEnd"/>
                      <w:r>
                        <w:rPr>
                          <w:sz w:val="24"/>
                          <w:szCs w:val="24"/>
                        </w:rPr>
                        <w:t xml:space="preserve"> </w:t>
                      </w:r>
                      <w:proofErr w:type="spellStart"/>
                      <w:r>
                        <w:rPr>
                          <w:sz w:val="24"/>
                          <w:szCs w:val="24"/>
                        </w:rPr>
                        <w:t>teknikotaka</w:t>
                      </w:r>
                      <w:proofErr w:type="spellEnd"/>
                      <w:r>
                        <w:rPr>
                          <w:sz w:val="24"/>
                          <w:szCs w:val="24"/>
                        </w:rPr>
                        <w:t xml:space="preserve"> (</w:t>
                      </w:r>
                      <w:proofErr w:type="spellStart"/>
                      <w:r>
                        <w:rPr>
                          <w:sz w:val="24"/>
                          <w:szCs w:val="24"/>
                        </w:rPr>
                        <w:t>Yoremnokpo</w:t>
                      </w:r>
                      <w:proofErr w:type="spellEnd"/>
                      <w:r>
                        <w:rPr>
                          <w:sz w:val="24"/>
                          <w:szCs w:val="24"/>
                        </w:rPr>
                        <w:t>)</w:t>
                      </w:r>
                    </w:p>
                    <w:p w14:paraId="384D4B76" w14:textId="57A20EA6" w:rsidR="002D6F83" w:rsidRPr="00316A9B" w:rsidRDefault="002D6F83" w:rsidP="0056195B">
                      <w:pPr>
                        <w:jc w:val="center"/>
                        <w:rPr>
                          <w:sz w:val="24"/>
                          <w:szCs w:val="24"/>
                        </w:rPr>
                      </w:pPr>
                      <w:r>
                        <w:rPr>
                          <w:sz w:val="24"/>
                          <w:szCs w:val="24"/>
                        </w:rPr>
                        <w:t xml:space="preserve">*Jume ama </w:t>
                      </w:r>
                      <w:proofErr w:type="spellStart"/>
                      <w:r>
                        <w:rPr>
                          <w:sz w:val="24"/>
                          <w:szCs w:val="24"/>
                        </w:rPr>
                        <w:t>naw</w:t>
                      </w:r>
                      <w:proofErr w:type="spellEnd"/>
                      <w:r>
                        <w:rPr>
                          <w:sz w:val="24"/>
                          <w:szCs w:val="24"/>
                        </w:rPr>
                        <w:t xml:space="preserve"> </w:t>
                      </w:r>
                      <w:proofErr w:type="spellStart"/>
                      <w:r>
                        <w:rPr>
                          <w:sz w:val="24"/>
                          <w:szCs w:val="24"/>
                        </w:rPr>
                        <w:t>tekipánuakame</w:t>
                      </w:r>
                      <w:proofErr w:type="spellEnd"/>
                      <w:r>
                        <w:rPr>
                          <w:sz w:val="24"/>
                          <w:szCs w:val="24"/>
                        </w:rPr>
                        <w:t xml:space="preserve"> </w:t>
                      </w:r>
                      <w:proofErr w:type="spellStart"/>
                      <w:r>
                        <w:rPr>
                          <w:sz w:val="24"/>
                          <w:szCs w:val="24"/>
                        </w:rPr>
                        <w:t>ento</w:t>
                      </w:r>
                      <w:proofErr w:type="spellEnd"/>
                      <w:r>
                        <w:rPr>
                          <w:sz w:val="24"/>
                          <w:szCs w:val="24"/>
                        </w:rPr>
                        <w:t xml:space="preserve"> </w:t>
                      </w:r>
                      <w:proofErr w:type="spellStart"/>
                      <w:r>
                        <w:rPr>
                          <w:sz w:val="24"/>
                          <w:szCs w:val="24"/>
                        </w:rPr>
                        <w:t>wame</w:t>
                      </w:r>
                      <w:proofErr w:type="spellEnd"/>
                      <w:r>
                        <w:rPr>
                          <w:sz w:val="24"/>
                          <w:szCs w:val="24"/>
                        </w:rPr>
                        <w:t xml:space="preserve"> </w:t>
                      </w:r>
                      <w:proofErr w:type="spellStart"/>
                      <w:r>
                        <w:rPr>
                          <w:sz w:val="24"/>
                          <w:szCs w:val="24"/>
                        </w:rPr>
                        <w:t>yorem</w:t>
                      </w:r>
                      <w:proofErr w:type="spellEnd"/>
                      <w:r>
                        <w:rPr>
                          <w:sz w:val="24"/>
                          <w:szCs w:val="24"/>
                        </w:rPr>
                        <w:t xml:space="preserve"> </w:t>
                      </w:r>
                      <w:proofErr w:type="spellStart"/>
                      <w:r>
                        <w:rPr>
                          <w:sz w:val="24"/>
                          <w:szCs w:val="24"/>
                        </w:rPr>
                        <w:t>joarampo</w:t>
                      </w:r>
                      <w:proofErr w:type="spellEnd"/>
                      <w:r>
                        <w:rPr>
                          <w:sz w:val="24"/>
                          <w:szCs w:val="24"/>
                        </w:rPr>
                        <w:t xml:space="preserve"> </w:t>
                      </w:r>
                      <w:proofErr w:type="spellStart"/>
                      <w:r>
                        <w:rPr>
                          <w:sz w:val="24"/>
                          <w:szCs w:val="24"/>
                        </w:rPr>
                        <w:t>naateka</w:t>
                      </w:r>
                      <w:proofErr w:type="spellEnd"/>
                    </w:p>
                    <w:p w14:paraId="026BB047" w14:textId="77B9B4DB" w:rsidR="002D6F83" w:rsidRPr="00E65177" w:rsidRDefault="002D6F83" w:rsidP="00FD0771">
                      <w:pPr>
                        <w:rPr>
                          <w:sz w:val="24"/>
                          <w:szCs w:val="24"/>
                        </w:rPr>
                      </w:pPr>
                    </w:p>
                  </w:txbxContent>
                </v:textbox>
                <w10:wrap type="square"/>
              </v:shape>
            </w:pict>
          </mc:Fallback>
        </mc:AlternateContent>
      </w:r>
    </w:p>
    <w:p w14:paraId="74FB72B3" w14:textId="6BC98143" w:rsidR="00E97F04" w:rsidRPr="00516642" w:rsidRDefault="00E97F04" w:rsidP="00E97F04">
      <w:pPr>
        <w:pStyle w:val="TitleIntroduction"/>
      </w:pPr>
      <w:r>
        <w:lastRenderedPageBreak/>
        <w:t>LÉBELA NOOKI KA TEKNIKOTAKA</w:t>
      </w:r>
    </w:p>
    <w:p w14:paraId="6D6C3728" w14:textId="77777777" w:rsidR="00E97F04" w:rsidRPr="00516642" w:rsidRDefault="00E97F04" w:rsidP="00E97F04">
      <w:pPr>
        <w:pStyle w:val="AppendixHeading2"/>
      </w:pPr>
      <w:r>
        <w:t>Bat nokwame</w:t>
      </w:r>
    </w:p>
    <w:p w14:paraId="6B8CFCBA" w14:textId="77777777" w:rsidR="00E97F04" w:rsidRPr="00516642" w:rsidRDefault="00E97F04" w:rsidP="00E97F04">
      <w:pPr>
        <w:pStyle w:val="AppendixBodyText"/>
        <w:rPr>
          <w:b/>
          <w:bCs/>
          <w:sz w:val="22"/>
          <w:szCs w:val="26"/>
        </w:rPr>
      </w:pPr>
      <w:r>
        <w:rPr>
          <w:b/>
          <w:bCs/>
          <w:sz w:val="22"/>
          <w:szCs w:val="26"/>
        </w:rPr>
        <w:t>Jáchim bittupo</w:t>
      </w:r>
    </w:p>
    <w:p w14:paraId="3888C51F" w14:textId="6EE2CC7B" w:rsidR="009018F6" w:rsidRDefault="0008665A" w:rsidP="0008665A">
      <w:pPr>
        <w:pStyle w:val="AppendixBodyText"/>
        <w:rPr>
          <w:sz w:val="22"/>
          <w:szCs w:val="26"/>
        </w:rPr>
      </w:pPr>
      <w:r>
        <w:rPr>
          <w:sz w:val="22"/>
          <w:szCs w:val="26"/>
        </w:rPr>
        <w:t xml:space="preserve">Ju </w:t>
      </w:r>
      <w:r w:rsidRPr="00316A9B">
        <w:rPr>
          <w:sz w:val="22"/>
          <w:szCs w:val="26"/>
        </w:rPr>
        <w:t>Transition Industries</w:t>
      </w:r>
      <w:r w:rsidR="009018F6">
        <w:rPr>
          <w:sz w:val="22"/>
          <w:szCs w:val="26"/>
        </w:rPr>
        <w:t xml:space="preserve"> LLC (Transition Industries) Houstom, TX naateka, </w:t>
      </w:r>
      <w:r>
        <w:rPr>
          <w:sz w:val="22"/>
          <w:szCs w:val="26"/>
        </w:rPr>
        <w:t>jum metanol ento hidrógeno pr</w:t>
      </w:r>
      <w:r w:rsidRPr="00316A9B">
        <w:rPr>
          <w:sz w:val="22"/>
          <w:szCs w:val="26"/>
        </w:rPr>
        <w:t>oye</w:t>
      </w:r>
      <w:r>
        <w:rPr>
          <w:sz w:val="22"/>
          <w:szCs w:val="26"/>
        </w:rPr>
        <w:t>k</w:t>
      </w:r>
      <w:r w:rsidRPr="00316A9B">
        <w:rPr>
          <w:sz w:val="22"/>
          <w:szCs w:val="26"/>
        </w:rPr>
        <w:t>to</w:t>
      </w:r>
      <w:r>
        <w:rPr>
          <w:sz w:val="22"/>
          <w:szCs w:val="26"/>
        </w:rPr>
        <w:t>m tekipanua</w:t>
      </w:r>
      <w:r w:rsidR="009018F6">
        <w:rPr>
          <w:sz w:val="22"/>
          <w:szCs w:val="26"/>
        </w:rPr>
        <w:t xml:space="preserve"> ento juka karboonota ka lemaspo jukapo a chibechibextia jum America del Nortew bicha, juka ániata ka chiicha yaa béchiibo ento jachin a jínewwamta bitchimeka ento juka sostenibilidad ambiental tiamta ento sosialta ka koptiasimeka (</w:t>
      </w:r>
      <w:r w:rsidR="009018F6" w:rsidRPr="0007670E">
        <w:t>A&amp;S</w:t>
      </w:r>
      <w:r w:rsidR="009018F6">
        <w:t>).</w:t>
      </w:r>
    </w:p>
    <w:p w14:paraId="2F0A9509" w14:textId="33B9B47E" w:rsidR="0008665A" w:rsidRPr="00316A9B" w:rsidRDefault="00412A15" w:rsidP="0008665A">
      <w:pPr>
        <w:pStyle w:val="AppendixBodyText"/>
        <w:rPr>
          <w:sz w:val="22"/>
          <w:szCs w:val="26"/>
        </w:rPr>
      </w:pPr>
      <w:r>
        <w:rPr>
          <w:sz w:val="22"/>
          <w:szCs w:val="26"/>
        </w:rPr>
        <w:t xml:space="preserve">Ju Transition Industries, enriapo </w:t>
      </w:r>
      <w:r w:rsidR="0008665A">
        <w:rPr>
          <w:sz w:val="22"/>
          <w:szCs w:val="26"/>
        </w:rPr>
        <w:t xml:space="preserve">wépuu unidad tiamta </w:t>
      </w:r>
      <w:r w:rsidR="00374878">
        <w:rPr>
          <w:sz w:val="22"/>
          <w:szCs w:val="26"/>
        </w:rPr>
        <w:t xml:space="preserve">kom yechasime </w:t>
      </w:r>
      <w:r w:rsidR="0008665A">
        <w:rPr>
          <w:sz w:val="22"/>
          <w:szCs w:val="26"/>
        </w:rPr>
        <w:t>metanolta yaawapo 6,130 tonel</w:t>
      </w:r>
      <w:r>
        <w:rPr>
          <w:sz w:val="22"/>
          <w:szCs w:val="26"/>
        </w:rPr>
        <w:t>a</w:t>
      </w:r>
      <w:r w:rsidR="0008665A">
        <w:rPr>
          <w:sz w:val="22"/>
          <w:szCs w:val="26"/>
        </w:rPr>
        <w:t>adam metrikam chikti ta</w:t>
      </w:r>
      <w:r>
        <w:rPr>
          <w:sz w:val="22"/>
          <w:szCs w:val="26"/>
        </w:rPr>
        <w:t>ywa</w:t>
      </w:r>
      <w:r w:rsidR="0008665A">
        <w:rPr>
          <w:sz w:val="22"/>
          <w:szCs w:val="26"/>
        </w:rPr>
        <w:t>po (tmpd) jum Ahome, Munisiipiopo. Sinaloa nortew bicha, ími Méjikopo.  Ju P</w:t>
      </w:r>
      <w:r w:rsidR="0008665A" w:rsidRPr="00316A9B">
        <w:rPr>
          <w:sz w:val="22"/>
          <w:szCs w:val="26"/>
        </w:rPr>
        <w:t>a</w:t>
      </w:r>
      <w:r w:rsidR="0008665A">
        <w:rPr>
          <w:sz w:val="22"/>
          <w:szCs w:val="26"/>
        </w:rPr>
        <w:t>s</w:t>
      </w:r>
      <w:r w:rsidR="0008665A" w:rsidRPr="00316A9B">
        <w:rPr>
          <w:sz w:val="22"/>
          <w:szCs w:val="26"/>
        </w:rPr>
        <w:t>ífi</w:t>
      </w:r>
      <w:r w:rsidR="0008665A">
        <w:rPr>
          <w:sz w:val="22"/>
          <w:szCs w:val="26"/>
        </w:rPr>
        <w:t>k</w:t>
      </w:r>
      <w:r w:rsidR="0008665A" w:rsidRPr="00316A9B">
        <w:rPr>
          <w:sz w:val="22"/>
          <w:szCs w:val="26"/>
        </w:rPr>
        <w:t>o Mexinol (</w:t>
      </w:r>
      <w:r w:rsidR="0008665A">
        <w:rPr>
          <w:sz w:val="22"/>
          <w:szCs w:val="26"/>
        </w:rPr>
        <w:t>“</w:t>
      </w:r>
      <w:r w:rsidR="0008665A" w:rsidRPr="00316A9B">
        <w:rPr>
          <w:sz w:val="22"/>
          <w:szCs w:val="26"/>
        </w:rPr>
        <w:t>Mexinol</w:t>
      </w:r>
      <w:r w:rsidR="0008665A">
        <w:rPr>
          <w:sz w:val="22"/>
          <w:szCs w:val="26"/>
        </w:rPr>
        <w:t>”</w:t>
      </w:r>
      <w:r w:rsidR="0008665A" w:rsidRPr="00316A9B">
        <w:rPr>
          <w:sz w:val="22"/>
          <w:szCs w:val="26"/>
        </w:rPr>
        <w:t xml:space="preserve"> </w:t>
      </w:r>
      <w:r w:rsidR="0008665A">
        <w:rPr>
          <w:sz w:val="22"/>
          <w:szCs w:val="26"/>
        </w:rPr>
        <w:t>o</w:t>
      </w:r>
      <w:r w:rsidR="0008665A" w:rsidRPr="00316A9B">
        <w:rPr>
          <w:sz w:val="22"/>
          <w:szCs w:val="26"/>
        </w:rPr>
        <w:t xml:space="preserve"> </w:t>
      </w:r>
      <w:r w:rsidR="0008665A">
        <w:rPr>
          <w:sz w:val="22"/>
          <w:szCs w:val="26"/>
        </w:rPr>
        <w:t>“</w:t>
      </w:r>
      <w:r w:rsidR="0008665A" w:rsidRPr="00316A9B">
        <w:rPr>
          <w:sz w:val="22"/>
          <w:szCs w:val="26"/>
        </w:rPr>
        <w:t>Proye</w:t>
      </w:r>
      <w:r w:rsidR="0008665A">
        <w:rPr>
          <w:sz w:val="22"/>
          <w:szCs w:val="26"/>
        </w:rPr>
        <w:t>k</w:t>
      </w:r>
      <w:r w:rsidR="0008665A" w:rsidRPr="00316A9B">
        <w:rPr>
          <w:sz w:val="22"/>
          <w:szCs w:val="26"/>
        </w:rPr>
        <w:t>to</w:t>
      </w:r>
      <w:r w:rsidR="0008665A">
        <w:rPr>
          <w:sz w:val="22"/>
          <w:szCs w:val="26"/>
        </w:rPr>
        <w:t>”</w:t>
      </w:r>
      <w:r w:rsidR="0008665A" w:rsidRPr="00316A9B">
        <w:rPr>
          <w:sz w:val="22"/>
          <w:szCs w:val="26"/>
        </w:rPr>
        <w:t xml:space="preserve">) </w:t>
      </w:r>
      <w:r w:rsidR="0008665A">
        <w:rPr>
          <w:sz w:val="22"/>
          <w:szCs w:val="26"/>
        </w:rPr>
        <w:t xml:space="preserve">iamak tekipanua </w:t>
      </w:r>
      <w:r w:rsidR="0008665A" w:rsidRPr="00316A9B">
        <w:rPr>
          <w:sz w:val="22"/>
          <w:szCs w:val="26"/>
        </w:rPr>
        <w:t>Transition Industries</w:t>
      </w:r>
      <w:r w:rsidR="0008665A">
        <w:rPr>
          <w:sz w:val="22"/>
          <w:szCs w:val="26"/>
        </w:rPr>
        <w:t xml:space="preserve"> tiamtamaki</w:t>
      </w:r>
      <w:r w:rsidR="0008665A" w:rsidRPr="00316A9B">
        <w:rPr>
          <w:sz w:val="22"/>
          <w:szCs w:val="26"/>
        </w:rPr>
        <w:t xml:space="preserve">. </w:t>
      </w:r>
      <w:r>
        <w:rPr>
          <w:sz w:val="22"/>
          <w:szCs w:val="26"/>
        </w:rPr>
        <w:t>J</w:t>
      </w:r>
      <w:r w:rsidR="0008665A">
        <w:rPr>
          <w:sz w:val="22"/>
          <w:szCs w:val="26"/>
        </w:rPr>
        <w:t xml:space="preserve">u metanol, beja tubompo aman </w:t>
      </w:r>
      <w:r>
        <w:rPr>
          <w:sz w:val="22"/>
          <w:szCs w:val="26"/>
        </w:rPr>
        <w:t>muellemmew bit</w:t>
      </w:r>
      <w:r w:rsidR="0008665A">
        <w:rPr>
          <w:sz w:val="22"/>
          <w:szCs w:val="26"/>
        </w:rPr>
        <w:t>tuana</w:t>
      </w:r>
      <w:r>
        <w:rPr>
          <w:sz w:val="22"/>
          <w:szCs w:val="26"/>
        </w:rPr>
        <w:t xml:space="preserve"> bejja ama katekaw bicha</w:t>
      </w:r>
      <w:r w:rsidR="0008665A">
        <w:rPr>
          <w:sz w:val="22"/>
          <w:szCs w:val="26"/>
        </w:rPr>
        <w:t xml:space="preserve"> ju </w:t>
      </w:r>
      <w:r w:rsidR="0008665A" w:rsidRPr="00316A9B">
        <w:rPr>
          <w:sz w:val="22"/>
          <w:szCs w:val="26"/>
        </w:rPr>
        <w:t>Puerto de Topolobampo</w:t>
      </w:r>
      <w:r w:rsidR="0008665A">
        <w:rPr>
          <w:sz w:val="22"/>
          <w:szCs w:val="26"/>
        </w:rPr>
        <w:t>po, beja sékana bicha a bittua béchiibo</w:t>
      </w:r>
      <w:r>
        <w:rPr>
          <w:sz w:val="22"/>
          <w:szCs w:val="26"/>
        </w:rPr>
        <w:t xml:space="preserve">, </w:t>
      </w:r>
      <w:r w:rsidR="0008665A">
        <w:rPr>
          <w:sz w:val="22"/>
          <w:szCs w:val="26"/>
        </w:rPr>
        <w:t xml:space="preserve">seenu wasuktiapo </w:t>
      </w:r>
      <w:r>
        <w:rPr>
          <w:sz w:val="22"/>
          <w:szCs w:val="26"/>
        </w:rPr>
        <w:t xml:space="preserve">jak </w:t>
      </w:r>
      <w:r w:rsidR="0008665A" w:rsidRPr="00316A9B">
        <w:rPr>
          <w:sz w:val="22"/>
          <w:szCs w:val="26"/>
        </w:rPr>
        <w:t>2.24 mi</w:t>
      </w:r>
      <w:r w:rsidR="0008665A">
        <w:rPr>
          <w:sz w:val="22"/>
          <w:szCs w:val="26"/>
        </w:rPr>
        <w:t>yoo</w:t>
      </w:r>
      <w:r w:rsidR="0008665A" w:rsidRPr="00316A9B">
        <w:rPr>
          <w:sz w:val="22"/>
          <w:szCs w:val="26"/>
        </w:rPr>
        <w:t>nes</w:t>
      </w:r>
      <w:r w:rsidR="0008665A">
        <w:rPr>
          <w:sz w:val="22"/>
          <w:szCs w:val="26"/>
        </w:rPr>
        <w:t>im tonelaadam ama yew weenake</w:t>
      </w:r>
      <w:r>
        <w:rPr>
          <w:sz w:val="22"/>
          <w:szCs w:val="26"/>
        </w:rPr>
        <w:t>.</w:t>
      </w:r>
    </w:p>
    <w:p w14:paraId="44044725" w14:textId="797EB870" w:rsidR="0008665A" w:rsidRPr="00316A9B" w:rsidRDefault="0008665A" w:rsidP="0008665A">
      <w:pPr>
        <w:pStyle w:val="AppendixBodyText"/>
        <w:rPr>
          <w:sz w:val="22"/>
          <w:szCs w:val="26"/>
        </w:rPr>
      </w:pPr>
      <w:r>
        <w:rPr>
          <w:sz w:val="22"/>
          <w:szCs w:val="26"/>
        </w:rPr>
        <w:t xml:space="preserve">Jume promotooresim ikay tekipanuame </w:t>
      </w:r>
      <w:r w:rsidRPr="00316A9B">
        <w:rPr>
          <w:sz w:val="22"/>
          <w:szCs w:val="26"/>
        </w:rPr>
        <w:t>Constitución Política de los Estados Unidos Me</w:t>
      </w:r>
      <w:r w:rsidR="009F4391">
        <w:rPr>
          <w:sz w:val="22"/>
          <w:szCs w:val="26"/>
        </w:rPr>
        <w:t>jik</w:t>
      </w:r>
      <w:r w:rsidRPr="00316A9B">
        <w:rPr>
          <w:sz w:val="22"/>
          <w:szCs w:val="26"/>
        </w:rPr>
        <w:t>anos</w:t>
      </w:r>
      <w:r>
        <w:rPr>
          <w:sz w:val="22"/>
          <w:szCs w:val="26"/>
        </w:rPr>
        <w:t>po amani</w:t>
      </w:r>
      <w:r w:rsidRPr="00316A9B">
        <w:rPr>
          <w:sz w:val="22"/>
          <w:szCs w:val="26"/>
        </w:rPr>
        <w:t>,</w:t>
      </w:r>
      <w:r>
        <w:rPr>
          <w:sz w:val="22"/>
          <w:szCs w:val="26"/>
        </w:rPr>
        <w:t xml:space="preserve"> juka “</w:t>
      </w:r>
      <w:r w:rsidRPr="00316A9B">
        <w:rPr>
          <w:sz w:val="22"/>
          <w:szCs w:val="26"/>
        </w:rPr>
        <w:t>Manifesta</w:t>
      </w:r>
      <w:r>
        <w:rPr>
          <w:sz w:val="22"/>
          <w:szCs w:val="26"/>
        </w:rPr>
        <w:t>s</w:t>
      </w:r>
      <w:r w:rsidRPr="00316A9B">
        <w:rPr>
          <w:sz w:val="22"/>
          <w:szCs w:val="26"/>
        </w:rPr>
        <w:t>ión de Impa</w:t>
      </w:r>
      <w:r>
        <w:rPr>
          <w:sz w:val="22"/>
          <w:szCs w:val="26"/>
        </w:rPr>
        <w:t>kt</w:t>
      </w:r>
      <w:r w:rsidRPr="00316A9B">
        <w:rPr>
          <w:sz w:val="22"/>
          <w:szCs w:val="26"/>
        </w:rPr>
        <w:t>o Ambiental</w:t>
      </w:r>
      <w:r>
        <w:rPr>
          <w:sz w:val="22"/>
          <w:szCs w:val="26"/>
        </w:rPr>
        <w:t>”</w:t>
      </w:r>
      <w:r w:rsidRPr="00316A9B">
        <w:rPr>
          <w:sz w:val="22"/>
          <w:szCs w:val="26"/>
        </w:rPr>
        <w:t xml:space="preserve"> (MIA) </w:t>
      </w:r>
      <w:r>
        <w:rPr>
          <w:sz w:val="22"/>
          <w:szCs w:val="26"/>
        </w:rPr>
        <w:t xml:space="preserve">tiamta </w:t>
      </w:r>
      <w:r w:rsidR="00412A15">
        <w:rPr>
          <w:sz w:val="22"/>
          <w:szCs w:val="26"/>
        </w:rPr>
        <w:t>ama yaawapo yuuma</w:t>
      </w:r>
      <w:r>
        <w:rPr>
          <w:sz w:val="22"/>
          <w:szCs w:val="26"/>
        </w:rPr>
        <w:t xml:space="preserve"> juka konstruksion tiamta keeje a naateyo</w:t>
      </w:r>
      <w:r w:rsidRPr="00316A9B">
        <w:rPr>
          <w:sz w:val="22"/>
          <w:szCs w:val="26"/>
        </w:rPr>
        <w:t xml:space="preserve">, </w:t>
      </w:r>
      <w:r>
        <w:rPr>
          <w:sz w:val="22"/>
          <w:szCs w:val="26"/>
        </w:rPr>
        <w:t xml:space="preserve">juka joa ániata jakun tasti jáchin aw a weenakew júneria béchiibo ento jáchim a suayanakew ketchi jume mediidam de mitigasion ti tettiawampo </w:t>
      </w:r>
      <w:r w:rsidR="009F4391">
        <w:rPr>
          <w:sz w:val="22"/>
          <w:szCs w:val="26"/>
        </w:rPr>
        <w:t>tuysi ama am teksimnake béchiibo</w:t>
      </w:r>
      <w:r>
        <w:rPr>
          <w:sz w:val="22"/>
          <w:szCs w:val="26"/>
        </w:rPr>
        <w:t>.</w:t>
      </w:r>
    </w:p>
    <w:p w14:paraId="732A3E37" w14:textId="1C0EAA2E" w:rsidR="0008665A" w:rsidRPr="00316A9B" w:rsidRDefault="009F4391" w:rsidP="0008665A">
      <w:pPr>
        <w:pStyle w:val="AppendixBodyText"/>
        <w:rPr>
          <w:sz w:val="22"/>
          <w:szCs w:val="26"/>
        </w:rPr>
      </w:pPr>
      <w:r>
        <w:rPr>
          <w:sz w:val="22"/>
          <w:szCs w:val="26"/>
        </w:rPr>
        <w:t xml:space="preserve">Juka </w:t>
      </w:r>
      <w:r w:rsidR="0008665A" w:rsidRPr="00316A9B">
        <w:rPr>
          <w:sz w:val="22"/>
          <w:szCs w:val="26"/>
        </w:rPr>
        <w:t>MIA</w:t>
      </w:r>
      <w:r w:rsidR="0008665A">
        <w:rPr>
          <w:sz w:val="22"/>
          <w:szCs w:val="26"/>
        </w:rPr>
        <w:t xml:space="preserve"> tiamta bejja yaa</w:t>
      </w:r>
      <w:r>
        <w:rPr>
          <w:sz w:val="22"/>
          <w:szCs w:val="26"/>
        </w:rPr>
        <w:t>suko</w:t>
      </w:r>
      <w:r w:rsidR="0008665A">
        <w:rPr>
          <w:sz w:val="22"/>
          <w:szCs w:val="26"/>
        </w:rPr>
        <w:t xml:space="preserve">, </w:t>
      </w:r>
      <w:r>
        <w:rPr>
          <w:sz w:val="22"/>
          <w:szCs w:val="26"/>
        </w:rPr>
        <w:t xml:space="preserve">chúkula ju Transition Industries </w:t>
      </w:r>
      <w:r w:rsidR="0008665A">
        <w:rPr>
          <w:sz w:val="22"/>
          <w:szCs w:val="26"/>
        </w:rPr>
        <w:t>tiame bejja a yaatebola ju</w:t>
      </w:r>
      <w:r>
        <w:rPr>
          <w:sz w:val="22"/>
          <w:szCs w:val="26"/>
        </w:rPr>
        <w:t>ka</w:t>
      </w:r>
      <w:r w:rsidR="0008665A">
        <w:rPr>
          <w:sz w:val="22"/>
          <w:szCs w:val="26"/>
        </w:rPr>
        <w:t xml:space="preserve"> </w:t>
      </w:r>
      <w:r w:rsidR="0008665A" w:rsidRPr="00316A9B">
        <w:rPr>
          <w:sz w:val="22"/>
          <w:szCs w:val="26"/>
        </w:rPr>
        <w:t>impa</w:t>
      </w:r>
      <w:r w:rsidR="0008665A">
        <w:rPr>
          <w:sz w:val="22"/>
          <w:szCs w:val="26"/>
        </w:rPr>
        <w:t>k</w:t>
      </w:r>
      <w:r w:rsidR="0008665A" w:rsidRPr="00316A9B">
        <w:rPr>
          <w:sz w:val="22"/>
          <w:szCs w:val="26"/>
        </w:rPr>
        <w:t xml:space="preserve">to ambiental </w:t>
      </w:r>
      <w:r w:rsidR="0008665A">
        <w:rPr>
          <w:sz w:val="22"/>
          <w:szCs w:val="26"/>
        </w:rPr>
        <w:t>ento s</w:t>
      </w:r>
      <w:r w:rsidR="0008665A" w:rsidRPr="00316A9B">
        <w:rPr>
          <w:sz w:val="22"/>
          <w:szCs w:val="26"/>
        </w:rPr>
        <w:t>o</w:t>
      </w:r>
      <w:r w:rsidR="0008665A">
        <w:rPr>
          <w:sz w:val="22"/>
          <w:szCs w:val="26"/>
        </w:rPr>
        <w:t>s</w:t>
      </w:r>
      <w:r w:rsidR="0008665A" w:rsidRPr="00316A9B">
        <w:rPr>
          <w:sz w:val="22"/>
          <w:szCs w:val="26"/>
        </w:rPr>
        <w:t>ial (EIAS)</w:t>
      </w:r>
      <w:r w:rsidR="0008665A">
        <w:rPr>
          <w:sz w:val="22"/>
          <w:szCs w:val="26"/>
        </w:rPr>
        <w:t xml:space="preserve"> </w:t>
      </w:r>
      <w:r>
        <w:rPr>
          <w:sz w:val="22"/>
          <w:szCs w:val="26"/>
        </w:rPr>
        <w:t xml:space="preserve">wame normam internasionalesimpo amani. </w:t>
      </w:r>
      <w:r w:rsidR="0008665A">
        <w:rPr>
          <w:sz w:val="22"/>
          <w:szCs w:val="26"/>
        </w:rPr>
        <w:t>Í E</w:t>
      </w:r>
      <w:r w:rsidR="0008665A" w:rsidRPr="00316A9B">
        <w:rPr>
          <w:sz w:val="22"/>
          <w:szCs w:val="26"/>
        </w:rPr>
        <w:t xml:space="preserve">IAS </w:t>
      </w:r>
      <w:r w:rsidR="0008665A">
        <w:rPr>
          <w:sz w:val="22"/>
          <w:szCs w:val="26"/>
        </w:rPr>
        <w:t>juka MIA tiamta bétana yew sikamtamak tekipanua ento wate ebaluasionimmaki chee yumalasi a yaa béchiibo íme d</w:t>
      </w:r>
      <w:r w:rsidR="0008665A" w:rsidRPr="00316A9B">
        <w:rPr>
          <w:sz w:val="22"/>
          <w:szCs w:val="26"/>
        </w:rPr>
        <w:t>iseño</w:t>
      </w:r>
      <w:r w:rsidR="0008665A">
        <w:rPr>
          <w:sz w:val="22"/>
          <w:szCs w:val="26"/>
        </w:rPr>
        <w:t>m</w:t>
      </w:r>
      <w:r w:rsidR="0008665A" w:rsidRPr="00316A9B">
        <w:rPr>
          <w:sz w:val="22"/>
          <w:szCs w:val="26"/>
        </w:rPr>
        <w:t xml:space="preserve"> </w:t>
      </w:r>
      <w:r w:rsidR="0008665A">
        <w:rPr>
          <w:sz w:val="22"/>
          <w:szCs w:val="26"/>
        </w:rPr>
        <w:t xml:space="preserve">ento </w:t>
      </w:r>
      <w:r w:rsidR="0008665A" w:rsidRPr="00316A9B">
        <w:rPr>
          <w:sz w:val="22"/>
          <w:szCs w:val="26"/>
        </w:rPr>
        <w:t>ingeniería</w:t>
      </w:r>
      <w:r w:rsidR="0008665A">
        <w:rPr>
          <w:sz w:val="22"/>
          <w:szCs w:val="26"/>
        </w:rPr>
        <w:t>mmak nawwi</w:t>
      </w:r>
      <w:r w:rsidR="0008665A" w:rsidRPr="00316A9B">
        <w:rPr>
          <w:sz w:val="22"/>
          <w:szCs w:val="26"/>
        </w:rPr>
        <w:t xml:space="preserve">. </w:t>
      </w:r>
      <w:r>
        <w:rPr>
          <w:sz w:val="22"/>
          <w:szCs w:val="26"/>
        </w:rPr>
        <w:t>Ju EIAS</w:t>
      </w:r>
      <w:r w:rsidR="0008665A">
        <w:rPr>
          <w:sz w:val="22"/>
          <w:szCs w:val="26"/>
        </w:rPr>
        <w:t xml:space="preserve"> ju </w:t>
      </w:r>
      <w:r w:rsidR="0008665A" w:rsidRPr="00316A9B">
        <w:rPr>
          <w:sz w:val="22"/>
          <w:szCs w:val="26"/>
        </w:rPr>
        <w:t>legisla</w:t>
      </w:r>
      <w:r w:rsidR="0008665A">
        <w:rPr>
          <w:sz w:val="22"/>
          <w:szCs w:val="26"/>
        </w:rPr>
        <w:t>s</w:t>
      </w:r>
      <w:r w:rsidR="0008665A" w:rsidRPr="00316A9B">
        <w:rPr>
          <w:sz w:val="22"/>
          <w:szCs w:val="26"/>
        </w:rPr>
        <w:t>ión na</w:t>
      </w:r>
      <w:r w:rsidR="0008665A">
        <w:rPr>
          <w:sz w:val="22"/>
          <w:szCs w:val="26"/>
        </w:rPr>
        <w:t>s</w:t>
      </w:r>
      <w:r w:rsidR="0008665A" w:rsidRPr="00316A9B">
        <w:rPr>
          <w:sz w:val="22"/>
          <w:szCs w:val="26"/>
        </w:rPr>
        <w:t>ional</w:t>
      </w:r>
      <w:r w:rsidR="0008665A">
        <w:rPr>
          <w:sz w:val="22"/>
          <w:szCs w:val="26"/>
        </w:rPr>
        <w:t xml:space="preserve"> tiapo amani </w:t>
      </w:r>
      <w:r w:rsidR="00A03B27">
        <w:rPr>
          <w:sz w:val="22"/>
          <w:szCs w:val="26"/>
        </w:rPr>
        <w:t>rutuktiari, j</w:t>
      </w:r>
      <w:r w:rsidR="0008665A">
        <w:rPr>
          <w:sz w:val="22"/>
          <w:szCs w:val="26"/>
        </w:rPr>
        <w:t xml:space="preserve">uneli ketchi jume </w:t>
      </w:r>
      <w:r w:rsidR="0008665A" w:rsidRPr="00316A9B">
        <w:rPr>
          <w:sz w:val="22"/>
          <w:szCs w:val="26"/>
        </w:rPr>
        <w:t>Norma</w:t>
      </w:r>
      <w:r w:rsidR="0008665A">
        <w:rPr>
          <w:sz w:val="22"/>
          <w:szCs w:val="26"/>
        </w:rPr>
        <w:t xml:space="preserve">m </w:t>
      </w:r>
      <w:r w:rsidR="0008665A" w:rsidRPr="00316A9B">
        <w:rPr>
          <w:sz w:val="22"/>
          <w:szCs w:val="26"/>
        </w:rPr>
        <w:t>de Desempeño</w:t>
      </w:r>
      <w:r w:rsidR="0008665A">
        <w:rPr>
          <w:sz w:val="22"/>
          <w:szCs w:val="26"/>
        </w:rPr>
        <w:t>m (</w:t>
      </w:r>
      <w:r w:rsidR="00A03B27">
        <w:rPr>
          <w:sz w:val="22"/>
          <w:szCs w:val="26"/>
        </w:rPr>
        <w:t>PS</w:t>
      </w:r>
      <w:r w:rsidR="0008665A">
        <w:rPr>
          <w:sz w:val="22"/>
          <w:szCs w:val="26"/>
        </w:rPr>
        <w:t>)</w:t>
      </w:r>
      <w:r w:rsidR="0008665A" w:rsidRPr="00316A9B">
        <w:rPr>
          <w:sz w:val="22"/>
          <w:szCs w:val="26"/>
        </w:rPr>
        <w:t xml:space="preserve"> </w:t>
      </w:r>
      <w:r w:rsidR="0008665A">
        <w:rPr>
          <w:sz w:val="22"/>
          <w:szCs w:val="26"/>
        </w:rPr>
        <w:t xml:space="preserve">tiampo </w:t>
      </w:r>
      <w:r w:rsidR="00A03B27">
        <w:rPr>
          <w:sz w:val="22"/>
          <w:szCs w:val="26"/>
        </w:rPr>
        <w:t xml:space="preserve">ju Korporacion Finansiera Internasionalpo amani </w:t>
      </w:r>
      <w:r w:rsidR="0008665A" w:rsidRPr="00316A9B">
        <w:rPr>
          <w:sz w:val="22"/>
          <w:szCs w:val="26"/>
        </w:rPr>
        <w:t>(</w:t>
      </w:r>
      <w:r w:rsidR="0008665A">
        <w:rPr>
          <w:sz w:val="22"/>
          <w:szCs w:val="26"/>
        </w:rPr>
        <w:t>IFC,</w:t>
      </w:r>
      <w:r w:rsidR="0008665A" w:rsidRPr="00316A9B">
        <w:t xml:space="preserve"> </w:t>
      </w:r>
      <w:r w:rsidR="0008665A">
        <w:t>sig</w:t>
      </w:r>
      <w:r w:rsidR="00374878">
        <w:t>la r</w:t>
      </w:r>
      <w:r w:rsidR="0008665A">
        <w:t>ingo nokpo</w:t>
      </w:r>
      <w:r w:rsidR="00A03B27">
        <w:rPr>
          <w:sz w:val="22"/>
          <w:szCs w:val="26"/>
        </w:rPr>
        <w:t>) ju</w:t>
      </w:r>
      <w:r w:rsidR="00A03B27" w:rsidRPr="00A03B27">
        <w:rPr>
          <w:sz w:val="22"/>
          <w:szCs w:val="26"/>
        </w:rPr>
        <w:t xml:space="preserve"> </w:t>
      </w:r>
      <w:r w:rsidR="00A03B27" w:rsidRPr="00316A9B">
        <w:rPr>
          <w:sz w:val="22"/>
          <w:szCs w:val="26"/>
        </w:rPr>
        <w:t xml:space="preserve">Sostenibilidad Ambiental </w:t>
      </w:r>
      <w:r w:rsidR="00A03B27">
        <w:rPr>
          <w:sz w:val="22"/>
          <w:szCs w:val="26"/>
        </w:rPr>
        <w:t xml:space="preserve">ento </w:t>
      </w:r>
      <w:r w:rsidR="00A03B27" w:rsidRPr="00316A9B">
        <w:rPr>
          <w:sz w:val="22"/>
          <w:szCs w:val="26"/>
        </w:rPr>
        <w:t>So</w:t>
      </w:r>
      <w:r w:rsidR="00A03B27">
        <w:rPr>
          <w:sz w:val="22"/>
          <w:szCs w:val="26"/>
        </w:rPr>
        <w:t>s</w:t>
      </w:r>
      <w:r w:rsidR="00A03B27" w:rsidRPr="00316A9B">
        <w:rPr>
          <w:sz w:val="22"/>
          <w:szCs w:val="26"/>
        </w:rPr>
        <w:t>ial</w:t>
      </w:r>
      <w:r w:rsidR="00A03B27">
        <w:rPr>
          <w:sz w:val="22"/>
          <w:szCs w:val="26"/>
        </w:rPr>
        <w:t>po</w:t>
      </w:r>
      <w:r w:rsidR="0008665A" w:rsidRPr="00316A9B">
        <w:rPr>
          <w:sz w:val="22"/>
          <w:szCs w:val="26"/>
        </w:rPr>
        <w:t>.</w:t>
      </w:r>
    </w:p>
    <w:p w14:paraId="4DCC5CF3" w14:textId="15F22DC8" w:rsidR="009E3F4A" w:rsidRPr="006B5A5A" w:rsidRDefault="00374878" w:rsidP="006B5A5A">
      <w:pPr>
        <w:pStyle w:val="AppendixBodyText"/>
        <w:rPr>
          <w:sz w:val="22"/>
          <w:szCs w:val="26"/>
        </w:rPr>
      </w:pPr>
      <w:r>
        <w:rPr>
          <w:noProof/>
        </w:rPr>
        <w:drawing>
          <wp:anchor distT="0" distB="0" distL="114300" distR="114300" simplePos="0" relativeHeight="251658240" behindDoc="0" locked="0" layoutInCell="1" allowOverlap="1" wp14:anchorId="28C86B27" wp14:editId="5D586F77">
            <wp:simplePos x="0" y="0"/>
            <wp:positionH relativeFrom="margin">
              <wp:align>right</wp:align>
            </wp:positionH>
            <wp:positionV relativeFrom="paragraph">
              <wp:posOffset>384175</wp:posOffset>
            </wp:positionV>
            <wp:extent cx="1971675" cy="2276475"/>
            <wp:effectExtent l="0" t="0" r="9525" b="9525"/>
            <wp:wrapSquare wrapText="bothSides"/>
            <wp:docPr id="77929804" name="image24.png" descr="Un documento con texto&#10;&#10;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24.png"/>
                    <pic:cNvPicPr/>
                  </pic:nvPicPr>
                  <pic:blipFill>
                    <a:blip r:embed="rId23">
                      <a:extLst>
                        <a:ext uri="{28A0092B-C50C-407E-A947-70E740481C1C}">
                          <a14:useLocalDpi xmlns:a14="http://schemas.microsoft.com/office/drawing/2010/main" val="0"/>
                        </a:ext>
                      </a:extLst>
                    </a:blip>
                    <a:srcRect/>
                    <a:stretch>
                      <a:fillRect/>
                    </a:stretch>
                  </pic:blipFill>
                  <pic:spPr>
                    <a:xfrm>
                      <a:off x="0" y="0"/>
                      <a:ext cx="1971675" cy="2276475"/>
                    </a:xfrm>
                    <a:prstGeom prst="rect">
                      <a:avLst/>
                    </a:prstGeom>
                    <a:ln/>
                  </pic:spPr>
                </pic:pic>
              </a:graphicData>
            </a:graphic>
            <wp14:sizeRelH relativeFrom="page">
              <wp14:pctWidth>0</wp14:pctWidth>
            </wp14:sizeRelH>
            <wp14:sizeRelV relativeFrom="page">
              <wp14:pctHeight>0</wp14:pctHeight>
            </wp14:sizeRelV>
          </wp:anchor>
        </w:drawing>
      </w:r>
      <w:r w:rsidR="0008665A">
        <w:rPr>
          <w:sz w:val="22"/>
          <w:szCs w:val="26"/>
        </w:rPr>
        <w:t xml:space="preserve">Í lébela nooki ka </w:t>
      </w:r>
      <w:r w:rsidR="00A03B27">
        <w:rPr>
          <w:sz w:val="22"/>
          <w:szCs w:val="26"/>
        </w:rPr>
        <w:t>teknikotaka</w:t>
      </w:r>
      <w:r w:rsidR="0008665A">
        <w:rPr>
          <w:sz w:val="22"/>
          <w:szCs w:val="26"/>
        </w:rPr>
        <w:t xml:space="preserve"> ju </w:t>
      </w:r>
      <w:r w:rsidR="0008665A" w:rsidRPr="00316A9B">
        <w:rPr>
          <w:sz w:val="22"/>
          <w:szCs w:val="26"/>
        </w:rPr>
        <w:t xml:space="preserve">EIAS </w:t>
      </w:r>
      <w:r w:rsidR="00A03B27">
        <w:rPr>
          <w:sz w:val="22"/>
          <w:szCs w:val="26"/>
        </w:rPr>
        <w:t xml:space="preserve">tekilim </w:t>
      </w:r>
      <w:r w:rsidR="0008665A">
        <w:rPr>
          <w:sz w:val="22"/>
          <w:szCs w:val="26"/>
        </w:rPr>
        <w:t xml:space="preserve">bétana </w:t>
      </w:r>
      <w:r w:rsidR="00A03B27">
        <w:rPr>
          <w:sz w:val="22"/>
          <w:szCs w:val="26"/>
        </w:rPr>
        <w:t xml:space="preserve">í </w:t>
      </w:r>
      <w:r w:rsidR="0008665A">
        <w:rPr>
          <w:sz w:val="22"/>
          <w:szCs w:val="26"/>
        </w:rPr>
        <w:t>P</w:t>
      </w:r>
      <w:r w:rsidR="0008665A" w:rsidRPr="00316A9B">
        <w:rPr>
          <w:sz w:val="22"/>
          <w:szCs w:val="26"/>
        </w:rPr>
        <w:t>roy</w:t>
      </w:r>
      <w:r w:rsidR="0008665A">
        <w:rPr>
          <w:sz w:val="22"/>
          <w:szCs w:val="26"/>
        </w:rPr>
        <w:t>ek</w:t>
      </w:r>
      <w:r w:rsidR="0008665A" w:rsidRPr="00316A9B">
        <w:rPr>
          <w:sz w:val="22"/>
          <w:szCs w:val="26"/>
        </w:rPr>
        <w:t>to</w:t>
      </w:r>
      <w:r w:rsidR="0008665A">
        <w:rPr>
          <w:sz w:val="22"/>
          <w:szCs w:val="26"/>
        </w:rPr>
        <w:t xml:space="preserve"> bétana yaarim </w:t>
      </w:r>
      <w:r w:rsidR="00A03B27">
        <w:rPr>
          <w:sz w:val="22"/>
          <w:szCs w:val="26"/>
        </w:rPr>
        <w:t xml:space="preserve">jita ama tewrim </w:t>
      </w:r>
      <w:r w:rsidR="0008665A">
        <w:rPr>
          <w:sz w:val="22"/>
          <w:szCs w:val="26"/>
        </w:rPr>
        <w:t xml:space="preserve">ento ket waate jítta nookim ju </w:t>
      </w:r>
      <w:r w:rsidR="0008665A" w:rsidRPr="00316A9B">
        <w:rPr>
          <w:sz w:val="22"/>
          <w:szCs w:val="26"/>
        </w:rPr>
        <w:t>MIA</w:t>
      </w:r>
      <w:r w:rsidR="0008665A">
        <w:rPr>
          <w:sz w:val="22"/>
          <w:szCs w:val="26"/>
        </w:rPr>
        <w:t xml:space="preserve"> bétana yew si</w:t>
      </w:r>
      <w:r w:rsidR="00A03B27">
        <w:rPr>
          <w:sz w:val="22"/>
          <w:szCs w:val="26"/>
        </w:rPr>
        <w:t>mlammaki ama nokwa</w:t>
      </w:r>
    </w:p>
    <w:p w14:paraId="3FDE4CE5" w14:textId="4A576608" w:rsidR="006B5A5A" w:rsidRPr="00516642" w:rsidRDefault="006B5A5A" w:rsidP="006B5A5A">
      <w:pPr>
        <w:pStyle w:val="AppendixHeading3"/>
      </w:pPr>
      <w:r>
        <w:t>Chee bat yaarim</w:t>
      </w:r>
    </w:p>
    <w:p w14:paraId="3C72ED7B" w14:textId="10219525" w:rsidR="005271DF" w:rsidRPr="0007670E" w:rsidRDefault="00374878" w:rsidP="005271DF">
      <w:pPr>
        <w:pStyle w:val="AppendixBodyText"/>
      </w:pPr>
      <w:r>
        <w:rPr>
          <w:noProof/>
        </w:rPr>
        <mc:AlternateContent>
          <mc:Choice Requires="wps">
            <w:drawing>
              <wp:anchor distT="0" distB="0" distL="114300" distR="114300" simplePos="0" relativeHeight="251661824" behindDoc="0" locked="0" layoutInCell="1" allowOverlap="1" wp14:anchorId="75583CC3" wp14:editId="159F8462">
                <wp:simplePos x="0" y="0"/>
                <wp:positionH relativeFrom="margin">
                  <wp:posOffset>3778885</wp:posOffset>
                </wp:positionH>
                <wp:positionV relativeFrom="paragraph">
                  <wp:posOffset>1849755</wp:posOffset>
                </wp:positionV>
                <wp:extent cx="2128520" cy="635"/>
                <wp:effectExtent l="0" t="0" r="5080" b="6350"/>
                <wp:wrapSquare wrapText="bothSides"/>
                <wp:docPr id="1393472220" name="Cuadro de texto 1"/>
                <wp:cNvGraphicFramePr/>
                <a:graphic xmlns:a="http://schemas.openxmlformats.org/drawingml/2006/main">
                  <a:graphicData uri="http://schemas.microsoft.com/office/word/2010/wordprocessingShape">
                    <wps:wsp>
                      <wps:cNvSpPr txBox="1"/>
                      <wps:spPr>
                        <a:xfrm>
                          <a:off x="0" y="0"/>
                          <a:ext cx="2128520" cy="635"/>
                        </a:xfrm>
                        <a:prstGeom prst="rect">
                          <a:avLst/>
                        </a:prstGeom>
                        <a:solidFill>
                          <a:prstClr val="white"/>
                        </a:solidFill>
                        <a:ln>
                          <a:noFill/>
                        </a:ln>
                      </wps:spPr>
                      <wps:txbx>
                        <w:txbxContent>
                          <w:p w14:paraId="15BAF8A3" w14:textId="289C341F" w:rsidR="002D6F83" w:rsidRPr="00D947E0" w:rsidRDefault="002D6F83" w:rsidP="00374878">
                            <w:pPr>
                              <w:pStyle w:val="Descripcin"/>
                              <w:ind w:left="0"/>
                              <w:rPr>
                                <w:noProof/>
                                <w:sz w:val="22"/>
                                <w:szCs w:val="26"/>
                              </w:rPr>
                            </w:pPr>
                            <w:bookmarkStart w:id="0" w:name="_Ref199950760"/>
                            <w:r>
                              <w:t xml:space="preserve">Figura </w:t>
                            </w:r>
                            <w:r>
                              <w:fldChar w:fldCharType="begin"/>
                            </w:r>
                            <w:r>
                              <w:instrText xml:space="preserve"> SEQ Figura \* ARABIC </w:instrText>
                            </w:r>
                            <w:r>
                              <w:fldChar w:fldCharType="separate"/>
                            </w:r>
                            <w:r w:rsidR="008B0B34">
                              <w:rPr>
                                <w:noProof/>
                              </w:rPr>
                              <w:t>1</w:t>
                            </w:r>
                            <w:r>
                              <w:fldChar w:fldCharType="end"/>
                            </w:r>
                            <w:bookmarkEnd w:id="0"/>
                            <w:r>
                              <w:t>: Resoluti</w:t>
                            </w:r>
                            <w:r w:rsidR="00374878">
                              <w:t>ib</w:t>
                            </w:r>
                            <w:r w:rsidR="00CE2DCC">
                              <w:t>o</w:t>
                            </w:r>
                            <w:r>
                              <w:t xml:space="preserve"> MIA</w:t>
                            </w:r>
                            <w:r w:rsidR="00374878">
                              <w:t xml:space="preserve"> bétana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75583CC3" id="_x0000_t202" coordsize="21600,21600" o:spt="202" path="m,l,21600r21600,l21600,xe">
                <v:stroke joinstyle="miter"/>
                <v:path gradientshapeok="t" o:connecttype="rect"/>
              </v:shapetype>
              <v:shape id="Cuadro de texto 1" o:spid="_x0000_s1029" type="#_x0000_t202" style="position:absolute;left:0;text-align:left;margin-left:297.55pt;margin-top:145.65pt;width:167.6pt;height:.05pt;z-index:25166182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" stroked="f">
                <v:textbox style="mso-fit-shape-to-text:t" inset="0,0,0,0">
                  <w:txbxContent>
                    <w:p w14:paraId="15BAF8A3" w14:textId="289C341F" w:rsidR="002D6F83" w:rsidRPr="00D947E0" w:rsidRDefault="002D6F83" w:rsidP="00374878">
                      <w:pPr>
                        <w:pStyle w:val="Descripcin"/>
                        <w:ind w:left="0"/>
                        <w:rPr>
                          <w:noProof/>
                          <w:sz w:val="22"/>
                          <w:szCs w:val="26"/>
                        </w:rPr>
                      </w:pPr>
                      <w:bookmarkStart w:id="1" w:name="_Ref199950760"/>
                      <w:r>
                        <w:t xml:space="preserve">Figura </w:t>
                      </w:r>
                      <w:r>
                        <w:fldChar w:fldCharType="begin"/>
                      </w:r>
                      <w:r>
                        <w:instrText xml:space="preserve"> SEQ Figura \* ARABIC </w:instrText>
                      </w:r>
                      <w:r>
                        <w:fldChar w:fldCharType="separate"/>
                      </w:r>
                      <w:r w:rsidR="008B0B34">
                        <w:rPr>
                          <w:noProof/>
                        </w:rPr>
                        <w:t>1</w:t>
                      </w:r>
                      <w:r>
                        <w:fldChar w:fldCharType="end"/>
                      </w:r>
                      <w:bookmarkEnd w:id="1"/>
                      <w:r>
                        <w:t>: Resoluti</w:t>
                      </w:r>
                      <w:r w:rsidR="00374878">
                        <w:t>ib</w:t>
                      </w:r>
                      <w:r w:rsidR="00CE2DCC">
                        <w:t>o</w:t>
                      </w:r>
                      <w:r>
                        <w:t xml:space="preserve"> MIA</w:t>
                      </w:r>
                      <w:r w:rsidR="00374878">
                        <w:t xml:space="preserve"> bétana</w:t>
                      </w:r>
                    </w:p>
                  </w:txbxContent>
                </v:textbox>
                <w10:wrap type="square" anchorx="margin"/>
              </v:shape>
            </w:pict>
          </mc:Fallback>
        </mc:AlternateContent>
      </w:r>
      <w:r w:rsidR="006B5A5A">
        <w:t xml:space="preserve">Ju </w:t>
      </w:r>
      <w:r w:rsidR="006B5A5A" w:rsidRPr="00316A9B">
        <w:t>pro</w:t>
      </w:r>
      <w:r w:rsidR="006B5A5A">
        <w:t>see</w:t>
      </w:r>
      <w:r w:rsidR="006B5A5A" w:rsidRPr="00316A9B">
        <w:t>so E</w:t>
      </w:r>
      <w:r w:rsidR="006B5A5A">
        <w:t>b</w:t>
      </w:r>
      <w:r w:rsidR="006B5A5A" w:rsidRPr="00316A9B">
        <w:t>alua</w:t>
      </w:r>
      <w:r w:rsidR="006B5A5A">
        <w:t>s</w:t>
      </w:r>
      <w:r w:rsidR="006B5A5A" w:rsidRPr="00316A9B">
        <w:t>ión de Impa</w:t>
      </w:r>
      <w:r w:rsidR="006B5A5A">
        <w:t>k</w:t>
      </w:r>
      <w:r w:rsidR="006B5A5A" w:rsidRPr="00316A9B">
        <w:t>to Ambiental (EIA)</w:t>
      </w:r>
      <w:r w:rsidR="006B5A5A">
        <w:t xml:space="preserve"> tiame í proyektota béchiibo, ju </w:t>
      </w:r>
      <w:r w:rsidR="006B5A5A" w:rsidRPr="00316A9B">
        <w:t>Manifesta</w:t>
      </w:r>
      <w:r w:rsidR="006B5A5A">
        <w:t>s</w:t>
      </w:r>
      <w:r w:rsidR="006B5A5A" w:rsidRPr="00316A9B">
        <w:t>ión de Impa</w:t>
      </w:r>
      <w:r w:rsidR="006B5A5A">
        <w:t>k</w:t>
      </w:r>
      <w:r w:rsidR="006B5A5A" w:rsidRPr="00316A9B">
        <w:t>to Ambiental (MIA)</w:t>
      </w:r>
      <w:r w:rsidR="006B5A5A">
        <w:t xml:space="preserve"> tiapo ama tekipanuawak ento ju Eb</w:t>
      </w:r>
      <w:r w:rsidR="006B5A5A" w:rsidRPr="00316A9B">
        <w:t>alua</w:t>
      </w:r>
      <w:r w:rsidR="006B5A5A">
        <w:t>s</w:t>
      </w:r>
      <w:r w:rsidR="006B5A5A" w:rsidRPr="00316A9B">
        <w:t>ión de Riesgo</w:t>
      </w:r>
      <w:r w:rsidR="006B5A5A">
        <w:t>m</w:t>
      </w:r>
      <w:r w:rsidR="006B5A5A" w:rsidRPr="00316A9B">
        <w:t xml:space="preserve"> Ambient</w:t>
      </w:r>
      <w:r w:rsidR="006B5A5A">
        <w:t>a</w:t>
      </w:r>
      <w:r w:rsidR="006B5A5A" w:rsidRPr="00316A9B">
        <w:t>ales</w:t>
      </w:r>
      <w:r w:rsidR="006B5A5A">
        <w:t>im</w:t>
      </w:r>
      <w:r w:rsidR="006B5A5A" w:rsidRPr="00316A9B">
        <w:t xml:space="preserve"> (ERA), </w:t>
      </w:r>
      <w:r w:rsidR="006B5A5A">
        <w:t>Mexinol a tekipanuasuko juk</w:t>
      </w:r>
      <w:r w:rsidR="006B5A5A" w:rsidRPr="00316A9B">
        <w:t>a</w:t>
      </w:r>
      <w:r w:rsidR="006B5A5A">
        <w:t xml:space="preserve"> </w:t>
      </w:r>
      <w:r w:rsidR="006B5A5A" w:rsidRPr="00316A9B">
        <w:t>Se</w:t>
      </w:r>
      <w:r w:rsidR="006B5A5A">
        <w:t>k</w:t>
      </w:r>
      <w:r w:rsidR="006B5A5A" w:rsidRPr="00316A9B">
        <w:t>retaría</w:t>
      </w:r>
      <w:r w:rsidR="006B5A5A">
        <w:t>w</w:t>
      </w:r>
      <w:r w:rsidR="006B5A5A" w:rsidRPr="00316A9B">
        <w:t xml:space="preserve"> de Medio Ambiente </w:t>
      </w:r>
      <w:r w:rsidR="006B5A5A">
        <w:t xml:space="preserve">ento </w:t>
      </w:r>
      <w:r w:rsidR="006B5A5A" w:rsidRPr="00316A9B">
        <w:t>Re</w:t>
      </w:r>
      <w:r w:rsidR="006B5A5A">
        <w:t>k</w:t>
      </w:r>
      <w:r w:rsidR="006B5A5A" w:rsidRPr="00316A9B">
        <w:t>urso</w:t>
      </w:r>
      <w:r w:rsidR="006B5A5A">
        <w:t>m</w:t>
      </w:r>
      <w:r w:rsidR="006B5A5A" w:rsidRPr="00316A9B">
        <w:t xml:space="preserve"> Naturales</w:t>
      </w:r>
      <w:r w:rsidR="006B5A5A">
        <w:t>immew</w:t>
      </w:r>
      <w:r w:rsidR="006B5A5A" w:rsidRPr="00316A9B">
        <w:t xml:space="preserve"> (SEMARNAT)</w:t>
      </w:r>
      <w:r w:rsidR="006B5A5A">
        <w:t xml:space="preserve"> taw a bittuak</w:t>
      </w:r>
      <w:r w:rsidR="006B5A5A" w:rsidRPr="00316A9B">
        <w:t xml:space="preserve"> </w:t>
      </w:r>
      <w:r w:rsidR="006B5A5A">
        <w:t xml:space="preserve">tua </w:t>
      </w:r>
      <w:r w:rsidR="00166922">
        <w:t>ma</w:t>
      </w:r>
      <w:r w:rsidR="006B5A5A">
        <w:t xml:space="preserve">yo mechat </w:t>
      </w:r>
      <w:r w:rsidR="006B5A5A" w:rsidRPr="00316A9B">
        <w:t>20</w:t>
      </w:r>
      <w:r w:rsidR="006B5A5A">
        <w:t>22po</w:t>
      </w:r>
      <w:r w:rsidR="006B5A5A" w:rsidRPr="00316A9B">
        <w:t xml:space="preserve">. </w:t>
      </w:r>
      <w:r w:rsidR="006B5A5A">
        <w:t xml:space="preserve">Chúkula entok, </w:t>
      </w:r>
      <w:r w:rsidR="00166922">
        <w:t>j</w:t>
      </w:r>
      <w:r w:rsidR="006B5A5A">
        <w:t xml:space="preserve">uchi seenu machuktim jiósiam yaawak jume prestamistam béchiibo </w:t>
      </w:r>
      <w:r w:rsidR="006B5A5A" w:rsidRPr="00316A9B">
        <w:t xml:space="preserve">(SLIP, sigla </w:t>
      </w:r>
      <w:r w:rsidR="006B5A5A">
        <w:t>ringo nokpo</w:t>
      </w:r>
      <w:r w:rsidR="006B5A5A" w:rsidRPr="00316A9B">
        <w:t xml:space="preserve">) </w:t>
      </w:r>
      <w:r w:rsidR="006B5A5A">
        <w:t xml:space="preserve">juka </w:t>
      </w:r>
      <w:r w:rsidR="006B5A5A" w:rsidRPr="00316A9B">
        <w:t xml:space="preserve">MIA </w:t>
      </w:r>
      <w:r w:rsidR="006B5A5A">
        <w:t>tiamta yumaria béchiibo</w:t>
      </w:r>
      <w:r w:rsidR="00166922">
        <w:t xml:space="preserve"> tua junio mechat 2022</w:t>
      </w:r>
      <w:r w:rsidR="006B5A5A">
        <w:t xml:space="preserve"> jitta </w:t>
      </w:r>
      <w:r w:rsidR="006B5A5A" w:rsidRPr="00316A9B">
        <w:t>finan</w:t>
      </w:r>
      <w:r w:rsidR="006B5A5A">
        <w:t>s</w:t>
      </w:r>
      <w:r w:rsidR="006B5A5A" w:rsidRPr="00316A9B">
        <w:t>iamiento interna</w:t>
      </w:r>
      <w:r w:rsidR="006B5A5A">
        <w:t>s</w:t>
      </w:r>
      <w:r w:rsidR="006B5A5A" w:rsidRPr="00316A9B">
        <w:t>ional</w:t>
      </w:r>
      <w:r w:rsidR="006B5A5A">
        <w:t xml:space="preserve"> tiamta </w:t>
      </w:r>
      <w:r w:rsidR="00166922">
        <w:t>jajambáreka</w:t>
      </w:r>
      <w:r w:rsidR="006B5A5A">
        <w:t>.</w:t>
      </w:r>
      <w:r w:rsidR="006B5A5A" w:rsidRPr="00316A9B">
        <w:t xml:space="preserve"> </w:t>
      </w:r>
      <w:r w:rsidR="00166922">
        <w:t xml:space="preserve">Ju proyekto jiósia autorisasion tiamta mabetak (jinaykim: SRA/DGIRA/DG-04243-23). Yahuchiam mejikanam bétana tua noviembre metchat </w:t>
      </w:r>
      <w:r w:rsidR="006B5A5A">
        <w:t>2</w:t>
      </w:r>
      <w:r w:rsidR="006B5A5A" w:rsidRPr="00316A9B">
        <w:t>023</w:t>
      </w:r>
      <w:r w:rsidR="006B5A5A">
        <w:t>po</w:t>
      </w:r>
      <w:r w:rsidR="00166922">
        <w:t xml:space="preserve"> (figura 1)</w:t>
      </w:r>
      <w:r w:rsidR="006B5A5A" w:rsidRPr="00316A9B">
        <w:t xml:space="preserve">, </w:t>
      </w:r>
      <w:r w:rsidR="00166922">
        <w:t xml:space="preserve">te kondisionim </w:t>
      </w:r>
      <w:r w:rsidR="00166922">
        <w:lastRenderedPageBreak/>
        <w:t>wériaka</w:t>
      </w:r>
      <w:r w:rsidR="002705C0">
        <w:t>, te imë bejam am joosimeka, juka proyektota tekipanuawapo amani. Tua febrero mechat 2024po, Mexinol jiósiam MIA tiamtaw am bittebo wate jióxterim am rutuktia ik-aka, wate tuu nookim ama am teknake béchiibo, proyektota ama naykiasimeka kia Net Zero tiapo aw yuktianake béchiibo</w:t>
      </w:r>
      <w:r w:rsidR="005271DF">
        <w:t>, tua maarso mechat 2024po aw buiswak jum ofiisio No.</w:t>
      </w:r>
      <w:r w:rsidR="005271DF" w:rsidRPr="005271DF">
        <w:t xml:space="preserve"> </w:t>
      </w:r>
      <w:r w:rsidR="005271DF">
        <w:t>SRA/DGIRA/DG-01117-24</w:t>
      </w:r>
      <w:r w:rsidR="005271DF" w:rsidRPr="0007670E">
        <w:t>.</w:t>
      </w:r>
      <w:r w:rsidR="005271DF">
        <w:t xml:space="preserve"> po amani.</w:t>
      </w:r>
    </w:p>
    <w:p w14:paraId="4E38C4C8" w14:textId="200D67F8" w:rsidR="006B5A5A" w:rsidRPr="00316A9B" w:rsidRDefault="006B5A5A" w:rsidP="006B5A5A">
      <w:pPr>
        <w:pStyle w:val="AppendixBodyText"/>
      </w:pPr>
    </w:p>
    <w:p w14:paraId="72E21375" w14:textId="4CC6DB7D" w:rsidR="006B5A5A" w:rsidRDefault="005271DF" w:rsidP="006B5A5A">
      <w:pPr>
        <w:pStyle w:val="AppendixBodyText"/>
      </w:pPr>
      <w:r>
        <w:t xml:space="preserve">Imë tekilim yaasuko, ju </w:t>
      </w:r>
      <w:r w:rsidR="006B5A5A" w:rsidRPr="00316A9B">
        <w:t xml:space="preserve">Transition Industries </w:t>
      </w:r>
      <w:r w:rsidR="006B5A5A">
        <w:t xml:space="preserve">wépuu </w:t>
      </w:r>
      <w:r w:rsidR="006B5A5A" w:rsidRPr="00316A9B">
        <w:t>Acuerdo de Desarrollo de Proye</w:t>
      </w:r>
      <w:r w:rsidR="006B5A5A">
        <w:t>k</w:t>
      </w:r>
      <w:r w:rsidR="006B5A5A" w:rsidRPr="00316A9B">
        <w:t>to Conjunto (JPDA</w:t>
      </w:r>
      <w:r w:rsidR="006B5A5A">
        <w:t>,</w:t>
      </w:r>
      <w:r w:rsidR="006B5A5A" w:rsidRPr="00316A9B">
        <w:t xml:space="preserve"> </w:t>
      </w:r>
      <w:r w:rsidR="006B5A5A">
        <w:t>s</w:t>
      </w:r>
      <w:r w:rsidR="006B5A5A" w:rsidRPr="00316A9B">
        <w:t>igla</w:t>
      </w:r>
      <w:r w:rsidR="006B5A5A">
        <w:t xml:space="preserve"> oosam ringo nokpo</w:t>
      </w:r>
      <w:r w:rsidR="006B5A5A" w:rsidRPr="00316A9B">
        <w:t xml:space="preserve">) </w:t>
      </w:r>
      <w:r w:rsidR="006B5A5A">
        <w:t xml:space="preserve">ju </w:t>
      </w:r>
      <w:r w:rsidR="006B5A5A" w:rsidRPr="00316A9B">
        <w:t>Corporación Financiera Internacional (IFC</w:t>
      </w:r>
      <w:r>
        <w:t xml:space="preserve"> s</w:t>
      </w:r>
      <w:r w:rsidRPr="00316A9B">
        <w:t>igla</w:t>
      </w:r>
      <w:r>
        <w:t xml:space="preserve"> oosam ringo nokpo)</w:t>
      </w:r>
      <w:r w:rsidR="006B5A5A">
        <w:t xml:space="preserve"> tiamtamaki</w:t>
      </w:r>
      <w:r>
        <w:t xml:space="preserve"> a firmaaruak</w:t>
      </w:r>
      <w:r w:rsidR="006B5A5A" w:rsidRPr="00316A9B">
        <w:t xml:space="preserve">, </w:t>
      </w:r>
      <w:r w:rsidR="006B5A5A">
        <w:t xml:space="preserve">ikay proyektota puxbaw bicha a yew weesimnake béchiibo </w:t>
      </w:r>
      <w:r w:rsidR="00E85D43">
        <w:t xml:space="preserve">í </w:t>
      </w:r>
      <w:r w:rsidR="006B5A5A" w:rsidRPr="00316A9B">
        <w:t>finan</w:t>
      </w:r>
      <w:r w:rsidR="006B5A5A">
        <w:t>s</w:t>
      </w:r>
      <w:r w:rsidR="006B5A5A" w:rsidRPr="00316A9B">
        <w:t>ia</w:t>
      </w:r>
      <w:r>
        <w:t>miento</w:t>
      </w:r>
      <w:r w:rsidR="003C0DDE">
        <w:t>m</w:t>
      </w:r>
      <w:r w:rsidR="00E85D43">
        <w:t xml:space="preserve">maki ento </w:t>
      </w:r>
      <w:r w:rsidR="006B5A5A">
        <w:t>jóa ániata suayawapo ento sosialpo</w:t>
      </w:r>
      <w:r w:rsidR="006B5A5A" w:rsidRPr="00316A9B">
        <w:t xml:space="preserve">. </w:t>
      </w:r>
      <w:r w:rsidR="006B5A5A">
        <w:t xml:space="preserve">Ju </w:t>
      </w:r>
      <w:r w:rsidR="006B5A5A" w:rsidRPr="00316A9B">
        <w:t>JPDA E</w:t>
      </w:r>
      <w:r w:rsidR="006B5A5A">
        <w:t>b</w:t>
      </w:r>
      <w:r w:rsidR="006B5A5A" w:rsidRPr="00316A9B">
        <w:t>alua</w:t>
      </w:r>
      <w:r w:rsidR="006B5A5A">
        <w:t>s</w:t>
      </w:r>
      <w:r w:rsidR="006B5A5A" w:rsidRPr="00316A9B">
        <w:t>ión de Impa</w:t>
      </w:r>
      <w:r w:rsidR="006B5A5A">
        <w:t>k</w:t>
      </w:r>
      <w:r w:rsidR="006B5A5A" w:rsidRPr="00316A9B">
        <w:t xml:space="preserve">to Ambiental </w:t>
      </w:r>
      <w:r w:rsidR="006B5A5A">
        <w:t xml:space="preserve">ento </w:t>
      </w:r>
      <w:r w:rsidR="006B5A5A" w:rsidRPr="00316A9B">
        <w:t>So</w:t>
      </w:r>
      <w:r w:rsidR="006B5A5A">
        <w:t>s</w:t>
      </w:r>
      <w:r w:rsidR="006B5A5A" w:rsidRPr="00316A9B">
        <w:t>ial (EIAS)</w:t>
      </w:r>
      <w:r w:rsidR="006B5A5A">
        <w:t xml:space="preserve"> tiamta waatia ento bémelasi yaarita jume </w:t>
      </w:r>
      <w:r w:rsidR="00E85D43">
        <w:t>Estandaresim de Desempeñom tiammaki jiba naw chaasimeka (PS sigla ringo nokpo) jum IFC bétana.</w:t>
      </w:r>
    </w:p>
    <w:p w14:paraId="6611516F" w14:textId="6DDD025E" w:rsidR="006B5A5A" w:rsidRPr="00767F86" w:rsidRDefault="006B5A5A" w:rsidP="006B5A5A">
      <w:pPr>
        <w:pStyle w:val="AppendixBodyText"/>
        <w:rPr>
          <w:sz w:val="20"/>
        </w:rPr>
      </w:pPr>
      <w:r w:rsidRPr="00767F86">
        <w:rPr>
          <w:color w:val="5B9BD5" w:themeColor="accent5"/>
          <w:sz w:val="20"/>
        </w:rPr>
        <w:t>Í EIAS bemélasi yaari ka juka MIA,</w:t>
      </w:r>
      <w:r w:rsidR="003C0DDE">
        <w:rPr>
          <w:color w:val="5B9BD5" w:themeColor="accent5"/>
          <w:sz w:val="20"/>
        </w:rPr>
        <w:t xml:space="preserve"> </w:t>
      </w:r>
      <w:r w:rsidRPr="00767F86">
        <w:rPr>
          <w:color w:val="5B9BD5" w:themeColor="accent5"/>
          <w:sz w:val="20"/>
        </w:rPr>
        <w:t>tiamta beppa weyye, kia bem tekilim naw toix</w:t>
      </w:r>
      <w:r w:rsidR="00E85D43" w:rsidRPr="00767F86">
        <w:rPr>
          <w:color w:val="5B9BD5" w:themeColor="accent5"/>
          <w:sz w:val="20"/>
        </w:rPr>
        <w:t xml:space="preserve">rim </w:t>
      </w:r>
      <w:r w:rsidRPr="00767F86">
        <w:rPr>
          <w:color w:val="5B9BD5" w:themeColor="accent5"/>
          <w:sz w:val="20"/>
        </w:rPr>
        <w:t xml:space="preserve">wéria </w:t>
      </w:r>
      <w:r w:rsidR="00E85D43" w:rsidRPr="00767F86">
        <w:rPr>
          <w:color w:val="5B9BD5" w:themeColor="accent5"/>
          <w:sz w:val="20"/>
        </w:rPr>
        <w:t>chee bemélasi a yecha béchiibo ento wate rekursom tiame jum n</w:t>
      </w:r>
      <w:r w:rsidRPr="00767F86">
        <w:rPr>
          <w:color w:val="5B9BD5" w:themeColor="accent5"/>
          <w:sz w:val="20"/>
        </w:rPr>
        <w:t xml:space="preserve">ormam internasionalesim yuktirimpo amani. </w:t>
      </w:r>
      <w:r w:rsidR="00767F86" w:rsidRPr="00767F86">
        <w:rPr>
          <w:color w:val="5B9BD5" w:themeColor="accent5"/>
          <w:sz w:val="20"/>
        </w:rPr>
        <w:t xml:space="preserve">Imïre a bitcha </w:t>
      </w:r>
      <w:r w:rsidR="00E85D43" w:rsidRPr="00767F86">
        <w:rPr>
          <w:color w:val="5B9BD5" w:themeColor="accent5"/>
          <w:sz w:val="20"/>
        </w:rPr>
        <w:t>jáchin tua yaawak</w:t>
      </w:r>
      <w:r w:rsidR="00767F86" w:rsidRPr="00767F86">
        <w:rPr>
          <w:color w:val="5B9BD5" w:themeColor="accent5"/>
          <w:sz w:val="20"/>
        </w:rPr>
        <w:t xml:space="preserve"> </w:t>
      </w:r>
      <w:r w:rsidR="00767F86" w:rsidRPr="00767F86">
        <w:rPr>
          <w:sz w:val="20"/>
        </w:rPr>
        <w:t xml:space="preserve">figura </w:t>
      </w:r>
      <w:r w:rsidR="003C0DDE">
        <w:rPr>
          <w:sz w:val="20"/>
        </w:rPr>
        <w:t>2</w:t>
      </w:r>
      <w:r w:rsidR="00767F86" w:rsidRPr="00767F86">
        <w:rPr>
          <w:sz w:val="20"/>
        </w:rPr>
        <w:t>po.</w:t>
      </w:r>
    </w:p>
    <w:p w14:paraId="4E6244B2" w14:textId="77777777" w:rsidR="00280CE3" w:rsidRDefault="52430798" w:rsidP="00280CE3">
      <w:pPr>
        <w:keepNext/>
        <w:jc w:val="center"/>
      </w:pPr>
      <w:r w:rsidRPr="00700650">
        <w:rPr>
          <w:noProof/>
        </w:rPr>
        <w:drawing>
          <wp:inline distT="0" distB="0" distL="0" distR="0" wp14:anchorId="5F48E285" wp14:editId="5C6714B8">
            <wp:extent cx="3959750" cy="3261361"/>
            <wp:effectExtent l="0" t="0" r="3175" b="0"/>
            <wp:docPr id="1340811372" name="Picture 1340811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0811372"/>
                    <pic:cNvPicPr/>
                  </pic:nvPicPr>
                  <pic:blipFill>
                    <a:blip r:embed="rId24">
                      <a:extLst>
                        <a:ext uri="{28A0092B-C50C-407E-A947-70E740481C1C}">
                          <a14:useLocalDpi xmlns:a14="http://schemas.microsoft.com/office/drawing/2010/main" val="0"/>
                        </a:ext>
                      </a:extLst>
                    </a:blip>
                    <a:stretch>
                      <a:fillRect/>
                    </a:stretch>
                  </pic:blipFill>
                  <pic:spPr>
                    <a:xfrm>
                      <a:off x="0" y="0"/>
                      <a:ext cx="4016611" cy="3308193"/>
                    </a:xfrm>
                    <a:prstGeom prst="rect">
                      <a:avLst/>
                    </a:prstGeom>
                  </pic:spPr>
                </pic:pic>
              </a:graphicData>
            </a:graphic>
          </wp:inline>
        </w:drawing>
      </w:r>
      <w:bookmarkStart w:id="2" w:name="_Ref172110541"/>
      <w:bookmarkStart w:id="3" w:name="_Ref172062240"/>
      <w:bookmarkStart w:id="4" w:name="_Ref197946379"/>
    </w:p>
    <w:p w14:paraId="2CE06029" w14:textId="37A9351C" w:rsidR="00EC2BAB" w:rsidRPr="0007670E" w:rsidRDefault="00280CE3" w:rsidP="00280CE3">
      <w:pPr>
        <w:pStyle w:val="Descripcin"/>
        <w:jc w:val="center"/>
      </w:pPr>
      <w:bookmarkStart w:id="5" w:name="_Ref199950802"/>
      <w:r>
        <w:t xml:space="preserve">Figura </w:t>
      </w:r>
      <w:r w:rsidR="003C0DDE">
        <w:t>2</w:t>
      </w:r>
      <w:bookmarkEnd w:id="5"/>
      <w:r w:rsidR="003C0DDE">
        <w:t>:</w:t>
      </w:r>
      <w:r>
        <w:t xml:space="preserve">  MIA/EIAS</w:t>
      </w:r>
      <w:r w:rsidR="00A06311">
        <w:t xml:space="preserve"> tekipanuarim</w:t>
      </w:r>
    </w:p>
    <w:bookmarkEnd w:id="2"/>
    <w:bookmarkEnd w:id="3"/>
    <w:bookmarkEnd w:id="4"/>
    <w:p w14:paraId="3128A3AC" w14:textId="77777777" w:rsidR="000C572E" w:rsidRPr="00516642" w:rsidRDefault="000C572E" w:rsidP="000C572E">
      <w:pPr>
        <w:pStyle w:val="AppendixHeading3"/>
      </w:pPr>
      <w:r>
        <w:t>EIASta jajambáreewi</w:t>
      </w:r>
    </w:p>
    <w:p w14:paraId="7F1BD6B8" w14:textId="77777777" w:rsidR="000C572E" w:rsidRPr="00516642" w:rsidRDefault="000C572E" w:rsidP="000C572E">
      <w:pPr>
        <w:pStyle w:val="AppendixBodyText"/>
      </w:pPr>
      <w:r>
        <w:t>Ímërimme EIASta jajambáreewi</w:t>
      </w:r>
      <w:r w:rsidRPr="00516642">
        <w:t xml:space="preserve">: </w:t>
      </w:r>
    </w:p>
    <w:p w14:paraId="6A095DDB" w14:textId="77777777" w:rsidR="000C572E" w:rsidRPr="004B2501" w:rsidRDefault="000C572E" w:rsidP="000C572E">
      <w:pPr>
        <w:pStyle w:val="AppendixBulletPoints"/>
      </w:pPr>
      <w:r>
        <w:t xml:space="preserve">Leyesim ento normam taayanakewiw </w:t>
      </w:r>
      <w:r w:rsidRPr="004B2501">
        <w:t>(leyes</w:t>
      </w:r>
      <w:r>
        <w:t>im ento r</w:t>
      </w:r>
      <w:r w:rsidRPr="004B2501">
        <w:t>eglamento</w:t>
      </w:r>
      <w:r>
        <w:t>m</w:t>
      </w:r>
      <w:r w:rsidRPr="004B2501">
        <w:t xml:space="preserve"> lo</w:t>
      </w:r>
      <w:r>
        <w:t>k</w:t>
      </w:r>
      <w:r w:rsidRPr="004B2501">
        <w:t>ales</w:t>
      </w:r>
      <w:r>
        <w:t>im</w:t>
      </w:r>
      <w:r w:rsidRPr="004B2501">
        <w:t xml:space="preserve">, </w:t>
      </w:r>
      <w:r>
        <w:t>jume k</w:t>
      </w:r>
      <w:r w:rsidRPr="004B2501">
        <w:t>o</w:t>
      </w:r>
      <w:r>
        <w:t>mb</w:t>
      </w:r>
      <w:r w:rsidRPr="004B2501">
        <w:t>enio</w:t>
      </w:r>
      <w:r>
        <w:t xml:space="preserve">m </w:t>
      </w:r>
      <w:r w:rsidRPr="004B2501">
        <w:t>interna</w:t>
      </w:r>
      <w:r>
        <w:t>s</w:t>
      </w:r>
      <w:r w:rsidRPr="004B2501">
        <w:t>ionales</w:t>
      </w:r>
      <w:r>
        <w:t>im</w:t>
      </w:r>
      <w:r w:rsidRPr="004B2501">
        <w:t xml:space="preserve"> </w:t>
      </w:r>
      <w:r>
        <w:t xml:space="preserve">ento </w:t>
      </w:r>
      <w:r w:rsidRPr="004B2501">
        <w:t>Proye</w:t>
      </w:r>
      <w:r>
        <w:t>k</w:t>
      </w:r>
      <w:r w:rsidRPr="004B2501">
        <w:t>to</w:t>
      </w:r>
      <w:r>
        <w:t>ta normam</w:t>
      </w:r>
      <w:r w:rsidRPr="004B2501">
        <w:t xml:space="preserve">) </w:t>
      </w:r>
      <w:r>
        <w:t xml:space="preserve">í proyektota tekipanua béchiibo ento ju </w:t>
      </w:r>
      <w:r w:rsidRPr="004B2501">
        <w:t>EIAS</w:t>
      </w:r>
      <w:r>
        <w:t xml:space="preserve"> ketchi.</w:t>
      </w:r>
    </w:p>
    <w:p w14:paraId="04629512" w14:textId="77777777" w:rsidR="000C572E" w:rsidRPr="004B2501" w:rsidRDefault="000C572E" w:rsidP="000C572E">
      <w:pPr>
        <w:pStyle w:val="AppendixBulletPoints"/>
      </w:pPr>
      <w:r>
        <w:t xml:space="preserve">Ju </w:t>
      </w:r>
      <w:r w:rsidRPr="004B2501">
        <w:t>informa</w:t>
      </w:r>
      <w:r>
        <w:t>s</w:t>
      </w:r>
      <w:r w:rsidRPr="004B2501">
        <w:t>ión</w:t>
      </w:r>
      <w:r>
        <w:t xml:space="preserve"> tiamta chee ama wemta ju </w:t>
      </w:r>
      <w:r w:rsidRPr="004B2501">
        <w:t xml:space="preserve">MIA </w:t>
      </w:r>
      <w:r>
        <w:t xml:space="preserve">ento wate tekilim </w:t>
      </w:r>
      <w:r w:rsidRPr="004B2501">
        <w:t>2021</w:t>
      </w:r>
      <w:r>
        <w:t>po naateka yaarimmak naw ama a tekipanuanake béchiibo.</w:t>
      </w:r>
    </w:p>
    <w:p w14:paraId="54FD8657" w14:textId="77777777" w:rsidR="000C572E" w:rsidRPr="004B2501" w:rsidRDefault="000C572E" w:rsidP="000C572E">
      <w:pPr>
        <w:pStyle w:val="AppendixBulletPoints"/>
      </w:pPr>
      <w:r>
        <w:t>Wame jitta ka tuuri rie</w:t>
      </w:r>
      <w:r w:rsidRPr="004B2501">
        <w:t>sgo</w:t>
      </w:r>
      <w:r>
        <w:t>m</w:t>
      </w:r>
      <w:r w:rsidRPr="004B2501">
        <w:t xml:space="preserve"> </w:t>
      </w:r>
      <w:r>
        <w:t xml:space="preserve">ento </w:t>
      </w:r>
      <w:r w:rsidRPr="004B2501">
        <w:t>impa</w:t>
      </w:r>
      <w:r>
        <w:t>k</w:t>
      </w:r>
      <w:r w:rsidRPr="004B2501">
        <w:t>to</w:t>
      </w:r>
      <w:r>
        <w:t>m</w:t>
      </w:r>
      <w:r w:rsidRPr="004B2501">
        <w:t xml:space="preserve"> ambientales</w:t>
      </w:r>
      <w:r>
        <w:t>im ento s</w:t>
      </w:r>
      <w:r w:rsidRPr="004B2501">
        <w:t>o</w:t>
      </w:r>
      <w:r>
        <w:t>s</w:t>
      </w:r>
      <w:r w:rsidRPr="004B2501">
        <w:t>ioe</w:t>
      </w:r>
      <w:r>
        <w:t>k</w:t>
      </w:r>
      <w:r w:rsidRPr="004B2501">
        <w:t>onómi</w:t>
      </w:r>
      <w:r>
        <w:t>k</w:t>
      </w:r>
      <w:r w:rsidRPr="004B2501">
        <w:t>o</w:t>
      </w:r>
      <w:r>
        <w:t>m tiame ama bitnake ju proyektotaw chaakame.</w:t>
      </w:r>
    </w:p>
    <w:p w14:paraId="1D17974B" w14:textId="77777777" w:rsidR="000C572E" w:rsidRPr="004B2501" w:rsidRDefault="000C572E" w:rsidP="000C572E">
      <w:pPr>
        <w:pStyle w:val="AppendixBulletPoints"/>
      </w:pPr>
      <w:r>
        <w:lastRenderedPageBreak/>
        <w:t xml:space="preserve">Jume </w:t>
      </w:r>
      <w:r w:rsidRPr="004B2501">
        <w:t>riesgo</w:t>
      </w:r>
      <w:r>
        <w:t xml:space="preserve">m ento </w:t>
      </w:r>
      <w:r w:rsidRPr="004B2501">
        <w:t>impa</w:t>
      </w:r>
      <w:r>
        <w:t>k</w:t>
      </w:r>
      <w:r w:rsidRPr="004B2501">
        <w:t>to</w:t>
      </w:r>
      <w:r>
        <w:t>m</w:t>
      </w:r>
      <w:r w:rsidRPr="004B2501">
        <w:t xml:space="preserve"> ambientales</w:t>
      </w:r>
      <w:r>
        <w:t>im ento s</w:t>
      </w:r>
      <w:r w:rsidRPr="004B2501">
        <w:t>o</w:t>
      </w:r>
      <w:r>
        <w:t>s</w:t>
      </w:r>
      <w:r w:rsidRPr="004B2501">
        <w:t>ioe</w:t>
      </w:r>
      <w:r>
        <w:t>k</w:t>
      </w:r>
      <w:r w:rsidRPr="004B2501">
        <w:t>onómi</w:t>
      </w:r>
      <w:r>
        <w:t>kom ama yew bittebonake júneeli waka jitta ka tuurirata ka ama yew mojaktinake i proyektopo, jume mediidam de mitigasionimpo amani.</w:t>
      </w:r>
    </w:p>
    <w:p w14:paraId="2D13CA00" w14:textId="77777777" w:rsidR="000C572E" w:rsidRPr="004B2501" w:rsidRDefault="000C572E" w:rsidP="000C572E">
      <w:pPr>
        <w:pStyle w:val="AppendixBulletPoints"/>
      </w:pPr>
      <w:r>
        <w:t>Te wame i</w:t>
      </w:r>
      <w:r w:rsidRPr="004B2501">
        <w:t>mpa</w:t>
      </w:r>
      <w:r>
        <w:t>k</w:t>
      </w:r>
      <w:r w:rsidRPr="004B2501">
        <w:t>to</w:t>
      </w:r>
      <w:r>
        <w:t>m</w:t>
      </w:r>
      <w:r w:rsidRPr="004B2501">
        <w:t xml:space="preserve"> ambientales</w:t>
      </w:r>
      <w:r>
        <w:t>im</w:t>
      </w:r>
      <w:r w:rsidRPr="004B2501">
        <w:t xml:space="preserve"> </w:t>
      </w:r>
      <w:r>
        <w:t xml:space="preserve">ento </w:t>
      </w:r>
      <w:r w:rsidRPr="004B2501">
        <w:t>so</w:t>
      </w:r>
      <w:r>
        <w:t>s</w:t>
      </w:r>
      <w:r w:rsidRPr="004B2501">
        <w:t>ioe</w:t>
      </w:r>
      <w:r>
        <w:t>k</w:t>
      </w:r>
      <w:r w:rsidRPr="004B2501">
        <w:t>onómi</w:t>
      </w:r>
      <w:r>
        <w:t>k</w:t>
      </w:r>
      <w:r w:rsidRPr="004B2501">
        <w:t>o</w:t>
      </w:r>
      <w:r>
        <w:t>m tuysi joa ánitaw weenakewim chee am yooturianakewim ama tekipanuasimnake. Í proyektota tekilim yaarimpo amani, jume me</w:t>
      </w:r>
      <w:r w:rsidRPr="004B2501">
        <w:t>d</w:t>
      </w:r>
      <w:r>
        <w:t>i</w:t>
      </w:r>
      <w:r w:rsidRPr="004B2501">
        <w:t>ida</w:t>
      </w:r>
      <w:r>
        <w:t>m</w:t>
      </w:r>
      <w:r w:rsidRPr="004B2501">
        <w:t xml:space="preserve"> de mejora</w:t>
      </w:r>
      <w:r>
        <w:t>m tiampo amani.</w:t>
      </w:r>
    </w:p>
    <w:p w14:paraId="6B392CDA" w14:textId="77777777" w:rsidR="000C572E" w:rsidRPr="004B2501" w:rsidRDefault="000C572E" w:rsidP="000C572E">
      <w:pPr>
        <w:pStyle w:val="AppendixBulletPoints"/>
      </w:pPr>
      <w:r>
        <w:t xml:space="preserve">Jume </w:t>
      </w:r>
      <w:r w:rsidRPr="004B2501">
        <w:t>medi</w:t>
      </w:r>
      <w:r>
        <w:t>i</w:t>
      </w:r>
      <w:r w:rsidRPr="004B2501">
        <w:t>da</w:t>
      </w:r>
      <w:r>
        <w:t>m</w:t>
      </w:r>
      <w:r w:rsidRPr="004B2501">
        <w:t xml:space="preserve"> de mitiga</w:t>
      </w:r>
      <w:r>
        <w:t>s</w:t>
      </w:r>
      <w:r w:rsidRPr="004B2501">
        <w:t>ión</w:t>
      </w:r>
      <w:r>
        <w:t>im ento mejooram tiame</w:t>
      </w:r>
      <w:r w:rsidRPr="004B2501">
        <w:t xml:space="preserve"> </w:t>
      </w:r>
      <w:r>
        <w:t xml:space="preserve">jume </w:t>
      </w:r>
      <w:r w:rsidRPr="004B2501">
        <w:t>pla</w:t>
      </w:r>
      <w:r>
        <w:t xml:space="preserve">anim </w:t>
      </w:r>
      <w:r w:rsidRPr="004B2501">
        <w:t>de gestión</w:t>
      </w:r>
      <w:r>
        <w:t>impo kimanake, júneli wame ko</w:t>
      </w:r>
      <w:r w:rsidRPr="004B2501">
        <w:t>ntratista</w:t>
      </w:r>
      <w:r>
        <w:t>m</w:t>
      </w:r>
      <w:r w:rsidRPr="004B2501">
        <w:t xml:space="preserve"> </w:t>
      </w:r>
      <w:r>
        <w:t xml:space="preserve">ento </w:t>
      </w:r>
      <w:r w:rsidRPr="004B2501">
        <w:t>sub</w:t>
      </w:r>
      <w:r>
        <w:t>k</w:t>
      </w:r>
      <w:r w:rsidRPr="004B2501">
        <w:t>ontratista</w:t>
      </w:r>
      <w:r>
        <w:t>m tekilimpo tawanake béchiibo.</w:t>
      </w:r>
    </w:p>
    <w:p w14:paraId="42D3CA82" w14:textId="77777777" w:rsidR="000C572E" w:rsidRPr="00516642" w:rsidRDefault="000C572E" w:rsidP="000C572E">
      <w:pPr>
        <w:pStyle w:val="AppendixHeading3"/>
      </w:pPr>
      <w:r>
        <w:t xml:space="preserve">Ju </w:t>
      </w:r>
      <w:r w:rsidRPr="00516642">
        <w:t>Mar</w:t>
      </w:r>
      <w:r>
        <w:t>k</w:t>
      </w:r>
      <w:r w:rsidRPr="00516642">
        <w:t>o legislat</w:t>
      </w:r>
      <w:r>
        <w:t>iibo tiame</w:t>
      </w:r>
    </w:p>
    <w:p w14:paraId="520CB32B" w14:textId="5FC0B1DC" w:rsidR="000C572E" w:rsidRPr="00516642" w:rsidRDefault="000C572E" w:rsidP="000C572E">
      <w:pPr>
        <w:pStyle w:val="AppendixBodyText"/>
      </w:pPr>
      <w:r>
        <w:t xml:space="preserve">Ju </w:t>
      </w:r>
      <w:r w:rsidRPr="004B2501">
        <w:t xml:space="preserve">EIAS </w:t>
      </w:r>
      <w:r>
        <w:t>yew machiak kia jume l</w:t>
      </w:r>
      <w:r w:rsidRPr="004B2501">
        <w:t>eyes</w:t>
      </w:r>
      <w:r>
        <w:t>im ími Méjikopo tuysi am yoorinake béchiibo, júneli ketchi wame k</w:t>
      </w:r>
      <w:r w:rsidRPr="004B2501">
        <w:t>o</w:t>
      </w:r>
      <w:r>
        <w:t>mb</w:t>
      </w:r>
      <w:r w:rsidRPr="004B2501">
        <w:t>e</w:t>
      </w:r>
      <w:r>
        <w:t>e</w:t>
      </w:r>
      <w:r w:rsidRPr="004B2501">
        <w:t>nio</w:t>
      </w:r>
      <w:r>
        <w:t>m</w:t>
      </w:r>
      <w:r w:rsidRPr="004B2501">
        <w:t>, proto</w:t>
      </w:r>
      <w:r>
        <w:t>k</w:t>
      </w:r>
      <w:r w:rsidRPr="004B2501">
        <w:t>o</w:t>
      </w:r>
      <w:r>
        <w:t>o</w:t>
      </w:r>
      <w:r w:rsidRPr="004B2501">
        <w:t>lo</w:t>
      </w:r>
      <w:r>
        <w:t xml:space="preserve">m ento </w:t>
      </w:r>
      <w:r w:rsidRPr="004B2501">
        <w:t>a</w:t>
      </w:r>
      <w:r>
        <w:t>k</w:t>
      </w:r>
      <w:r w:rsidRPr="004B2501">
        <w:t>uerdo</w:t>
      </w:r>
      <w:r>
        <w:t>m</w:t>
      </w:r>
      <w:r w:rsidRPr="004B2501">
        <w:t xml:space="preserve"> interna</w:t>
      </w:r>
      <w:r>
        <w:t>s</w:t>
      </w:r>
      <w:r w:rsidRPr="004B2501">
        <w:t>ionales</w:t>
      </w:r>
      <w:r>
        <w:t xml:space="preserve">im ento </w:t>
      </w:r>
      <w:r w:rsidRPr="004B2501">
        <w:t>regionales</w:t>
      </w:r>
      <w:r>
        <w:t xml:space="preserve">im jióxterimpo amani jibba am tekipanuanake béchiibo. Júneli ketchi nanabew chaasimeka jume </w:t>
      </w:r>
      <w:r w:rsidRPr="004B2501">
        <w:t>Norma</w:t>
      </w:r>
      <w:r>
        <w:t>m</w:t>
      </w:r>
      <w:r w:rsidRPr="004B2501">
        <w:t xml:space="preserve"> de Desempeño de la IFC, </w:t>
      </w:r>
      <w:r>
        <w:t xml:space="preserve">tiamtamaki, ento ket, jume </w:t>
      </w:r>
      <w:r w:rsidRPr="004B2501">
        <w:t>Dire</w:t>
      </w:r>
      <w:r>
        <w:t>k</w:t>
      </w:r>
      <w:r w:rsidRPr="004B2501">
        <w:t>tri</w:t>
      </w:r>
      <w:r>
        <w:t>s</w:t>
      </w:r>
      <w:r w:rsidRPr="004B2501">
        <w:t>es Ambientales</w:t>
      </w:r>
      <w:r>
        <w:t>im</w:t>
      </w:r>
      <w:r w:rsidRPr="004B2501">
        <w:t>, Sanita</w:t>
      </w:r>
      <w:r>
        <w:t>a</w:t>
      </w:r>
      <w:r w:rsidRPr="004B2501">
        <w:t>ria</w:t>
      </w:r>
      <w:r>
        <w:t>m</w:t>
      </w:r>
      <w:r w:rsidRPr="004B2501">
        <w:t xml:space="preserve"> </w:t>
      </w:r>
      <w:r>
        <w:t>ento</w:t>
      </w:r>
      <w:r w:rsidRPr="004B2501">
        <w:t xml:space="preserve"> So</w:t>
      </w:r>
      <w:r>
        <w:t>s</w:t>
      </w:r>
      <w:r w:rsidRPr="004B2501">
        <w:t>iales</w:t>
      </w:r>
      <w:r>
        <w:t xml:space="preserve">im ju </w:t>
      </w:r>
      <w:r w:rsidRPr="004B2501">
        <w:t>Banco Mundial/IFC,</w:t>
      </w:r>
      <w:r w:rsidR="003C0DDE">
        <w:t xml:space="preserve"> </w:t>
      </w:r>
      <w:r>
        <w:t xml:space="preserve">tiamtamak nawwi ento jume </w:t>
      </w:r>
      <w:r w:rsidRPr="004B2501">
        <w:t>Prin</w:t>
      </w:r>
      <w:r>
        <w:t>s</w:t>
      </w:r>
      <w:r w:rsidRPr="004B2501">
        <w:t>i</w:t>
      </w:r>
      <w:r>
        <w:t>i</w:t>
      </w:r>
      <w:r w:rsidRPr="004B2501">
        <w:t>pio</w:t>
      </w:r>
      <w:r>
        <w:t>m</w:t>
      </w:r>
      <w:r w:rsidRPr="004B2501">
        <w:t xml:space="preserve"> de E</w:t>
      </w:r>
      <w:r>
        <w:t>k</w:t>
      </w:r>
      <w:r w:rsidRPr="004B2501">
        <w:t>uador</w:t>
      </w:r>
      <w:r>
        <w:t xml:space="preserve"> tiame ento siime wa tuulisi tekipanuarim jume industriam bétana.</w:t>
      </w:r>
    </w:p>
    <w:p w14:paraId="4C425F92" w14:textId="77777777" w:rsidR="000C572E" w:rsidRPr="00516642" w:rsidRDefault="000C572E" w:rsidP="000C572E">
      <w:pPr>
        <w:pStyle w:val="AppendixHeading3"/>
      </w:pPr>
      <w:r>
        <w:t>Jiósiam naw toixrim ju EIAS bétana</w:t>
      </w:r>
    </w:p>
    <w:p w14:paraId="295953E9" w14:textId="77777777" w:rsidR="000C572E" w:rsidRPr="00516642" w:rsidRDefault="000C572E" w:rsidP="000C572E">
      <w:pPr>
        <w:pStyle w:val="AppendixBodyText"/>
      </w:pPr>
      <w:r>
        <w:t xml:space="preserve">Ju </w:t>
      </w:r>
      <w:r w:rsidRPr="004B2501">
        <w:t xml:space="preserve">EIAS </w:t>
      </w:r>
      <w:r>
        <w:t>wate jiósiammak naw yaari, lébela nokjióxterimpo jum wepúu nayki tákariampo yew bittume</w:t>
      </w:r>
      <w:r w:rsidRPr="004B2501">
        <w:t xml:space="preserve">. </w:t>
      </w:r>
      <w:r>
        <w:t xml:space="preserve">Ímë jióxti jiósiam anexsompo naw toixwak jum </w:t>
      </w:r>
      <w:r w:rsidRPr="004B2501">
        <w:t>EIAS</w:t>
      </w:r>
      <w:r>
        <w:t>po.</w:t>
      </w:r>
    </w:p>
    <w:p w14:paraId="1845672D" w14:textId="77777777" w:rsidR="000C572E" w:rsidRPr="000C572E" w:rsidRDefault="000C572E" w:rsidP="000C572E">
      <w:pPr>
        <w:pStyle w:val="AppendixBodyText"/>
      </w:pPr>
    </w:p>
    <w:p w14:paraId="7E54D1E2" w14:textId="47CA10A4" w:rsidR="00D11090" w:rsidRDefault="00D11090">
      <w:pPr>
        <w:pStyle w:val="AppendixBodyText"/>
        <w:numPr>
          <w:ilvl w:val="0"/>
          <w:numId w:val="33"/>
        </w:numPr>
      </w:pPr>
      <w:r>
        <w:t>Jáchin a tekipánuanakew juyya ento nabolim jiapsapo ju Plan de Ma</w:t>
      </w:r>
      <w:r w:rsidR="003C0DDE">
        <w:t>n</w:t>
      </w:r>
      <w:r>
        <w:t xml:space="preserve">ejo de la Biodiversidad tim a tettia (BMP siglam ringo nokpo): Ju BMP yew a bittebo ento a nooka jáchin ayuka jume juyya ento nabolim jiapsapo ju impakto kom a surustianakeywi kee naatewayo, a tekipanuawayo ento bejja ama a yechawayo. I Plan tiame ket </w:t>
      </w:r>
      <w:r w:rsidR="00635567">
        <w:t xml:space="preserve">tuuwamta </w:t>
      </w:r>
      <w:r>
        <w:t>teki</w:t>
      </w:r>
      <w:r w:rsidR="00635567">
        <w:t>panua nabolim ento juyya ániam ka tokti am meenakeypo jume mediidam de mitigasion tiapo amani ento jume mediidam de kompensasionimpo beja nokrimpo amani.</w:t>
      </w:r>
    </w:p>
    <w:p w14:paraId="0D93E092" w14:textId="7F07736A" w:rsidR="00635567" w:rsidRDefault="00635567">
      <w:pPr>
        <w:pStyle w:val="AppendixBodyText"/>
        <w:numPr>
          <w:ilvl w:val="0"/>
          <w:numId w:val="33"/>
        </w:numPr>
      </w:pPr>
      <w:r>
        <w:t>Siime naw ama tekilim yanakeywi</w:t>
      </w:r>
      <w:r w:rsidR="00C62B97">
        <w:t xml:space="preserve"> ju Plan de Participación de las Partes Interesadas tiame (SEP siglam ringo nokpo) </w:t>
      </w:r>
      <w:r w:rsidR="003C0DDE">
        <w:t>J</w:t>
      </w:r>
      <w:r w:rsidR="00C62B97">
        <w:t>u SEP am nooka jachin ento jawwey am joosimnakeywi siime tiempopo juka proyektota tekipanuaw tasti.</w:t>
      </w:r>
    </w:p>
    <w:p w14:paraId="45070D94" w14:textId="1DCDF60A" w:rsidR="00C62B97" w:rsidRDefault="00C62B97">
      <w:pPr>
        <w:pStyle w:val="AppendixBodyText"/>
        <w:numPr>
          <w:ilvl w:val="0"/>
          <w:numId w:val="33"/>
        </w:numPr>
      </w:pPr>
      <w:r>
        <w:t>Yorem joarammew naateka ju Marco de Planificación de los Pueblos Indígenas ti tettiawa (IPPF siglam ringo nokpo): Ju IPPF am rutuktiasime jachin ento jakun tasti jume impakto yorem joarammew bicha kom am weetua béchiibo ka lemasto am taktianakew suayaka ento jak chee tuuwamta ayukaapo indígena pueblompo jikaw bicha a yecha bechiibo ket bitchime.</w:t>
      </w:r>
    </w:p>
    <w:p w14:paraId="0CE890C6" w14:textId="2E9275E8" w:rsidR="00C62B97" w:rsidRDefault="00AA7E51">
      <w:pPr>
        <w:pStyle w:val="AppendixBodyText"/>
        <w:numPr>
          <w:ilvl w:val="0"/>
          <w:numId w:val="33"/>
        </w:numPr>
      </w:pPr>
      <w:r>
        <w:t xml:space="preserve">Jiosiam buiam bétana: Proyektota bétana jachin buia tebat lútuuriapo amani am jajambéchibo jak proyectota yumaw nukisi. </w:t>
      </w:r>
    </w:p>
    <w:p w14:paraId="2450F6FD" w14:textId="77777777" w:rsidR="0033289D" w:rsidRDefault="0033289D" w:rsidP="00103382">
      <w:pPr>
        <w:pStyle w:val="AppendixBodyText"/>
      </w:pPr>
    </w:p>
    <w:p w14:paraId="092DDA11" w14:textId="42D7045D" w:rsidR="00AA7E51" w:rsidRPr="0007670E" w:rsidRDefault="00AA7E51" w:rsidP="00103382">
      <w:pPr>
        <w:pStyle w:val="AppendixBodyText"/>
      </w:pPr>
      <w:r>
        <w:t>Ket wepuu línea de transmisión tiamta ama yaa baawa jak 43 km juka proye</w:t>
      </w:r>
      <w:r w:rsidR="0016650B">
        <w:t>k</w:t>
      </w:r>
      <w:r>
        <w:t xml:space="preserve">tota uttiriata mak béchiibo. </w:t>
      </w:r>
      <w:r w:rsidR="0016650B">
        <w:t>I instalación tiame kia asosiadapo weyye junelpo ka EIASpo kimari, kia bat jachin a wéchiapo ama bitwak ju EIAS a yaala ju informa</w:t>
      </w:r>
      <w:r w:rsidR="003A3A45">
        <w:t>s</w:t>
      </w:r>
      <w:r w:rsidR="0016650B">
        <w:t xml:space="preserve">ión aw bitwampo amani ento chee bemelasim jak tewrimpo. </w:t>
      </w:r>
      <w:r w:rsidR="003A3A45">
        <w:t xml:space="preserve">Ju proponente tiame juka línea de transmisión tiamta ka naw kuutilasi a tekipanuasimbaare ju EIAS ento i proceso tiame ju IFC tamak chaasimna beja diseño ento ingeneria tiamta chupsuko, ento beja bem jitta chupilasi bittuyo finansiamientom bétana. </w:t>
      </w:r>
    </w:p>
    <w:p w14:paraId="53352098" w14:textId="77777777" w:rsidR="00E13077" w:rsidRPr="00CE2DCC" w:rsidRDefault="00E13077" w:rsidP="00E13077">
      <w:pPr>
        <w:pStyle w:val="AppendixHeading2"/>
        <w:rPr>
          <w:sz w:val="22"/>
          <w:szCs w:val="22"/>
        </w:rPr>
      </w:pPr>
      <w:r w:rsidRPr="00CE2DCC">
        <w:rPr>
          <w:sz w:val="22"/>
          <w:szCs w:val="22"/>
        </w:rPr>
        <w:lastRenderedPageBreak/>
        <w:t>Proyekto bétana nookim</w:t>
      </w:r>
    </w:p>
    <w:p w14:paraId="3830512B" w14:textId="77777777" w:rsidR="00E13077" w:rsidRPr="00125500" w:rsidRDefault="00E13077" w:rsidP="00E13077">
      <w:pPr>
        <w:pStyle w:val="AppendixBodyText"/>
        <w:rPr>
          <w:b/>
          <w:bCs/>
          <w:sz w:val="22"/>
          <w:szCs w:val="26"/>
        </w:rPr>
      </w:pPr>
      <w:r w:rsidRPr="00125500">
        <w:rPr>
          <w:b/>
          <w:bCs/>
          <w:sz w:val="22"/>
          <w:szCs w:val="26"/>
        </w:rPr>
        <w:t>Lébela nookim í proye</w:t>
      </w:r>
      <w:r>
        <w:rPr>
          <w:b/>
          <w:bCs/>
          <w:sz w:val="22"/>
          <w:szCs w:val="26"/>
        </w:rPr>
        <w:t>k</w:t>
      </w:r>
      <w:r w:rsidRPr="00125500">
        <w:rPr>
          <w:b/>
          <w:bCs/>
          <w:sz w:val="22"/>
          <w:szCs w:val="26"/>
        </w:rPr>
        <w:t>to bétana</w:t>
      </w:r>
    </w:p>
    <w:p w14:paraId="30A6B251" w14:textId="1A3C48E1" w:rsidR="00E13077" w:rsidRPr="00125500" w:rsidRDefault="00E13077" w:rsidP="00E13077">
      <w:pPr>
        <w:jc w:val="both"/>
        <w:rPr>
          <w:rFonts w:cs="Arial"/>
          <w:sz w:val="22"/>
          <w:szCs w:val="26"/>
        </w:rPr>
      </w:pPr>
      <w:r w:rsidRPr="00125500">
        <w:rPr>
          <w:rFonts w:cs="Arial"/>
          <w:sz w:val="22"/>
          <w:szCs w:val="26"/>
        </w:rPr>
        <w:t>Ju Transition Industries tiame w</w:t>
      </w:r>
      <w:r>
        <w:rPr>
          <w:rFonts w:cs="Arial"/>
          <w:sz w:val="22"/>
          <w:szCs w:val="26"/>
        </w:rPr>
        <w:t>é</w:t>
      </w:r>
      <w:r w:rsidRPr="00125500">
        <w:rPr>
          <w:rFonts w:cs="Arial"/>
          <w:sz w:val="22"/>
          <w:szCs w:val="26"/>
        </w:rPr>
        <w:t xml:space="preserve">puu plantata metanolta jojoamta ama </w:t>
      </w:r>
      <w:r>
        <w:rPr>
          <w:rFonts w:cs="Arial"/>
          <w:sz w:val="22"/>
          <w:szCs w:val="26"/>
        </w:rPr>
        <w:t>tekipanua ju IFC mak nawwi ama kom a yecha béchiibo,</w:t>
      </w:r>
      <w:r w:rsidRPr="00125500">
        <w:rPr>
          <w:rFonts w:cs="Arial"/>
          <w:sz w:val="22"/>
          <w:szCs w:val="26"/>
        </w:rPr>
        <w:t xml:space="preserve"> tekilim jootebo </w:t>
      </w:r>
      <w:r>
        <w:rPr>
          <w:rFonts w:cs="Arial"/>
          <w:sz w:val="22"/>
          <w:szCs w:val="26"/>
        </w:rPr>
        <w:t>páariat</w:t>
      </w:r>
      <w:r w:rsidRPr="00125500">
        <w:rPr>
          <w:rFonts w:cs="Arial"/>
          <w:sz w:val="22"/>
          <w:szCs w:val="26"/>
        </w:rPr>
        <w:t xml:space="preserve"> násuku </w:t>
      </w:r>
      <w:r>
        <w:rPr>
          <w:rFonts w:cs="Arial"/>
          <w:sz w:val="22"/>
          <w:szCs w:val="26"/>
        </w:rPr>
        <w:t xml:space="preserve">(Figura </w:t>
      </w:r>
      <w:r w:rsidR="003C0DDE">
        <w:rPr>
          <w:rFonts w:cs="Arial"/>
          <w:sz w:val="22"/>
          <w:szCs w:val="26"/>
        </w:rPr>
        <w:t>3</w:t>
      </w:r>
      <w:r>
        <w:rPr>
          <w:rFonts w:cs="Arial"/>
          <w:sz w:val="22"/>
          <w:szCs w:val="26"/>
        </w:rPr>
        <w:t xml:space="preserve">) </w:t>
      </w:r>
      <w:r w:rsidRPr="00125500">
        <w:rPr>
          <w:rFonts w:cs="Arial"/>
          <w:sz w:val="22"/>
          <w:szCs w:val="26"/>
        </w:rPr>
        <w:t xml:space="preserve">jum </w:t>
      </w:r>
      <w:r>
        <w:rPr>
          <w:rFonts w:cs="Arial"/>
          <w:sz w:val="22"/>
          <w:szCs w:val="26"/>
        </w:rPr>
        <w:t>k</w:t>
      </w:r>
      <w:r w:rsidRPr="00125500">
        <w:rPr>
          <w:rFonts w:cs="Arial"/>
          <w:sz w:val="22"/>
          <w:szCs w:val="26"/>
        </w:rPr>
        <w:t>orredor industrial tiapo jum Puerto de Topolobampo, Ahome, muni</w:t>
      </w:r>
      <w:r>
        <w:rPr>
          <w:rFonts w:cs="Arial"/>
          <w:sz w:val="22"/>
          <w:szCs w:val="26"/>
        </w:rPr>
        <w:t>s</w:t>
      </w:r>
      <w:r w:rsidRPr="00125500">
        <w:rPr>
          <w:rFonts w:cs="Arial"/>
          <w:sz w:val="22"/>
          <w:szCs w:val="26"/>
        </w:rPr>
        <w:t xml:space="preserve">iipiopo, Sinaloa nortew bicha. Siime </w:t>
      </w:r>
      <w:r>
        <w:rPr>
          <w:rFonts w:cs="Arial"/>
          <w:sz w:val="22"/>
          <w:szCs w:val="26"/>
        </w:rPr>
        <w:t>í</w:t>
      </w:r>
      <w:r w:rsidRPr="00125500">
        <w:rPr>
          <w:rFonts w:cs="Arial"/>
          <w:sz w:val="22"/>
          <w:szCs w:val="26"/>
        </w:rPr>
        <w:t>me waasam ju proye</w:t>
      </w:r>
      <w:r>
        <w:rPr>
          <w:rFonts w:cs="Arial"/>
          <w:sz w:val="22"/>
          <w:szCs w:val="26"/>
        </w:rPr>
        <w:t>k</w:t>
      </w:r>
      <w:r w:rsidRPr="00125500">
        <w:rPr>
          <w:rFonts w:cs="Arial"/>
          <w:sz w:val="22"/>
          <w:szCs w:val="26"/>
        </w:rPr>
        <w:t>tota yextenak</w:t>
      </w:r>
      <w:r>
        <w:rPr>
          <w:rFonts w:cs="Arial"/>
          <w:sz w:val="22"/>
          <w:szCs w:val="26"/>
        </w:rPr>
        <w:t>e</w:t>
      </w:r>
      <w:r w:rsidRPr="00125500">
        <w:rPr>
          <w:rFonts w:cs="Arial"/>
          <w:sz w:val="22"/>
          <w:szCs w:val="26"/>
        </w:rPr>
        <w:t xml:space="preserve">ypo ju Mexinol tiame am </w:t>
      </w:r>
      <w:r>
        <w:rPr>
          <w:rFonts w:cs="Arial"/>
          <w:sz w:val="22"/>
          <w:szCs w:val="26"/>
        </w:rPr>
        <w:t>jinnula</w:t>
      </w:r>
      <w:r w:rsidRPr="00125500">
        <w:rPr>
          <w:rFonts w:cs="Arial"/>
          <w:sz w:val="22"/>
          <w:szCs w:val="26"/>
        </w:rPr>
        <w:t xml:space="preserve">, </w:t>
      </w:r>
      <w:r>
        <w:rPr>
          <w:rFonts w:cs="Arial"/>
          <w:sz w:val="22"/>
          <w:szCs w:val="26"/>
        </w:rPr>
        <w:t>k</w:t>
      </w:r>
      <w:r w:rsidRPr="00125500">
        <w:rPr>
          <w:rFonts w:cs="Arial"/>
          <w:sz w:val="22"/>
          <w:szCs w:val="26"/>
        </w:rPr>
        <w:t xml:space="preserve">ontratom </w:t>
      </w:r>
      <w:r>
        <w:rPr>
          <w:rFonts w:cs="Arial"/>
          <w:sz w:val="22"/>
          <w:szCs w:val="26"/>
        </w:rPr>
        <w:t xml:space="preserve">indibidualesimpo </w:t>
      </w:r>
      <w:r w:rsidRPr="00125500">
        <w:rPr>
          <w:rFonts w:cs="Arial"/>
          <w:sz w:val="22"/>
          <w:szCs w:val="26"/>
        </w:rPr>
        <w:t>amani, watemim j</w:t>
      </w:r>
      <w:r>
        <w:rPr>
          <w:rFonts w:cs="Arial"/>
          <w:sz w:val="22"/>
          <w:szCs w:val="26"/>
        </w:rPr>
        <w:t>í</w:t>
      </w:r>
      <w:r w:rsidRPr="00125500">
        <w:rPr>
          <w:rFonts w:cs="Arial"/>
          <w:sz w:val="22"/>
          <w:szCs w:val="26"/>
        </w:rPr>
        <w:t>nnula, wate entok re</w:t>
      </w:r>
      <w:r>
        <w:rPr>
          <w:rFonts w:cs="Arial"/>
          <w:sz w:val="22"/>
          <w:szCs w:val="26"/>
        </w:rPr>
        <w:t>n</w:t>
      </w:r>
      <w:r w:rsidRPr="00125500">
        <w:rPr>
          <w:rFonts w:cs="Arial"/>
          <w:sz w:val="22"/>
          <w:szCs w:val="26"/>
        </w:rPr>
        <w:t>tapo tawala</w:t>
      </w:r>
      <w:r>
        <w:rPr>
          <w:rFonts w:cs="Arial"/>
          <w:sz w:val="22"/>
          <w:szCs w:val="26"/>
        </w:rPr>
        <w:t xml:space="preserve"> wame pribaadom tiame ento </w:t>
      </w:r>
      <w:r w:rsidRPr="00125500">
        <w:rPr>
          <w:rFonts w:cs="Arial"/>
          <w:sz w:val="22"/>
          <w:szCs w:val="26"/>
        </w:rPr>
        <w:t>legisla</w:t>
      </w:r>
      <w:r>
        <w:rPr>
          <w:rFonts w:cs="Arial"/>
          <w:sz w:val="22"/>
          <w:szCs w:val="26"/>
        </w:rPr>
        <w:t>s</w:t>
      </w:r>
      <w:r w:rsidRPr="00125500">
        <w:rPr>
          <w:rFonts w:cs="Arial"/>
          <w:sz w:val="22"/>
          <w:szCs w:val="26"/>
        </w:rPr>
        <w:t>ión lo</w:t>
      </w:r>
      <w:r>
        <w:rPr>
          <w:rFonts w:cs="Arial"/>
          <w:sz w:val="22"/>
          <w:szCs w:val="26"/>
        </w:rPr>
        <w:t>k</w:t>
      </w:r>
      <w:r w:rsidRPr="00125500">
        <w:rPr>
          <w:rFonts w:cs="Arial"/>
          <w:sz w:val="22"/>
          <w:szCs w:val="26"/>
        </w:rPr>
        <w:t>al mexi</w:t>
      </w:r>
      <w:r>
        <w:rPr>
          <w:rFonts w:cs="Arial"/>
          <w:sz w:val="22"/>
          <w:szCs w:val="26"/>
        </w:rPr>
        <w:t>k</w:t>
      </w:r>
      <w:r w:rsidRPr="00125500">
        <w:rPr>
          <w:rFonts w:cs="Arial"/>
          <w:sz w:val="22"/>
          <w:szCs w:val="26"/>
        </w:rPr>
        <w:t>a</w:t>
      </w:r>
      <w:r>
        <w:rPr>
          <w:rFonts w:cs="Arial"/>
          <w:sz w:val="22"/>
          <w:szCs w:val="26"/>
        </w:rPr>
        <w:t>mpo ento wame estandaresim internacionalesimpo amani.</w:t>
      </w:r>
      <w:r w:rsidRPr="00125500">
        <w:rPr>
          <w:rFonts w:cs="Arial"/>
          <w:sz w:val="22"/>
          <w:szCs w:val="26"/>
        </w:rPr>
        <w:t xml:space="preserve"> </w:t>
      </w:r>
    </w:p>
    <w:p w14:paraId="0613A326" w14:textId="77777777" w:rsidR="00E13077" w:rsidRPr="00125500" w:rsidRDefault="00E13077" w:rsidP="00E13077">
      <w:pPr>
        <w:jc w:val="both"/>
        <w:rPr>
          <w:rFonts w:cs="Arial"/>
          <w:sz w:val="22"/>
          <w:szCs w:val="26"/>
        </w:rPr>
      </w:pPr>
    </w:p>
    <w:p w14:paraId="76492C78" w14:textId="77777777" w:rsidR="00E13077" w:rsidRDefault="00E13077" w:rsidP="00513311">
      <w:pPr>
        <w:pStyle w:val="AppendixBodyText"/>
      </w:pPr>
    </w:p>
    <w:p w14:paraId="645036B5" w14:textId="543E29D9" w:rsidR="00D37C41" w:rsidRPr="00853B18" w:rsidRDefault="006D200A" w:rsidP="00D37C41">
      <w:pPr>
        <w:jc w:val="both"/>
        <w:rPr>
          <w:rFonts w:cs="Arial"/>
          <w:sz w:val="22"/>
          <w:szCs w:val="26"/>
        </w:rPr>
      </w:pPr>
      <w:r>
        <w:rPr>
          <w:noProof/>
        </w:rPr>
        <mc:AlternateContent>
          <mc:Choice Requires="wps">
            <w:drawing>
              <wp:anchor distT="0" distB="0" distL="114300" distR="114300" simplePos="0" relativeHeight="251662848" behindDoc="0" locked="0" layoutInCell="1" allowOverlap="1" wp14:anchorId="5F422B77" wp14:editId="65740F13">
                <wp:simplePos x="0" y="0"/>
                <wp:positionH relativeFrom="column">
                  <wp:posOffset>2364105</wp:posOffset>
                </wp:positionH>
                <wp:positionV relativeFrom="paragraph">
                  <wp:posOffset>2604135</wp:posOffset>
                </wp:positionV>
                <wp:extent cx="3604260" cy="635"/>
                <wp:effectExtent l="0" t="0" r="0" b="0"/>
                <wp:wrapSquare wrapText="bothSides"/>
                <wp:docPr id="991371594" name="Cuadro de texto 1"/>
                <wp:cNvGraphicFramePr/>
                <a:graphic xmlns:a="http://schemas.openxmlformats.org/drawingml/2006/main">
                  <a:graphicData uri="http://schemas.microsoft.com/office/word/2010/wordprocessingShape">
                    <wps:wsp>
                      <wps:cNvSpPr txBox="1"/>
                      <wps:spPr>
                        <a:xfrm>
                          <a:off x="0" y="0"/>
                          <a:ext cx="3604260" cy="635"/>
                        </a:xfrm>
                        <a:prstGeom prst="rect">
                          <a:avLst/>
                        </a:prstGeom>
                        <a:solidFill>
                          <a:prstClr val="white"/>
                        </a:solidFill>
                        <a:ln>
                          <a:noFill/>
                        </a:ln>
                      </wps:spPr>
                      <wps:txbx>
                        <w:txbxContent>
                          <w:p w14:paraId="5BAF5193" w14:textId="02918D89" w:rsidR="002D6F83" w:rsidRPr="009A70AE" w:rsidRDefault="002D6F83" w:rsidP="00D37C41">
                            <w:pPr>
                              <w:pStyle w:val="Descripcin"/>
                              <w:spacing w:before="0"/>
                              <w:ind w:left="0"/>
                              <w:jc w:val="center"/>
                              <w:rPr>
                                <w:noProof/>
                                <w:sz w:val="21"/>
                              </w:rPr>
                            </w:pPr>
                            <w:bookmarkStart w:id="6" w:name="_Ref199951353"/>
                            <w:r>
                              <w:t xml:space="preserve">Figura </w:t>
                            </w:r>
                            <w:r w:rsidR="00B522FD">
                              <w:t>3</w:t>
                            </w:r>
                            <w:bookmarkEnd w:id="6"/>
                            <w:r>
                              <w:t xml:space="preserve">: </w:t>
                            </w:r>
                            <w:r w:rsidR="00B522FD">
                              <w:t>J</w:t>
                            </w:r>
                            <w:r>
                              <w:t>ikat naateka proyektota yextenakeypo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F422B77" id="_x0000_s1030" type="#_x0000_t202" style="position:absolute;left:0;text-align:left;margin-left:186.15pt;margin-top:205.05pt;width:283.8pt;height:.05pt;z-index:251662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" stroked="f">
                <v:textbox style="mso-fit-shape-to-text:t" inset="0,0,0,0">
                  <w:txbxContent>
                    <w:p w14:paraId="5BAF5193" w14:textId="02918D89" w:rsidR="002D6F83" w:rsidRPr="009A70AE" w:rsidRDefault="002D6F83" w:rsidP="00D37C41">
                      <w:pPr>
                        <w:pStyle w:val="Descripcin"/>
                        <w:spacing w:before="0"/>
                        <w:ind w:left="0"/>
                        <w:jc w:val="center"/>
                        <w:rPr>
                          <w:noProof/>
                          <w:sz w:val="21"/>
                        </w:rPr>
                      </w:pPr>
                      <w:bookmarkStart w:id="7" w:name="_Ref199951353"/>
                      <w:r>
                        <w:t xml:space="preserve">Figura </w:t>
                      </w:r>
                      <w:r w:rsidR="00B522FD">
                        <w:t>3</w:t>
                      </w:r>
                      <w:bookmarkEnd w:id="7"/>
                      <w:r>
                        <w:t xml:space="preserve">: </w:t>
                      </w:r>
                      <w:proofErr w:type="spellStart"/>
                      <w:r w:rsidR="00B522FD">
                        <w:t>J</w:t>
                      </w:r>
                      <w:r>
                        <w:t>ikat</w:t>
                      </w:r>
                      <w:proofErr w:type="spellEnd"/>
                      <w:r>
                        <w:t xml:space="preserve"> </w:t>
                      </w:r>
                      <w:proofErr w:type="spellStart"/>
                      <w:r>
                        <w:t>naateka</w:t>
                      </w:r>
                      <w:proofErr w:type="spellEnd"/>
                      <w:r>
                        <w:t xml:space="preserve"> </w:t>
                      </w:r>
                      <w:proofErr w:type="spellStart"/>
                      <w:r>
                        <w:t>proyektota</w:t>
                      </w:r>
                      <w:proofErr w:type="spellEnd"/>
                      <w:r>
                        <w:t xml:space="preserve"> </w:t>
                      </w:r>
                      <w:proofErr w:type="spellStart"/>
                      <w:r>
                        <w:t>yextenakeypo</w:t>
                      </w:r>
                      <w:proofErr w:type="spellEnd"/>
                    </w:p>
                  </w:txbxContent>
                </v:textbox>
                <w10:wrap type="square"/>
              </v:shape>
            </w:pict>
          </mc:Fallback>
        </mc:AlternateContent>
      </w:r>
      <w:r w:rsidR="57FC4BE7" w:rsidRPr="00700650">
        <w:rPr>
          <w:noProof/>
        </w:rPr>
        <w:drawing>
          <wp:anchor distT="0" distB="0" distL="114300" distR="114300" simplePos="0" relativeHeight="251641344" behindDoc="0" locked="0" layoutInCell="1" allowOverlap="1" wp14:anchorId="55F61C8E" wp14:editId="35B4BB21">
            <wp:simplePos x="0" y="0"/>
            <wp:positionH relativeFrom="column">
              <wp:posOffset>2364377</wp:posOffset>
            </wp:positionH>
            <wp:positionV relativeFrom="paragraph">
              <wp:posOffset>454</wp:posOffset>
            </wp:positionV>
            <wp:extent cx="3604260" cy="2546985"/>
            <wp:effectExtent l="0" t="0" r="0" b="0"/>
            <wp:wrapSquare wrapText="bothSides"/>
            <wp:docPr id="1840224093" name="image25.png" descr="Un gran campo con una carretera y un cielo azul&#10;&#10;El contenido generado por IA puede ser incorrect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25.png"/>
                    <pic:cNvPicPr/>
                  </pic:nvPicPr>
                  <pic:blipFill>
                    <a:blip r:embed="rId25">
                      <a:extLst>
                        <a:ext uri="{28A0092B-C50C-407E-A947-70E740481C1C}">
                          <a14:useLocalDpi xmlns:a14="http://schemas.microsoft.com/office/drawing/2010/main" val="0"/>
                        </a:ext>
                      </a:extLst>
                    </a:blip>
                    <a:srcRect l="10075" r="10074"/>
                    <a:stretch>
                      <a:fillRect/>
                    </a:stretch>
                  </pic:blipFill>
                  <pic:spPr>
                    <a:xfrm>
                      <a:off x="0" y="0"/>
                      <a:ext cx="3604260" cy="2546985"/>
                    </a:xfrm>
                    <a:prstGeom prst="rect">
                      <a:avLst/>
                    </a:prstGeom>
                  </pic:spPr>
                </pic:pic>
              </a:graphicData>
            </a:graphic>
            <wp14:sizeRelH relativeFrom="page">
              <wp14:pctWidth>0</wp14:pctWidth>
            </wp14:sizeRelH>
            <wp14:sizeRelV relativeFrom="page">
              <wp14:pctHeight>0</wp14:pctHeight>
            </wp14:sizeRelV>
          </wp:anchor>
        </w:drawing>
      </w:r>
      <w:r w:rsidR="57FC4BE7" w:rsidRPr="0007670E">
        <w:t xml:space="preserve"> </w:t>
      </w:r>
      <w:r w:rsidR="00D37C41" w:rsidRPr="00125500">
        <w:rPr>
          <w:rFonts w:cs="Arial"/>
          <w:sz w:val="22"/>
          <w:szCs w:val="26"/>
        </w:rPr>
        <w:t xml:space="preserve">Í </w:t>
      </w:r>
      <w:r w:rsidR="00D37C41">
        <w:rPr>
          <w:rFonts w:cs="Arial"/>
          <w:sz w:val="22"/>
          <w:szCs w:val="26"/>
        </w:rPr>
        <w:t>p</w:t>
      </w:r>
      <w:r w:rsidR="00D37C41" w:rsidRPr="00125500">
        <w:rPr>
          <w:rFonts w:cs="Arial"/>
          <w:sz w:val="22"/>
          <w:szCs w:val="26"/>
        </w:rPr>
        <w:t>roye</w:t>
      </w:r>
      <w:r w:rsidR="00D37C41">
        <w:rPr>
          <w:rFonts w:cs="Arial"/>
          <w:sz w:val="22"/>
          <w:szCs w:val="26"/>
        </w:rPr>
        <w:t>k</w:t>
      </w:r>
      <w:r w:rsidR="00D37C41" w:rsidRPr="00125500">
        <w:rPr>
          <w:rFonts w:cs="Arial"/>
          <w:sz w:val="22"/>
          <w:szCs w:val="26"/>
        </w:rPr>
        <w:t>to bejja a tekipanua taytiwako 6,130</w:t>
      </w:r>
      <w:r w:rsidR="003C0DDE">
        <w:rPr>
          <w:rFonts w:cs="Arial"/>
          <w:sz w:val="22"/>
          <w:szCs w:val="26"/>
        </w:rPr>
        <w:t xml:space="preserve"> mtpd</w:t>
      </w:r>
      <w:r w:rsidR="00D37C41" w:rsidRPr="00125500">
        <w:rPr>
          <w:rFonts w:cs="Arial"/>
          <w:sz w:val="22"/>
          <w:szCs w:val="26"/>
        </w:rPr>
        <w:t xml:space="preserve"> tonela</w:t>
      </w:r>
      <w:r w:rsidR="00D37C41">
        <w:rPr>
          <w:rFonts w:cs="Arial"/>
          <w:sz w:val="22"/>
          <w:szCs w:val="26"/>
        </w:rPr>
        <w:t>a</w:t>
      </w:r>
      <w:r w:rsidR="00D37C41" w:rsidRPr="00125500">
        <w:rPr>
          <w:rFonts w:cs="Arial"/>
          <w:sz w:val="22"/>
          <w:szCs w:val="26"/>
        </w:rPr>
        <w:t>dam métri</w:t>
      </w:r>
      <w:r w:rsidR="00D37C41">
        <w:rPr>
          <w:rFonts w:cs="Arial"/>
          <w:sz w:val="22"/>
          <w:szCs w:val="26"/>
        </w:rPr>
        <w:t>k</w:t>
      </w:r>
      <w:r w:rsidR="00D37C41" w:rsidRPr="00125500">
        <w:rPr>
          <w:rFonts w:cs="Arial"/>
          <w:sz w:val="22"/>
          <w:szCs w:val="26"/>
        </w:rPr>
        <w:t>am metanol tiamta ama yew wiknake chikti taapo ento beméla te</w:t>
      </w:r>
      <w:r w:rsidR="00D37C41">
        <w:rPr>
          <w:rFonts w:cs="Arial"/>
          <w:sz w:val="22"/>
          <w:szCs w:val="26"/>
        </w:rPr>
        <w:t>k</w:t>
      </w:r>
      <w:r w:rsidR="00D37C41" w:rsidRPr="00125500">
        <w:rPr>
          <w:rFonts w:cs="Arial"/>
          <w:sz w:val="22"/>
          <w:szCs w:val="26"/>
        </w:rPr>
        <w:t>nologiammak AdWinMethanol Zero® bem</w:t>
      </w:r>
      <w:r w:rsidR="00D37C41">
        <w:rPr>
          <w:rFonts w:cs="Arial"/>
          <w:sz w:val="22"/>
          <w:szCs w:val="26"/>
        </w:rPr>
        <w:t>é</w:t>
      </w:r>
      <w:r w:rsidR="00D37C41" w:rsidRPr="00125500">
        <w:rPr>
          <w:rFonts w:cs="Arial"/>
          <w:sz w:val="22"/>
          <w:szCs w:val="26"/>
        </w:rPr>
        <w:t>lasi</w:t>
      </w:r>
      <w:r w:rsidR="00D37C41">
        <w:rPr>
          <w:rFonts w:cs="Arial"/>
          <w:sz w:val="22"/>
          <w:szCs w:val="26"/>
        </w:rPr>
        <w:t>m</w:t>
      </w:r>
      <w:r w:rsidR="00D37C41" w:rsidRPr="00125500">
        <w:rPr>
          <w:rFonts w:cs="Arial"/>
          <w:sz w:val="22"/>
          <w:szCs w:val="26"/>
        </w:rPr>
        <w:t xml:space="preserve"> yew machiala ju energía tiamta </w:t>
      </w:r>
      <w:r w:rsidR="00D37C41">
        <w:rPr>
          <w:rFonts w:cs="Arial"/>
          <w:sz w:val="22"/>
          <w:szCs w:val="26"/>
        </w:rPr>
        <w:t xml:space="preserve">bem ay </w:t>
      </w:r>
      <w:r w:rsidR="00D37C41" w:rsidRPr="00125500">
        <w:rPr>
          <w:rFonts w:cs="Arial"/>
          <w:sz w:val="22"/>
          <w:szCs w:val="26"/>
        </w:rPr>
        <w:t>tekipanuampo ento ka jayti machisi juka jeeka ániata</w:t>
      </w:r>
      <w:r w:rsidR="00D37C41">
        <w:rPr>
          <w:rFonts w:cs="Arial"/>
          <w:sz w:val="22"/>
          <w:szCs w:val="26"/>
        </w:rPr>
        <w:t>m</w:t>
      </w:r>
      <w:r w:rsidR="00D37C41" w:rsidRPr="00125500">
        <w:rPr>
          <w:rFonts w:cs="Arial"/>
          <w:sz w:val="22"/>
          <w:szCs w:val="26"/>
        </w:rPr>
        <w:t xml:space="preserve"> jojoa (GEI). Ju Planta Mexinol tiame bem</w:t>
      </w:r>
      <w:r w:rsidR="00D37C41">
        <w:rPr>
          <w:rFonts w:cs="Arial"/>
          <w:sz w:val="22"/>
          <w:szCs w:val="26"/>
        </w:rPr>
        <w:t>é</w:t>
      </w:r>
      <w:r w:rsidR="00D37C41" w:rsidRPr="00125500">
        <w:rPr>
          <w:rFonts w:cs="Arial"/>
          <w:sz w:val="22"/>
          <w:szCs w:val="26"/>
        </w:rPr>
        <w:t xml:space="preserve">lasi </w:t>
      </w:r>
      <w:r w:rsidR="00D37C41">
        <w:rPr>
          <w:rFonts w:cs="Arial"/>
          <w:sz w:val="22"/>
          <w:szCs w:val="26"/>
        </w:rPr>
        <w:t>í</w:t>
      </w:r>
      <w:r w:rsidR="00D37C41" w:rsidRPr="00125500">
        <w:rPr>
          <w:rFonts w:cs="Arial"/>
          <w:sz w:val="22"/>
          <w:szCs w:val="26"/>
        </w:rPr>
        <w:t>mi bat yextenake ju Net Zero ti tettiawammaki ento kaita seenu</w:t>
      </w:r>
      <w:r w:rsidR="00D37C41">
        <w:rPr>
          <w:rFonts w:cs="Arial"/>
          <w:sz w:val="22"/>
          <w:szCs w:val="26"/>
        </w:rPr>
        <w:t>k</w:t>
      </w:r>
      <w:r w:rsidR="00D37C41" w:rsidRPr="00125500">
        <w:rPr>
          <w:rFonts w:cs="Arial"/>
          <w:sz w:val="22"/>
          <w:szCs w:val="26"/>
        </w:rPr>
        <w:t xml:space="preserve"> yaari </w:t>
      </w:r>
      <w:r w:rsidR="00D37C41">
        <w:rPr>
          <w:rFonts w:cs="Arial"/>
          <w:sz w:val="22"/>
          <w:szCs w:val="26"/>
        </w:rPr>
        <w:t xml:space="preserve">aa bénasi ími </w:t>
      </w:r>
      <w:r w:rsidR="00B522FD">
        <w:rPr>
          <w:rFonts w:cs="Arial"/>
          <w:sz w:val="22"/>
          <w:szCs w:val="26"/>
        </w:rPr>
        <w:t>buia ániapo</w:t>
      </w:r>
      <w:r w:rsidR="00D37C41" w:rsidRPr="00125500">
        <w:rPr>
          <w:rFonts w:cs="Arial"/>
          <w:sz w:val="22"/>
          <w:szCs w:val="26"/>
        </w:rPr>
        <w:t>.</w:t>
      </w:r>
    </w:p>
    <w:p w14:paraId="744FBC4E" w14:textId="34AA9FC6" w:rsidR="00D37C41" w:rsidRPr="005E65B3" w:rsidRDefault="00D37C41" w:rsidP="00D37C41">
      <w:pPr>
        <w:pStyle w:val="AppendixBodyText"/>
      </w:pPr>
      <w:r w:rsidRPr="00383A72">
        <w:t>Ju teknología AdWinMethanol Zero® tiamtamaki jume emisionim CO</w:t>
      </w:r>
      <w:r w:rsidRPr="00B522FD">
        <w:rPr>
          <w:sz w:val="16"/>
          <w:szCs w:val="16"/>
        </w:rPr>
        <w:t>2</w:t>
      </w:r>
      <w:r w:rsidRPr="00383A72">
        <w:t>, NO</w:t>
      </w:r>
      <w:r w:rsidRPr="00B522FD">
        <w:rPr>
          <w:sz w:val="16"/>
          <w:szCs w:val="16"/>
        </w:rPr>
        <w:t>x</w:t>
      </w:r>
      <w:r w:rsidRPr="00383A72">
        <w:t xml:space="preserve"> tiame ento waate buichíam ka jayti machikam ama yew puxtiawa. Í ínel weyye bueytuk katim kalefaksionim gasmak weeme ama yeyecha, eenim bejja kalefaksionim eléktrikam ama yeyecha ento siime juka CO</w:t>
      </w:r>
      <w:r w:rsidRPr="00B522FD">
        <w:rPr>
          <w:sz w:val="16"/>
          <w:szCs w:val="16"/>
        </w:rPr>
        <w:t>2</w:t>
      </w:r>
      <w:r w:rsidRPr="00383A72">
        <w:t xml:space="preserve"> tiam</w:t>
      </w:r>
      <w:r w:rsidR="00B522FD">
        <w:t>t</w:t>
      </w:r>
      <w:r w:rsidRPr="00383A72">
        <w:t>a katim jekapo a chichibextia í plantapo yew weeme. Ju gas naturalpo naateka ju</w:t>
      </w:r>
      <w:r>
        <w:t>ka</w:t>
      </w:r>
      <w:r w:rsidRPr="00383A72">
        <w:t xml:space="preserve"> metanolta</w:t>
      </w:r>
      <w:r>
        <w:t>m</w:t>
      </w:r>
      <w:r w:rsidRPr="00383A72">
        <w:t xml:space="preserve"> ama jojoa. Ikay yaa béchiibo ju hidrógeno tiamta ama nesitaarua jum bäelektrólisis tiapo aman yew sisime taix machiriay tekipanuame.</w:t>
      </w:r>
    </w:p>
    <w:p w14:paraId="31F7F486" w14:textId="37A9ADCC" w:rsidR="00D37C41" w:rsidRPr="005E65B3" w:rsidRDefault="00D37C41" w:rsidP="00D37C41">
      <w:pPr>
        <w:pStyle w:val="AppendixBodyText"/>
      </w:pPr>
      <w:r>
        <w:t xml:space="preserve">Í seenu weeme at bobitwa ju </w:t>
      </w:r>
      <w:r w:rsidRPr="005E65B3">
        <w:t xml:space="preserve">Mexinol </w:t>
      </w:r>
      <w:r>
        <w:t xml:space="preserve">bejja juka </w:t>
      </w:r>
      <w:r w:rsidRPr="005E65B3">
        <w:t>metanol</w:t>
      </w:r>
      <w:r>
        <w:t>ta ama joowayo, ka jayti machisi karbooniyi a joonake jeeka ániata imi buia anipo</w:t>
      </w:r>
      <w:r w:rsidRPr="005E65B3">
        <w:t>,</w:t>
      </w:r>
      <w:r>
        <w:t xml:space="preserve"> ento beja a tekipanuayo </w:t>
      </w:r>
      <w:r w:rsidRPr="005E65B3">
        <w:t>300</w:t>
      </w:r>
      <w:r w:rsidR="00B522FD">
        <w:t>,</w:t>
      </w:r>
      <w:r w:rsidRPr="005E65B3">
        <w:t xml:space="preserve">000 TM </w:t>
      </w:r>
      <w:r>
        <w:t>metanol siarita ama joosimnake ju k</w:t>
      </w:r>
      <w:r w:rsidRPr="005E65B3">
        <w:t xml:space="preserve">arbono </w:t>
      </w:r>
      <w:r>
        <w:t xml:space="preserve">ama nuurimmak ento </w:t>
      </w:r>
      <w:r w:rsidRPr="005E65B3">
        <w:t xml:space="preserve">hidrógeno </w:t>
      </w:r>
      <w:r>
        <w:t xml:space="preserve">siari ento </w:t>
      </w:r>
      <w:r w:rsidRPr="005E65B3">
        <w:t>1,8 millon</w:t>
      </w:r>
      <w:r>
        <w:t xml:space="preserve">im </w:t>
      </w:r>
      <w:r w:rsidRPr="005E65B3">
        <w:t xml:space="preserve">TM </w:t>
      </w:r>
      <w:r>
        <w:t xml:space="preserve">metanol tewelimmaki chikti wasuktiapo ju </w:t>
      </w:r>
      <w:r w:rsidRPr="005E65B3">
        <w:t>gas natural</w:t>
      </w:r>
      <w:r>
        <w:t xml:space="preserve"> tiapo naateka ento k</w:t>
      </w:r>
      <w:r w:rsidRPr="005E65B3">
        <w:t>arbono</w:t>
      </w:r>
      <w:r>
        <w:t>ta ka simtuasimeka</w:t>
      </w:r>
      <w:r w:rsidRPr="005E65B3">
        <w:t>.</w:t>
      </w:r>
    </w:p>
    <w:p w14:paraId="106C79A5" w14:textId="77777777" w:rsidR="00D37C41" w:rsidRDefault="00D37C41" w:rsidP="00D37C41">
      <w:pPr>
        <w:pStyle w:val="AppendixBodyText"/>
      </w:pPr>
      <w:r>
        <w:t xml:space="preserve">Jume tuubom ikay metanolta mueyew katekaw bicha bittua béchiibo, wate tuberiam puertow bicha tookamet chakaakum tuttia baawa barkom metanolmak am tapunia béchiibo siimat buia aniat a nukwéria béchiibo. </w:t>
      </w:r>
    </w:p>
    <w:p w14:paraId="16E26CEE" w14:textId="1BACE822" w:rsidR="00513311" w:rsidRPr="0007670E" w:rsidRDefault="00513311" w:rsidP="00513311">
      <w:pPr>
        <w:pStyle w:val="AppendixBodyText"/>
      </w:pPr>
    </w:p>
    <w:p w14:paraId="189C8278" w14:textId="77777777" w:rsidR="001402E1" w:rsidRPr="00516642" w:rsidRDefault="001402E1" w:rsidP="001402E1">
      <w:pPr>
        <w:pStyle w:val="AppendixBodyText"/>
        <w:rPr>
          <w:b/>
          <w:bCs/>
          <w:sz w:val="22"/>
          <w:szCs w:val="26"/>
        </w:rPr>
      </w:pPr>
      <w:r>
        <w:rPr>
          <w:b/>
          <w:bCs/>
          <w:sz w:val="22"/>
          <w:szCs w:val="26"/>
        </w:rPr>
        <w:t>Proyektota naw yumariame</w:t>
      </w:r>
      <w:r w:rsidRPr="00516642">
        <w:rPr>
          <w:b/>
          <w:bCs/>
          <w:sz w:val="22"/>
          <w:szCs w:val="26"/>
        </w:rPr>
        <w:t xml:space="preserve">  </w:t>
      </w:r>
    </w:p>
    <w:p w14:paraId="47460159" w14:textId="1C84E94E" w:rsidR="001402E1" w:rsidRPr="00516642" w:rsidRDefault="001402E1" w:rsidP="001402E1">
      <w:pPr>
        <w:pStyle w:val="AppendixBodyText"/>
        <w:shd w:val="clear" w:color="auto" w:fill="FFFFFF" w:themeFill="background1"/>
      </w:pPr>
      <w:r>
        <w:t xml:space="preserve">Jume </w:t>
      </w:r>
      <w:r w:rsidRPr="00516642">
        <w:t>Proye</w:t>
      </w:r>
      <w:r>
        <w:t>k</w:t>
      </w:r>
      <w:r w:rsidRPr="00516642">
        <w:t>to</w:t>
      </w:r>
      <w:r>
        <w:t>ta naw yumariame</w:t>
      </w:r>
      <w:r w:rsidRPr="00516642">
        <w:t xml:space="preserve"> </w:t>
      </w:r>
      <w:r w:rsidRPr="00581031">
        <w:rPr>
          <w:i/>
        </w:rPr>
        <w:t>in situ</w:t>
      </w:r>
      <w:r>
        <w:t xml:space="preserve"> tiame</w:t>
      </w:r>
      <w:r w:rsidRPr="00516642">
        <w:t xml:space="preserve">, </w:t>
      </w:r>
      <w:r>
        <w:t>juka f</w:t>
      </w:r>
      <w:r w:rsidRPr="00516642">
        <w:t xml:space="preserve">igura </w:t>
      </w:r>
      <w:r w:rsidR="00B522FD">
        <w:t>4</w:t>
      </w:r>
      <w:r>
        <w:t>po a bittebo, imërimme:</w:t>
      </w:r>
    </w:p>
    <w:p w14:paraId="63AE7F4F" w14:textId="1666DCCC" w:rsidR="001402E1" w:rsidRPr="00516642" w:rsidRDefault="001402E1" w:rsidP="001402E1">
      <w:pPr>
        <w:pStyle w:val="AppendixBulletPoints"/>
      </w:pPr>
      <w:r>
        <w:t>Ju p</w:t>
      </w:r>
      <w:r w:rsidRPr="00516642">
        <w:t>lanta metanol</w:t>
      </w:r>
      <w:r>
        <w:t>ta jojoamta</w:t>
      </w:r>
    </w:p>
    <w:p w14:paraId="3856DA95" w14:textId="6D63C8EC" w:rsidR="001402E1" w:rsidRPr="00516642" w:rsidRDefault="001402E1" w:rsidP="001402E1">
      <w:pPr>
        <w:pStyle w:val="AppendixBulletPoints"/>
      </w:pPr>
      <w:r>
        <w:t>Ju p</w:t>
      </w:r>
      <w:r w:rsidRPr="00516642">
        <w:t xml:space="preserve">lanta </w:t>
      </w:r>
      <w:r>
        <w:t>bä jayti machim tuuteme</w:t>
      </w:r>
      <w:r w:rsidRPr="00516642">
        <w:t xml:space="preserve"> (</w:t>
      </w:r>
      <w:r w:rsidR="00B522FD">
        <w:t>PTAR</w:t>
      </w:r>
      <w:r w:rsidRPr="00516642">
        <w:t>)</w:t>
      </w:r>
    </w:p>
    <w:p w14:paraId="770C5AA5" w14:textId="56F0E80E" w:rsidR="001402E1" w:rsidRPr="00516642" w:rsidRDefault="001402E1" w:rsidP="001402E1">
      <w:pPr>
        <w:pStyle w:val="AppendixBulletPoints"/>
      </w:pPr>
      <w:r>
        <w:t>Jitta u</w:t>
      </w:r>
      <w:r w:rsidRPr="00516642">
        <w:t xml:space="preserve">nidad </w:t>
      </w:r>
      <w:r>
        <w:t>tiame jeekam naykimteme</w:t>
      </w:r>
      <w:r w:rsidRPr="00516642">
        <w:t xml:space="preserve"> (ASU</w:t>
      </w:r>
      <w:r w:rsidR="00B522FD">
        <w:t xml:space="preserve"> sigla ringo nokpo</w:t>
      </w:r>
      <w:r w:rsidRPr="00516642">
        <w:t>)</w:t>
      </w:r>
    </w:p>
    <w:p w14:paraId="2FFE67F3" w14:textId="1A8C75BB" w:rsidR="001402E1" w:rsidRPr="00516642" w:rsidRDefault="001402E1" w:rsidP="001402E1">
      <w:pPr>
        <w:pStyle w:val="AppendixBulletPoints"/>
      </w:pPr>
      <w:r>
        <w:lastRenderedPageBreak/>
        <w:t>Ju p</w:t>
      </w:r>
      <w:r w:rsidRPr="00516642">
        <w:t xml:space="preserve">lanta </w:t>
      </w:r>
      <w:r>
        <w:t>h</w:t>
      </w:r>
      <w:r w:rsidRPr="00516642">
        <w:t>idrógeno</w:t>
      </w:r>
      <w:r>
        <w:t>ta jojoame</w:t>
      </w:r>
      <w:r w:rsidRPr="00516642">
        <w:t xml:space="preserve"> (</w:t>
      </w:r>
      <w:r w:rsidR="00B522FD">
        <w:t>electrolizador</w:t>
      </w:r>
      <w:r w:rsidRPr="00516642">
        <w:t>)</w:t>
      </w:r>
    </w:p>
    <w:p w14:paraId="4DE6A06E" w14:textId="42182A63" w:rsidR="001402E1" w:rsidRPr="00516642" w:rsidRDefault="001402E1" w:rsidP="001402E1">
      <w:pPr>
        <w:pStyle w:val="AppendixBulletPoints"/>
      </w:pPr>
      <w:r>
        <w:t xml:space="preserve">Taix machiriata kom yumariame ento taix wïm siimat a chibextia béchiibo </w:t>
      </w:r>
      <w:r w:rsidRPr="00516642">
        <w:t>(</w:t>
      </w:r>
      <w:r>
        <w:t>sub</w:t>
      </w:r>
      <w:r w:rsidRPr="00516642">
        <w:t>esta</w:t>
      </w:r>
      <w:r>
        <w:t>s</w:t>
      </w:r>
      <w:r w:rsidRPr="00516642">
        <w:t>ión</w:t>
      </w:r>
      <w:r>
        <w:t xml:space="preserve"> </w:t>
      </w:r>
      <w:r w:rsidR="00B522FD">
        <w:t>naykiari</w:t>
      </w:r>
      <w:r w:rsidRPr="00516642">
        <w:t>)</w:t>
      </w:r>
      <w:r>
        <w:t>.</w:t>
      </w:r>
    </w:p>
    <w:p w14:paraId="23A57CEC" w14:textId="5ABD5092" w:rsidR="001402E1" w:rsidRPr="00516642" w:rsidRDefault="001402E1" w:rsidP="001402E1">
      <w:pPr>
        <w:pStyle w:val="AppendixBulletPoints"/>
      </w:pPr>
      <w:r>
        <w:t>Ju i</w:t>
      </w:r>
      <w:r w:rsidRPr="00516642">
        <w:t>nfraestru</w:t>
      </w:r>
      <w:r>
        <w:t>k</w:t>
      </w:r>
      <w:r w:rsidRPr="00516642">
        <w:t>tu</w:t>
      </w:r>
      <w:r>
        <w:t>u</w:t>
      </w:r>
      <w:r w:rsidRPr="00516642">
        <w:t>ra</w:t>
      </w:r>
      <w:r>
        <w:t xml:space="preserve"> tiame jitta buere kaarim </w:t>
      </w:r>
      <w:r w:rsidRPr="00516642">
        <w:t>edifi</w:t>
      </w:r>
      <w:r>
        <w:t>s</w:t>
      </w:r>
      <w:r w:rsidRPr="00516642">
        <w:t>io</w:t>
      </w:r>
      <w:r>
        <w:t>m bénasi</w:t>
      </w:r>
      <w:r w:rsidRPr="00516642">
        <w:t xml:space="preserve"> (</w:t>
      </w:r>
      <w:r>
        <w:t>siime ime nawwim</w:t>
      </w:r>
      <w:r w:rsidRPr="00516642">
        <w:t xml:space="preserve">: </w:t>
      </w:r>
      <w:r>
        <w:t>buere kaarim administrat</w:t>
      </w:r>
      <w:r w:rsidR="00B522FD">
        <w:t>ib</w:t>
      </w:r>
      <w:r>
        <w:t xml:space="preserve">vom tiame, ju </w:t>
      </w:r>
      <w:r w:rsidRPr="00516642">
        <w:t xml:space="preserve">sala de </w:t>
      </w:r>
      <w:r>
        <w:t>k</w:t>
      </w:r>
      <w:r w:rsidRPr="00516642">
        <w:t>ontrol</w:t>
      </w:r>
      <w:r>
        <w:t xml:space="preserve"> ti tewakame</w:t>
      </w:r>
      <w:r w:rsidRPr="00516642">
        <w:t xml:space="preserve">, </w:t>
      </w:r>
      <w:r>
        <w:t xml:space="preserve">ju </w:t>
      </w:r>
      <w:r w:rsidRPr="00516642">
        <w:t>alma</w:t>
      </w:r>
      <w:r>
        <w:t>s</w:t>
      </w:r>
      <w:r w:rsidRPr="00516642">
        <w:t xml:space="preserve">én, </w:t>
      </w:r>
      <w:r w:rsidR="00B522FD">
        <w:t>t</w:t>
      </w:r>
      <w:r w:rsidRPr="00516642">
        <w:t>aller, laborato</w:t>
      </w:r>
      <w:r>
        <w:t>o</w:t>
      </w:r>
      <w:r w:rsidRPr="00516642">
        <w:t xml:space="preserve">rio, </w:t>
      </w:r>
      <w:r>
        <w:t xml:space="preserve">buere kaari de </w:t>
      </w:r>
      <w:r w:rsidRPr="00516642">
        <w:t>seguridad</w:t>
      </w:r>
      <w:r>
        <w:t xml:space="preserve"> tiame</w:t>
      </w:r>
      <w:r w:rsidRPr="00516642">
        <w:t xml:space="preserve">, </w:t>
      </w:r>
      <w:r w:rsidR="00B522FD">
        <w:t>s</w:t>
      </w:r>
      <w:r w:rsidRPr="00516642">
        <w:t xml:space="preserve">ala </w:t>
      </w:r>
      <w:r>
        <w:t xml:space="preserve">buere tajim tucha béchiibo ento </w:t>
      </w:r>
      <w:r w:rsidR="006A03A3">
        <w:t xml:space="preserve">centro de control </w:t>
      </w:r>
      <w:r>
        <w:t>motoorim ayukaapo</w:t>
      </w:r>
      <w:r w:rsidRPr="00516642">
        <w:t>)</w:t>
      </w:r>
    </w:p>
    <w:p w14:paraId="1EB61EDC" w14:textId="46E85979" w:rsidR="001402E1" w:rsidRPr="00A27A8F" w:rsidRDefault="001402E1" w:rsidP="001402E1">
      <w:pPr>
        <w:pStyle w:val="AppendixBulletPoints"/>
      </w:pPr>
      <w:r w:rsidRPr="004C38D4">
        <w:t>Jume sisiwok tan</w:t>
      </w:r>
      <w:r>
        <w:t>k</w:t>
      </w:r>
      <w:r w:rsidRPr="004C38D4">
        <w:t xml:space="preserve">im </w:t>
      </w:r>
      <w:r>
        <w:t>k</w:t>
      </w:r>
      <w:r w:rsidR="006A03A3">
        <w:t>ai</w:t>
      </w:r>
      <w:r>
        <w:t>ta ame wetnakew koraheka.</w:t>
      </w:r>
    </w:p>
    <w:p w14:paraId="4BCAAF72" w14:textId="01BF6A78" w:rsidR="001402E1" w:rsidRPr="004C38D4" w:rsidRDefault="001402E1" w:rsidP="001402E1">
      <w:pPr>
        <w:pStyle w:val="AppendixBulletPoints"/>
      </w:pPr>
      <w:r>
        <w:t>Ju s</w:t>
      </w:r>
      <w:r w:rsidRPr="004C38D4">
        <w:t>iste</w:t>
      </w:r>
      <w:r>
        <w:t>e</w:t>
      </w:r>
      <w:r w:rsidRPr="004C38D4">
        <w:t xml:space="preserve">ma </w:t>
      </w:r>
      <w:r>
        <w:t>yuku bäm béchiibo planta</w:t>
      </w:r>
      <w:r w:rsidR="006A03A3">
        <w:t>po</w:t>
      </w:r>
      <w:r>
        <w:t>.</w:t>
      </w:r>
    </w:p>
    <w:p w14:paraId="39B973DE" w14:textId="77777777" w:rsidR="001402E1" w:rsidRPr="00516642" w:rsidRDefault="001402E1" w:rsidP="001402E1">
      <w:pPr>
        <w:pStyle w:val="AppendixBulletPoints"/>
      </w:pPr>
      <w:r>
        <w:t>Köray plantata chikola</w:t>
      </w:r>
      <w:r w:rsidRPr="00516642">
        <w:t xml:space="preserve">. </w:t>
      </w:r>
    </w:p>
    <w:p w14:paraId="5C0BA93D" w14:textId="77777777" w:rsidR="001316A5" w:rsidRPr="00516642" w:rsidRDefault="001316A5" w:rsidP="001316A5">
      <w:pPr>
        <w:pStyle w:val="AppendixBodyText"/>
      </w:pPr>
      <w:r>
        <w:t>Proyektota naw yumariame bejja paakum bicha, ímërimme:</w:t>
      </w:r>
    </w:p>
    <w:p w14:paraId="4668835E" w14:textId="4727C29A" w:rsidR="001316A5" w:rsidRPr="00516642" w:rsidRDefault="001316A5" w:rsidP="001316A5">
      <w:pPr>
        <w:pStyle w:val="AppendixBulletPoints"/>
      </w:pPr>
      <w:r>
        <w:t>Buere böm k</w:t>
      </w:r>
      <w:r w:rsidRPr="00516642">
        <w:t>arretera</w:t>
      </w:r>
      <w:r>
        <w:t xml:space="preserve">m aman kimu béchiibo </w:t>
      </w:r>
      <w:r w:rsidR="006A03A3">
        <w:t>principaalem ento sekundaariam tiame</w:t>
      </w:r>
      <w:r>
        <w:t>.</w:t>
      </w:r>
    </w:p>
    <w:p w14:paraId="328490CE" w14:textId="77777777" w:rsidR="001316A5" w:rsidRPr="00516642" w:rsidRDefault="001316A5" w:rsidP="001316A5">
      <w:pPr>
        <w:pStyle w:val="AppendixBulletPoints"/>
      </w:pPr>
      <w:r w:rsidRPr="00516642">
        <w:t>Tubería</w:t>
      </w:r>
      <w:r>
        <w:t xml:space="preserve">m (24” ento 16”) bä tuutebaawammta wériame jume estasion de bombeom naateka ju lagunam de oxidasion tiammew naateka JAPAMA attiarimpo proyektota katekaw tasti ento jume bäm aman bicha weeme beja ka proyektota nesitaaruawi, proyektota katekaw naateka jume laguna de oxidasion JAPAMA ta attiaw nukusi. </w:t>
      </w:r>
    </w:p>
    <w:p w14:paraId="22B3F8A4" w14:textId="39897585" w:rsidR="001316A5" w:rsidRDefault="006A03A3" w:rsidP="001316A5">
      <w:pPr>
        <w:pStyle w:val="AppendixBulletPoints"/>
      </w:pPr>
      <w:r>
        <w:t>Tuberiam m</w:t>
      </w:r>
      <w:r w:rsidR="001316A5">
        <w:t xml:space="preserve">etanolta sekana bicha bittua bechiibo ento tuberiam bä jaawam nuubéchiibo </w:t>
      </w:r>
      <w:r w:rsidR="001316A5" w:rsidRPr="00516642">
        <w:t>(28</w:t>
      </w:r>
      <w:r w:rsidR="001316A5">
        <w:t>”</w:t>
      </w:r>
      <w:r w:rsidR="001316A5" w:rsidRPr="00516642">
        <w:t xml:space="preserve"> </w:t>
      </w:r>
      <w:r w:rsidR="001316A5">
        <w:t xml:space="preserve">ento </w:t>
      </w:r>
      <w:r w:rsidR="001316A5" w:rsidRPr="00516642">
        <w:t>8</w:t>
      </w:r>
      <w:r w:rsidR="001316A5">
        <w:t>”</w:t>
      </w:r>
      <w:r>
        <w:t xml:space="preserve"> jibba</w:t>
      </w:r>
      <w:r w:rsidR="001316A5" w:rsidRPr="00516642">
        <w:t xml:space="preserve">) </w:t>
      </w:r>
      <w:r w:rsidR="001316A5">
        <w:t xml:space="preserve">proyektota katekaw naateka ju Puerto de Topolobampow tasti </w:t>
      </w:r>
      <w:r w:rsidR="001316A5" w:rsidRPr="00516642">
        <w:t>(Terminal Triple T</w:t>
      </w:r>
      <w:r w:rsidR="001316A5">
        <w:t xml:space="preserve"> ti tewakame</w:t>
      </w:r>
      <w:r w:rsidR="001316A5" w:rsidRPr="00516642">
        <w:t xml:space="preserve">), </w:t>
      </w:r>
      <w:r w:rsidR="001316A5">
        <w:t xml:space="preserve">ento jak </w:t>
      </w:r>
      <w:r w:rsidR="001316A5" w:rsidRPr="00516642">
        <w:t>10</w:t>
      </w:r>
      <w:r w:rsidR="001316A5">
        <w:t>.</w:t>
      </w:r>
      <w:r w:rsidR="001316A5" w:rsidRPr="00516642">
        <w:t>3 km</w:t>
      </w:r>
      <w:r w:rsidR="001316A5">
        <w:t>. Tébiaka. Ento fibra obtika wïmmaki tuysi at sua bechiibo.</w:t>
      </w:r>
    </w:p>
    <w:p w14:paraId="6D568231" w14:textId="7B847E4B" w:rsidR="001316A5" w:rsidRPr="00516642" w:rsidRDefault="001316A5" w:rsidP="001316A5">
      <w:pPr>
        <w:pStyle w:val="AppendixBulletPoints"/>
      </w:pPr>
      <w:r>
        <w:t>Naw chaanake ju gasoducto gas natural TC beja Topolompopo yaarimaki tua proyectotaw chakaakum weeme, ento medidorta ket ama yechanake, juka muelleta ama ayukame ket tuutenake tua puertopo yaari juka metanolta se</w:t>
      </w:r>
      <w:r w:rsidR="006A03A3">
        <w:t>ka</w:t>
      </w:r>
      <w:r>
        <w:t xml:space="preserve">na bicha </w:t>
      </w:r>
      <w:r w:rsidR="006A03A3">
        <w:t xml:space="preserve">a </w:t>
      </w:r>
      <w:r>
        <w:t>bittua bechiibo.</w:t>
      </w:r>
    </w:p>
    <w:p w14:paraId="2ACD911B" w14:textId="77777777" w:rsidR="001316A5" w:rsidRPr="00516642" w:rsidRDefault="001316A5" w:rsidP="001316A5">
      <w:pPr>
        <w:pStyle w:val="AppendixBulletPoints"/>
      </w:pPr>
      <w:r>
        <w:t xml:space="preserve">Ento chee junne bemélasi yaanake ju </w:t>
      </w:r>
      <w:r w:rsidRPr="00516642">
        <w:t>mue</w:t>
      </w:r>
      <w:r>
        <w:t>ye</w:t>
      </w:r>
      <w:r w:rsidRPr="00516642">
        <w:t xml:space="preserve"> Puerto de Topolobampo</w:t>
      </w:r>
      <w:r>
        <w:t>po katekame juka metanolta chee ka obiachisi barkompo kargate béchiibo.</w:t>
      </w:r>
      <w:r w:rsidRPr="00516642">
        <w:t xml:space="preserve"> </w:t>
      </w:r>
    </w:p>
    <w:p w14:paraId="5E8D9A65" w14:textId="4E7F966C" w:rsidR="006D200A" w:rsidRDefault="00441D4E" w:rsidP="006D200A">
      <w:pPr>
        <w:pStyle w:val="Descripcin"/>
        <w:keepNext/>
        <w:ind w:left="0"/>
      </w:pPr>
      <w:bookmarkStart w:id="7" w:name="_Ref172192663"/>
      <w:r w:rsidRPr="00700650">
        <w:rPr>
          <w:noProof/>
        </w:rPr>
        <w:drawing>
          <wp:inline distT="0" distB="0" distL="0" distR="0" wp14:anchorId="06711553" wp14:editId="06034341">
            <wp:extent cx="4074584" cy="3552825"/>
            <wp:effectExtent l="0" t="0" r="2540" b="0"/>
            <wp:docPr id="8998621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862172" name="Picture 1"/>
                    <pic:cNvPicPr/>
                  </pic:nvPicPr>
                  <pic:blipFill rotWithShape="1">
                    <a:blip r:embed="rId26">
                      <a:extLst>
                        <a:ext uri="{28A0092B-C50C-407E-A947-70E740481C1C}">
                          <a14:useLocalDpi xmlns:a14="http://schemas.microsoft.com/office/drawing/2010/main" val="0"/>
                        </a:ext>
                      </a:extLst>
                    </a:blip>
                    <a:srcRect t="931"/>
                    <a:stretch>
                      <a:fillRect/>
                    </a:stretch>
                  </pic:blipFill>
                  <pic:spPr bwMode="auto">
                    <a:xfrm>
                      <a:off x="0" y="0"/>
                      <a:ext cx="4131662" cy="3602594"/>
                    </a:xfrm>
                    <a:prstGeom prst="rect">
                      <a:avLst/>
                    </a:prstGeom>
                    <a:ln>
                      <a:noFill/>
                    </a:ln>
                    <a:extLst>
                      <a:ext uri="{53640926-AAD7-44D8-BBD7-CCE9431645EC}">
                        <a14:shadowObscured xmlns:a14="http://schemas.microsoft.com/office/drawing/2010/main"/>
                      </a:ext>
                    </a:extLst>
                  </pic:spPr>
                </pic:pic>
              </a:graphicData>
            </a:graphic>
          </wp:inline>
        </w:drawing>
      </w:r>
    </w:p>
    <w:p w14:paraId="1760D276" w14:textId="741E92DD" w:rsidR="005851FB" w:rsidRPr="0007670E" w:rsidRDefault="006D200A" w:rsidP="006D200A">
      <w:pPr>
        <w:pStyle w:val="Descripcin"/>
      </w:pPr>
      <w:bookmarkStart w:id="8" w:name="_Ref199951387"/>
      <w:r>
        <w:t xml:space="preserve">Figura </w:t>
      </w:r>
      <w:r w:rsidR="006A03A3">
        <w:t>4</w:t>
      </w:r>
      <w:bookmarkEnd w:id="8"/>
      <w:r w:rsidR="006A03A3">
        <w:t>:</w:t>
      </w:r>
      <w:r>
        <w:t xml:space="preserve"> </w:t>
      </w:r>
      <w:r w:rsidR="00ED1116">
        <w:t>P</w:t>
      </w:r>
      <w:r w:rsidRPr="00EE3EE3">
        <w:t>royecto in situ</w:t>
      </w:r>
      <w:r w:rsidR="00ED1116">
        <w:t xml:space="preserve"> tiamta naw yumariame</w:t>
      </w:r>
    </w:p>
    <w:p w14:paraId="0027650F" w14:textId="22F519EB" w:rsidR="00441D4E" w:rsidRPr="001611C2" w:rsidRDefault="00ED1116" w:rsidP="00A47B3E">
      <w:pPr>
        <w:pStyle w:val="Descripcin"/>
        <w:ind w:left="0"/>
        <w:rPr>
          <w:color w:val="0070C0"/>
        </w:rPr>
      </w:pPr>
      <w:r>
        <w:rPr>
          <w:color w:val="0070C0"/>
          <w:sz w:val="21"/>
        </w:rPr>
        <w:lastRenderedPageBreak/>
        <w:t xml:space="preserve">Ju jáchin bäm tuutenakeywi i proyektopo, jum </w:t>
      </w:r>
      <w:r w:rsidRPr="00443055">
        <w:rPr>
          <w:sz w:val="21"/>
        </w:rPr>
        <w:t>fig</w:t>
      </w:r>
      <w:r w:rsidR="00B021D7">
        <w:rPr>
          <w:sz w:val="21"/>
        </w:rPr>
        <w:t>u</w:t>
      </w:r>
      <w:r w:rsidRPr="00443055">
        <w:rPr>
          <w:sz w:val="21"/>
        </w:rPr>
        <w:t xml:space="preserve">ra </w:t>
      </w:r>
      <w:r w:rsidR="006A03A3">
        <w:rPr>
          <w:sz w:val="21"/>
        </w:rPr>
        <w:t>5</w:t>
      </w:r>
      <w:r w:rsidRPr="00443055">
        <w:rPr>
          <w:sz w:val="21"/>
        </w:rPr>
        <w:t xml:space="preserve">po </w:t>
      </w:r>
      <w:r>
        <w:rPr>
          <w:color w:val="0070C0"/>
          <w:sz w:val="21"/>
        </w:rPr>
        <w:t xml:space="preserve">bittu ento </w:t>
      </w:r>
      <w:r w:rsidR="00443055">
        <w:rPr>
          <w:color w:val="0070C0"/>
          <w:sz w:val="21"/>
        </w:rPr>
        <w:t>juunakiachisi ama jióxteri.</w:t>
      </w:r>
    </w:p>
    <w:p w14:paraId="1BBDFF03" w14:textId="77777777" w:rsidR="002B596E" w:rsidRDefault="005366C1" w:rsidP="002B596E">
      <w:pPr>
        <w:pStyle w:val="Descripcin"/>
        <w:keepNext/>
        <w:ind w:left="0"/>
      </w:pPr>
      <w:r w:rsidRPr="00700650">
        <w:rPr>
          <w:noProof/>
        </w:rPr>
        <w:drawing>
          <wp:inline distT="0" distB="0" distL="0" distR="0" wp14:anchorId="775191D6" wp14:editId="488A886D">
            <wp:extent cx="5578475" cy="3408045"/>
            <wp:effectExtent l="0" t="0" r="3175" b="1905"/>
            <wp:docPr id="192132157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78475" cy="3408045"/>
                    </a:xfrm>
                    <a:prstGeom prst="rect">
                      <a:avLst/>
                    </a:prstGeom>
                    <a:noFill/>
                  </pic:spPr>
                </pic:pic>
              </a:graphicData>
            </a:graphic>
          </wp:inline>
        </w:drawing>
      </w:r>
    </w:p>
    <w:p w14:paraId="46B9BD0C" w14:textId="69316A42" w:rsidR="00441D4E" w:rsidRPr="0007670E" w:rsidRDefault="002B596E" w:rsidP="002B596E">
      <w:pPr>
        <w:pStyle w:val="Descripcin"/>
      </w:pPr>
      <w:bookmarkStart w:id="9" w:name="_Ref199951418"/>
      <w:r>
        <w:t xml:space="preserve">Figura </w:t>
      </w:r>
      <w:r>
        <w:fldChar w:fldCharType="begin"/>
      </w:r>
      <w:r>
        <w:instrText xml:space="preserve"> SEQ Figura \* ARABIC </w:instrText>
      </w:r>
      <w:r>
        <w:fldChar w:fldCharType="separate"/>
      </w:r>
      <w:r w:rsidR="008B0B34">
        <w:rPr>
          <w:noProof/>
        </w:rPr>
        <w:t>2</w:t>
      </w:r>
      <w:r>
        <w:fldChar w:fldCharType="end"/>
      </w:r>
      <w:bookmarkEnd w:id="9"/>
      <w:r w:rsidR="00257A8B">
        <w:t>:</w:t>
      </w:r>
      <w:r>
        <w:t xml:space="preserve"> </w:t>
      </w:r>
      <w:r w:rsidR="00443055">
        <w:t>Jáchin</w:t>
      </w:r>
      <w:r w:rsidRPr="00B31D47">
        <w:t xml:space="preserve"> </w:t>
      </w:r>
      <w:r w:rsidR="00443055">
        <w:t>bäm tuutenakeywi imi proyektopo</w:t>
      </w:r>
    </w:p>
    <w:bookmarkEnd w:id="7"/>
    <w:p w14:paraId="06249F1E" w14:textId="0F52E446" w:rsidR="00A0219F" w:rsidRDefault="00A0219F" w:rsidP="00A0219F">
      <w:pPr>
        <w:spacing w:before="120" w:after="120" w:line="280" w:lineRule="exact"/>
        <w:jc w:val="both"/>
        <w:rPr>
          <w:rFonts w:eastAsia="SimSun" w:cs="Arial"/>
          <w:sz w:val="21"/>
        </w:rPr>
      </w:pPr>
      <w:r>
        <w:rPr>
          <w:rFonts w:eastAsia="SimSun" w:cs="Arial"/>
          <w:sz w:val="21"/>
        </w:rPr>
        <w:t>Ju u</w:t>
      </w:r>
      <w:r w:rsidRPr="00BF02F3">
        <w:rPr>
          <w:rFonts w:eastAsia="SimSun" w:cs="Arial"/>
          <w:sz w:val="21"/>
        </w:rPr>
        <w:t>nidad</w:t>
      </w:r>
      <w:r>
        <w:rPr>
          <w:rFonts w:eastAsia="SimSun" w:cs="Arial"/>
          <w:sz w:val="21"/>
        </w:rPr>
        <w:t xml:space="preserve"> tiame </w:t>
      </w:r>
      <w:r w:rsidRPr="00BF02F3">
        <w:rPr>
          <w:rFonts w:eastAsia="SimSun" w:cs="Arial"/>
          <w:sz w:val="21"/>
        </w:rPr>
        <w:t>metanol</w:t>
      </w:r>
      <w:r>
        <w:rPr>
          <w:rFonts w:eastAsia="SimSun" w:cs="Arial"/>
          <w:sz w:val="21"/>
        </w:rPr>
        <w:t xml:space="preserve">ta joamta ju </w:t>
      </w:r>
      <w:r w:rsidRPr="00BF02F3">
        <w:rPr>
          <w:rFonts w:eastAsia="SimSun" w:cs="Arial"/>
          <w:sz w:val="21"/>
        </w:rPr>
        <w:t>red na</w:t>
      </w:r>
      <w:r>
        <w:rPr>
          <w:rFonts w:eastAsia="SimSun" w:cs="Arial"/>
          <w:sz w:val="21"/>
        </w:rPr>
        <w:t>s</w:t>
      </w:r>
      <w:r w:rsidRPr="00BF02F3">
        <w:rPr>
          <w:rFonts w:eastAsia="SimSun" w:cs="Arial"/>
          <w:sz w:val="21"/>
        </w:rPr>
        <w:t>ional mexi</w:t>
      </w:r>
      <w:r>
        <w:rPr>
          <w:rFonts w:eastAsia="SimSun" w:cs="Arial"/>
          <w:sz w:val="21"/>
        </w:rPr>
        <w:t>k</w:t>
      </w:r>
      <w:r w:rsidRPr="00BF02F3">
        <w:rPr>
          <w:rFonts w:eastAsia="SimSun" w:cs="Arial"/>
          <w:sz w:val="21"/>
        </w:rPr>
        <w:t>ana</w:t>
      </w:r>
      <w:r>
        <w:rPr>
          <w:rFonts w:eastAsia="SimSun" w:cs="Arial"/>
          <w:sz w:val="21"/>
        </w:rPr>
        <w:t>w chaatunake wépuu l</w:t>
      </w:r>
      <w:r w:rsidRPr="00BF02F3">
        <w:rPr>
          <w:rFonts w:eastAsia="SimSun" w:cs="Arial"/>
          <w:sz w:val="21"/>
        </w:rPr>
        <w:t>ínea de transmisión elé</w:t>
      </w:r>
      <w:r>
        <w:rPr>
          <w:rFonts w:eastAsia="SimSun" w:cs="Arial"/>
          <w:sz w:val="21"/>
        </w:rPr>
        <w:t>k</w:t>
      </w:r>
      <w:r w:rsidRPr="00BF02F3">
        <w:rPr>
          <w:rFonts w:eastAsia="SimSun" w:cs="Arial"/>
          <w:sz w:val="21"/>
        </w:rPr>
        <w:t>tri</w:t>
      </w:r>
      <w:r>
        <w:rPr>
          <w:rFonts w:eastAsia="SimSun" w:cs="Arial"/>
          <w:sz w:val="21"/>
        </w:rPr>
        <w:t>k</w:t>
      </w:r>
      <w:r w:rsidRPr="00BF02F3">
        <w:rPr>
          <w:rFonts w:eastAsia="SimSun" w:cs="Arial"/>
          <w:sz w:val="21"/>
        </w:rPr>
        <w:t>a</w:t>
      </w:r>
      <w:r>
        <w:rPr>
          <w:rFonts w:eastAsia="SimSun" w:cs="Arial"/>
          <w:sz w:val="21"/>
        </w:rPr>
        <w:t xml:space="preserve"> tiapo amani. </w:t>
      </w:r>
      <w:r w:rsidRPr="00BF02F3">
        <w:rPr>
          <w:rFonts w:eastAsia="SimSun" w:cs="Arial"/>
          <w:sz w:val="21"/>
        </w:rPr>
        <w:t xml:space="preserve">400 KVA </w:t>
      </w:r>
      <w:r>
        <w:rPr>
          <w:rFonts w:eastAsia="SimSun" w:cs="Arial"/>
          <w:sz w:val="21"/>
        </w:rPr>
        <w:t>ento 43</w:t>
      </w:r>
      <w:r w:rsidRPr="00BF02F3">
        <w:rPr>
          <w:rFonts w:eastAsia="SimSun" w:cs="Arial"/>
          <w:sz w:val="21"/>
        </w:rPr>
        <w:t xml:space="preserve"> km </w:t>
      </w:r>
      <w:r>
        <w:rPr>
          <w:rFonts w:eastAsia="SimSun" w:cs="Arial"/>
          <w:sz w:val="21"/>
        </w:rPr>
        <w:t xml:space="preserve">tébiasi wepuu línea de transmisión de energía ti tettiawampo amani </w:t>
      </w:r>
      <w:r w:rsidRPr="00BF02F3">
        <w:rPr>
          <w:rFonts w:eastAsia="SimSun" w:cs="Arial"/>
          <w:sz w:val="21"/>
        </w:rPr>
        <w:t>(</w:t>
      </w:r>
      <w:r>
        <w:rPr>
          <w:rFonts w:eastAsia="SimSun" w:cs="Arial"/>
          <w:sz w:val="21"/>
        </w:rPr>
        <w:t>jum f</w:t>
      </w:r>
      <w:r w:rsidRPr="00BF02F3">
        <w:rPr>
          <w:rFonts w:eastAsia="SimSun" w:cs="Arial"/>
          <w:sz w:val="21"/>
        </w:rPr>
        <w:t>igu</w:t>
      </w:r>
      <w:r>
        <w:rPr>
          <w:rFonts w:eastAsia="SimSun" w:cs="Arial"/>
          <w:sz w:val="21"/>
        </w:rPr>
        <w:t>u</w:t>
      </w:r>
      <w:r w:rsidRPr="00BF02F3">
        <w:rPr>
          <w:rFonts w:eastAsia="SimSun" w:cs="Arial"/>
          <w:sz w:val="21"/>
        </w:rPr>
        <w:t xml:space="preserve">ra </w:t>
      </w:r>
      <w:r>
        <w:rPr>
          <w:rFonts w:eastAsia="SimSun" w:cs="Arial"/>
          <w:sz w:val="21"/>
        </w:rPr>
        <w:t>naykipo bittu</w:t>
      </w:r>
      <w:r w:rsidRPr="00BF02F3">
        <w:rPr>
          <w:rFonts w:eastAsia="SimSun" w:cs="Arial"/>
          <w:sz w:val="21"/>
        </w:rPr>
        <w:t xml:space="preserve">), </w:t>
      </w:r>
      <w:r>
        <w:rPr>
          <w:rFonts w:eastAsia="SimSun" w:cs="Arial"/>
          <w:sz w:val="21"/>
        </w:rPr>
        <w:t>i proyektotaw chaasimeka weyye</w:t>
      </w:r>
      <w:r w:rsidRPr="00BF02F3">
        <w:rPr>
          <w:rFonts w:eastAsia="SimSun" w:cs="Arial"/>
          <w:sz w:val="21"/>
        </w:rPr>
        <w:t xml:space="preserve">. </w:t>
      </w:r>
      <w:r>
        <w:rPr>
          <w:rFonts w:eastAsia="SimSun" w:cs="Arial"/>
          <w:sz w:val="21"/>
        </w:rPr>
        <w:t xml:space="preserve">Ju taix machiria wepuu acuerdo taixta jinnuwapo ayunake (PPA siglam ringo </w:t>
      </w:r>
      <w:r w:rsidR="00BD38C9">
        <w:rPr>
          <w:rFonts w:eastAsia="SimSun" w:cs="Arial"/>
          <w:sz w:val="21"/>
        </w:rPr>
        <w:t>nokpo</w:t>
      </w:r>
      <w:r>
        <w:rPr>
          <w:rFonts w:eastAsia="SimSun" w:cs="Arial"/>
          <w:sz w:val="21"/>
        </w:rPr>
        <w:t xml:space="preserve">) wepuu kompañia local tiamtawi (yun taix machiriata nenkamtawi), ento aapo abéchiibo juneenake ka </w:t>
      </w:r>
      <w:r w:rsidR="00BD38C9">
        <w:rPr>
          <w:rFonts w:eastAsia="SimSun" w:cs="Arial"/>
          <w:sz w:val="21"/>
        </w:rPr>
        <w:t xml:space="preserve">tajix machiariata ka </w:t>
      </w:r>
      <w:r>
        <w:rPr>
          <w:rFonts w:eastAsia="SimSun" w:cs="Arial"/>
          <w:sz w:val="21"/>
        </w:rPr>
        <w:t xml:space="preserve">ama biinakeywi. </w:t>
      </w:r>
    </w:p>
    <w:p w14:paraId="45F8FF57" w14:textId="77777777" w:rsidR="00A0219F" w:rsidRPr="00BF02F3" w:rsidRDefault="00A0219F" w:rsidP="00A0219F">
      <w:pPr>
        <w:spacing w:before="120" w:after="120" w:line="280" w:lineRule="exact"/>
        <w:jc w:val="both"/>
        <w:rPr>
          <w:rFonts w:eastAsia="SimSun" w:cs="Arial"/>
          <w:sz w:val="21"/>
        </w:rPr>
      </w:pPr>
      <w:r>
        <w:rPr>
          <w:rFonts w:eastAsia="SimSun" w:cs="Arial"/>
          <w:sz w:val="21"/>
        </w:rPr>
        <w:t xml:space="preserve">Ju proyektota yextenakewpo jak </w:t>
      </w:r>
      <w:r w:rsidRPr="00BF02F3">
        <w:rPr>
          <w:rFonts w:eastAsia="SimSun" w:cs="Arial"/>
          <w:sz w:val="21"/>
        </w:rPr>
        <w:t>130 he</w:t>
      </w:r>
      <w:r>
        <w:rPr>
          <w:rFonts w:eastAsia="SimSun" w:cs="Arial"/>
          <w:sz w:val="21"/>
        </w:rPr>
        <w:t>k</w:t>
      </w:r>
      <w:r w:rsidRPr="00BF02F3">
        <w:rPr>
          <w:rFonts w:eastAsia="SimSun" w:cs="Arial"/>
          <w:sz w:val="21"/>
        </w:rPr>
        <w:t>tárea</w:t>
      </w:r>
      <w:r>
        <w:rPr>
          <w:rFonts w:eastAsia="SimSun" w:cs="Arial"/>
          <w:sz w:val="21"/>
        </w:rPr>
        <w:t>mtunakemme</w:t>
      </w:r>
      <w:r w:rsidRPr="00BF02F3">
        <w:rPr>
          <w:rFonts w:eastAsia="SimSun" w:cs="Arial"/>
          <w:sz w:val="21"/>
        </w:rPr>
        <w:t xml:space="preserve"> (ha), </w:t>
      </w:r>
      <w:r>
        <w:rPr>
          <w:rFonts w:eastAsia="SimSun" w:cs="Arial"/>
          <w:sz w:val="21"/>
        </w:rPr>
        <w:t xml:space="preserve">juka </w:t>
      </w:r>
      <w:r w:rsidRPr="00BF02F3">
        <w:rPr>
          <w:rFonts w:eastAsia="SimSun" w:cs="Arial"/>
          <w:sz w:val="21"/>
        </w:rPr>
        <w:t>planta prin</w:t>
      </w:r>
      <w:r>
        <w:rPr>
          <w:rFonts w:eastAsia="SimSun" w:cs="Arial"/>
          <w:sz w:val="21"/>
        </w:rPr>
        <w:t>s</w:t>
      </w:r>
      <w:r w:rsidRPr="00BF02F3">
        <w:rPr>
          <w:rFonts w:eastAsia="SimSun" w:cs="Arial"/>
          <w:sz w:val="21"/>
        </w:rPr>
        <w:t xml:space="preserve">ipal </w:t>
      </w:r>
      <w:r>
        <w:rPr>
          <w:rFonts w:eastAsia="SimSun" w:cs="Arial"/>
          <w:sz w:val="21"/>
        </w:rPr>
        <w:t>jum</w:t>
      </w:r>
      <w:r w:rsidRPr="00BF02F3">
        <w:rPr>
          <w:rFonts w:eastAsia="SimSun" w:cs="Arial"/>
          <w:sz w:val="21"/>
        </w:rPr>
        <w:t xml:space="preserve"> pro</w:t>
      </w:r>
      <w:r>
        <w:rPr>
          <w:rFonts w:eastAsia="SimSun" w:cs="Arial"/>
          <w:sz w:val="21"/>
        </w:rPr>
        <w:t>seeso ento serviisiom ama naykiaka</w:t>
      </w:r>
      <w:r w:rsidRPr="00BF02F3">
        <w:rPr>
          <w:rFonts w:eastAsia="SimSun" w:cs="Arial"/>
          <w:sz w:val="21"/>
        </w:rPr>
        <w:t xml:space="preserve">, </w:t>
      </w:r>
      <w:r>
        <w:rPr>
          <w:rFonts w:eastAsia="SimSun" w:cs="Arial"/>
          <w:sz w:val="21"/>
        </w:rPr>
        <w:t>ento ket jume ins</w:t>
      </w:r>
      <w:r w:rsidRPr="00BF02F3">
        <w:rPr>
          <w:rFonts w:eastAsia="SimSun" w:cs="Arial"/>
          <w:sz w:val="21"/>
        </w:rPr>
        <w:t>tala</w:t>
      </w:r>
      <w:r>
        <w:rPr>
          <w:rFonts w:eastAsia="SimSun" w:cs="Arial"/>
          <w:sz w:val="21"/>
        </w:rPr>
        <w:t>s</w:t>
      </w:r>
      <w:r w:rsidRPr="00BF02F3">
        <w:rPr>
          <w:rFonts w:eastAsia="SimSun" w:cs="Arial"/>
          <w:sz w:val="21"/>
        </w:rPr>
        <w:t>ion</w:t>
      </w:r>
      <w:r>
        <w:rPr>
          <w:rFonts w:eastAsia="SimSun" w:cs="Arial"/>
          <w:sz w:val="21"/>
        </w:rPr>
        <w:t xml:space="preserve">im </w:t>
      </w:r>
      <w:r w:rsidRPr="00BF02F3">
        <w:rPr>
          <w:rFonts w:eastAsia="SimSun" w:cs="Arial"/>
          <w:sz w:val="21"/>
        </w:rPr>
        <w:t>portuaria</w:t>
      </w:r>
      <w:r>
        <w:rPr>
          <w:rFonts w:eastAsia="SimSun" w:cs="Arial"/>
          <w:sz w:val="21"/>
        </w:rPr>
        <w:t>m tiame juka metanolta sekana bicha bittua béchiibo</w:t>
      </w:r>
      <w:r w:rsidRPr="00BF02F3">
        <w:rPr>
          <w:rFonts w:eastAsia="SimSun" w:cs="Arial"/>
          <w:sz w:val="21"/>
        </w:rPr>
        <w:t xml:space="preserve">, </w:t>
      </w:r>
      <w:r>
        <w:rPr>
          <w:rFonts w:eastAsia="SimSun" w:cs="Arial"/>
          <w:sz w:val="21"/>
        </w:rPr>
        <w:t xml:space="preserve">jume tuubom bootenakew lútüriam, kia temporalpo o jiba béchiibo ento wate lévela buiam wate tuubom tuttianakeypo metanolta yew weenakeypo ikay konstruksionta yew chupa béchiibo ento júneli ketchi wame </w:t>
      </w:r>
      <w:r w:rsidRPr="00BF02F3">
        <w:rPr>
          <w:rFonts w:eastAsia="SimSun" w:cs="Arial"/>
          <w:sz w:val="21"/>
        </w:rPr>
        <w:t>tubería</w:t>
      </w:r>
      <w:r>
        <w:rPr>
          <w:rFonts w:eastAsia="SimSun" w:cs="Arial"/>
          <w:sz w:val="21"/>
        </w:rPr>
        <w:t xml:space="preserve">m bäm wikbéchiibo </w:t>
      </w:r>
      <w:r w:rsidRPr="00BF02F3">
        <w:rPr>
          <w:rFonts w:eastAsia="SimSun" w:cs="Arial"/>
          <w:sz w:val="21"/>
        </w:rPr>
        <w:t>JAPAMA</w:t>
      </w:r>
      <w:r>
        <w:rPr>
          <w:rFonts w:eastAsia="SimSun" w:cs="Arial"/>
          <w:sz w:val="21"/>
        </w:rPr>
        <w:t xml:space="preserve"> bétana weeme.</w:t>
      </w:r>
    </w:p>
    <w:p w14:paraId="7C688458" w14:textId="7636FD83" w:rsidR="00A0219F" w:rsidRPr="00516642" w:rsidRDefault="00A0219F" w:rsidP="00A0219F">
      <w:pPr>
        <w:spacing w:before="120" w:after="120" w:line="280" w:lineRule="exact"/>
        <w:jc w:val="both"/>
        <w:rPr>
          <w:rFonts w:eastAsia="SimSun" w:cs="Arial"/>
          <w:sz w:val="21"/>
        </w:rPr>
      </w:pPr>
      <w:r>
        <w:rPr>
          <w:rFonts w:eastAsia="SimSun" w:cs="Arial"/>
          <w:sz w:val="21"/>
        </w:rPr>
        <w:t>Ju p</w:t>
      </w:r>
      <w:r w:rsidRPr="00BF02F3">
        <w:rPr>
          <w:rFonts w:eastAsia="SimSun" w:cs="Arial"/>
          <w:sz w:val="21"/>
        </w:rPr>
        <w:t>roye</w:t>
      </w:r>
      <w:r>
        <w:rPr>
          <w:rFonts w:eastAsia="SimSun" w:cs="Arial"/>
          <w:sz w:val="21"/>
        </w:rPr>
        <w:t>k</w:t>
      </w:r>
      <w:r w:rsidRPr="00BF02F3">
        <w:rPr>
          <w:rFonts w:eastAsia="SimSun" w:cs="Arial"/>
          <w:sz w:val="21"/>
        </w:rPr>
        <w:t xml:space="preserve">to </w:t>
      </w:r>
      <w:r>
        <w:rPr>
          <w:rFonts w:eastAsia="SimSun" w:cs="Arial"/>
          <w:sz w:val="21"/>
        </w:rPr>
        <w:t>puxbaw bicha a bitchime jume tekipanualéerom ama am tawanake béchiibo mekka bétana am kateyo</w:t>
      </w:r>
      <w:r w:rsidRPr="00BF02F3">
        <w:rPr>
          <w:rFonts w:eastAsia="SimSun" w:cs="Arial"/>
          <w:sz w:val="21"/>
        </w:rPr>
        <w:t xml:space="preserve">, </w:t>
      </w:r>
      <w:r>
        <w:rPr>
          <w:rFonts w:eastAsia="SimSun" w:cs="Arial"/>
          <w:sz w:val="21"/>
        </w:rPr>
        <w:t xml:space="preserve">tokti </w:t>
      </w:r>
      <w:r w:rsidR="00BD38C9">
        <w:rPr>
          <w:rFonts w:eastAsia="SimSun" w:cs="Arial"/>
          <w:sz w:val="21"/>
        </w:rPr>
        <w:t>200</w:t>
      </w:r>
      <w:r>
        <w:rPr>
          <w:rFonts w:eastAsia="SimSun" w:cs="Arial"/>
          <w:sz w:val="21"/>
        </w:rPr>
        <w:t xml:space="preserve"> o </w:t>
      </w:r>
      <w:r w:rsidR="00BD38C9">
        <w:rPr>
          <w:rFonts w:eastAsia="SimSun" w:cs="Arial"/>
          <w:sz w:val="21"/>
        </w:rPr>
        <w:t xml:space="preserve">300 </w:t>
      </w:r>
      <w:r>
        <w:rPr>
          <w:rFonts w:eastAsia="SimSun" w:cs="Arial"/>
          <w:sz w:val="21"/>
        </w:rPr>
        <w:t>tekipanualeerom ama aaboxnake (karim rentampo</w:t>
      </w:r>
      <w:r w:rsidRPr="00BF02F3">
        <w:rPr>
          <w:rFonts w:eastAsia="SimSun" w:cs="Arial"/>
          <w:sz w:val="21"/>
        </w:rPr>
        <w:t>, hot</w:t>
      </w:r>
      <w:r>
        <w:rPr>
          <w:rFonts w:eastAsia="SimSun" w:cs="Arial"/>
          <w:sz w:val="21"/>
        </w:rPr>
        <w:t>elimpo</w:t>
      </w:r>
      <w:r w:rsidRPr="00BF02F3">
        <w:rPr>
          <w:rFonts w:eastAsia="SimSun" w:cs="Arial"/>
          <w:sz w:val="21"/>
        </w:rPr>
        <w:t>) Mochi</w:t>
      </w:r>
      <w:r>
        <w:rPr>
          <w:rFonts w:eastAsia="SimSun" w:cs="Arial"/>
          <w:sz w:val="21"/>
        </w:rPr>
        <w:t>mpo o mayualew bicha</w:t>
      </w:r>
      <w:r w:rsidRPr="00BF02F3">
        <w:rPr>
          <w:rFonts w:eastAsia="SimSun" w:cs="Arial"/>
          <w:sz w:val="21"/>
        </w:rPr>
        <w:t>s</w:t>
      </w:r>
      <w:r>
        <w:rPr>
          <w:rFonts w:eastAsia="SimSun" w:cs="Arial"/>
          <w:sz w:val="21"/>
        </w:rPr>
        <w:t>, ento 1</w:t>
      </w:r>
      <w:r w:rsidRPr="00BF02F3">
        <w:rPr>
          <w:rFonts w:eastAsia="SimSun" w:cs="Arial"/>
          <w:sz w:val="21"/>
        </w:rPr>
        <w:t xml:space="preserve">,220 </w:t>
      </w:r>
      <w:r>
        <w:rPr>
          <w:rFonts w:eastAsia="SimSun" w:cs="Arial"/>
          <w:sz w:val="21"/>
        </w:rPr>
        <w:t>tekipanualeerom tua jumu am tekipánuapo</w:t>
      </w:r>
      <w:r w:rsidRPr="00BF02F3">
        <w:rPr>
          <w:rFonts w:eastAsia="SimSun" w:cs="Arial"/>
          <w:sz w:val="21"/>
        </w:rPr>
        <w:t xml:space="preserve">. </w:t>
      </w:r>
      <w:r>
        <w:rPr>
          <w:rFonts w:eastAsia="SimSun" w:cs="Arial"/>
          <w:sz w:val="21"/>
        </w:rPr>
        <w:t>Ju k</w:t>
      </w:r>
      <w:r w:rsidRPr="00BF02F3">
        <w:rPr>
          <w:rFonts w:eastAsia="SimSun" w:cs="Arial"/>
          <w:sz w:val="21"/>
        </w:rPr>
        <w:t>ampamento</w:t>
      </w:r>
      <w:r>
        <w:rPr>
          <w:rFonts w:eastAsia="SimSun" w:cs="Arial"/>
          <w:sz w:val="21"/>
        </w:rPr>
        <w:t xml:space="preserve"> tiame jume tekipanualéerom béchiibo tua proyektota attiapo yaanake</w:t>
      </w:r>
      <w:r w:rsidRPr="00BF02F3">
        <w:rPr>
          <w:rFonts w:eastAsia="SimSun" w:cs="Arial"/>
          <w:sz w:val="21"/>
        </w:rPr>
        <w:t xml:space="preserve">, </w:t>
      </w:r>
      <w:r>
        <w:rPr>
          <w:rFonts w:eastAsia="SimSun" w:cs="Arial"/>
          <w:sz w:val="21"/>
        </w:rPr>
        <w:t>jitta s</w:t>
      </w:r>
      <w:r w:rsidRPr="00BF02F3">
        <w:rPr>
          <w:rFonts w:eastAsia="SimSun" w:cs="Arial"/>
          <w:sz w:val="21"/>
        </w:rPr>
        <w:t>ona industrial</w:t>
      </w:r>
      <w:r>
        <w:rPr>
          <w:rFonts w:eastAsia="SimSun" w:cs="Arial"/>
          <w:sz w:val="21"/>
        </w:rPr>
        <w:t>po ama ka mekka katekamtawiw, jeeka ento bejja jume permiisom ento rekisiitom tiame am yumarialataka ime tekipanualeerom ama am tawanake béchiibo bem tekilta chupew tasti</w:t>
      </w:r>
      <w:r w:rsidRPr="00BF02F3">
        <w:rPr>
          <w:rFonts w:eastAsia="SimSun" w:cs="Arial"/>
          <w:sz w:val="21"/>
        </w:rPr>
        <w:t xml:space="preserve">. </w:t>
      </w:r>
      <w:r>
        <w:rPr>
          <w:rFonts w:eastAsia="SimSun" w:cs="Arial"/>
          <w:sz w:val="21"/>
        </w:rPr>
        <w:t xml:space="preserve"> Í soona tiame Mochimmew Estew bicha taawa</w:t>
      </w:r>
      <w:r w:rsidRPr="00BF02F3">
        <w:rPr>
          <w:rFonts w:eastAsia="SimSun" w:cs="Arial"/>
          <w:sz w:val="21"/>
        </w:rPr>
        <w:t xml:space="preserve">, </w:t>
      </w:r>
      <w:r>
        <w:rPr>
          <w:rFonts w:eastAsia="SimSun" w:cs="Arial"/>
          <w:sz w:val="21"/>
        </w:rPr>
        <w:t>karreteraw Topow bicha wemtachi ento jak</w:t>
      </w:r>
      <w:r w:rsidRPr="00BF02F3">
        <w:rPr>
          <w:rFonts w:eastAsia="SimSun" w:cs="Arial"/>
          <w:sz w:val="21"/>
        </w:rPr>
        <w:t xml:space="preserve"> 8 km</w:t>
      </w:r>
      <w:r>
        <w:rPr>
          <w:rFonts w:eastAsia="SimSun" w:cs="Arial"/>
          <w:sz w:val="21"/>
        </w:rPr>
        <w:t xml:space="preserve"> proyektotaw jeela taawa, jak </w:t>
      </w:r>
      <w:r w:rsidRPr="00BF02F3">
        <w:rPr>
          <w:rFonts w:eastAsia="SimSun" w:cs="Arial"/>
          <w:sz w:val="21"/>
        </w:rPr>
        <w:t>10 minu</w:t>
      </w:r>
      <w:r>
        <w:rPr>
          <w:rFonts w:eastAsia="SimSun" w:cs="Arial"/>
          <w:sz w:val="21"/>
        </w:rPr>
        <w:t>u</w:t>
      </w:r>
      <w:r w:rsidRPr="00BF02F3">
        <w:rPr>
          <w:rFonts w:eastAsia="SimSun" w:cs="Arial"/>
          <w:sz w:val="21"/>
        </w:rPr>
        <w:t>to</w:t>
      </w:r>
      <w:r>
        <w:rPr>
          <w:rFonts w:eastAsia="SimSun" w:cs="Arial"/>
          <w:sz w:val="21"/>
        </w:rPr>
        <w:t>mpo amam yebixnake.</w:t>
      </w:r>
    </w:p>
    <w:p w14:paraId="62CDEDA8" w14:textId="0A86ADF5" w:rsidR="005735CF" w:rsidRPr="0007670E" w:rsidRDefault="005735CF" w:rsidP="005735CF">
      <w:pPr>
        <w:pStyle w:val="AppendixHeading3"/>
      </w:pPr>
      <w:r w:rsidRPr="0007670E">
        <w:lastRenderedPageBreak/>
        <w:t>Instala</w:t>
      </w:r>
      <w:r w:rsidR="00A0219F">
        <w:t>sion asosiada tiame</w:t>
      </w:r>
      <w:r w:rsidRPr="0007670E">
        <w:t xml:space="preserve"> </w:t>
      </w:r>
    </w:p>
    <w:p w14:paraId="109C0E5D" w14:textId="7716A1FC" w:rsidR="00A0219F" w:rsidRDefault="008076CD" w:rsidP="00A0219F">
      <w:pPr>
        <w:spacing w:before="120" w:after="120" w:line="280" w:lineRule="exact"/>
        <w:jc w:val="both"/>
        <w:rPr>
          <w:rFonts w:eastAsia="SimSun" w:cs="Arial"/>
          <w:sz w:val="21"/>
        </w:rPr>
      </w:pPr>
      <w:r>
        <w:rPr>
          <w:rFonts w:eastAsia="SimSun" w:cs="Arial"/>
          <w:sz w:val="21"/>
        </w:rPr>
        <w:t xml:space="preserve">Wepuu instalasion asosiada tiame waari ka ama yaa eeway juka proyektota (Figura </w:t>
      </w:r>
      <w:r w:rsidR="00BD38C9">
        <w:rPr>
          <w:rFonts w:eastAsia="SimSun" w:cs="Arial"/>
          <w:sz w:val="21"/>
        </w:rPr>
        <w:t>6</w:t>
      </w:r>
      <w:r>
        <w:rPr>
          <w:rFonts w:eastAsia="SimSun" w:cs="Arial"/>
          <w:sz w:val="21"/>
        </w:rPr>
        <w:t>) ka ama yaawako ento kaybu ama tuysi wéchiata jipu eyyey.  Ju Instalasion asosiada tiame proyektotaw weekame wepuu subestasion tiamta bemelak ama wéria tua plantapo metanolta yaa baawapo jum taix wïmmew red eléctrica nacional tiamtaw chaanake tua subestacion principalpo amani jak 400kv, amasu ketchi wepuu línea de alta tensión tiamta jak 43 tebiasi</w:t>
      </w:r>
      <w:r w:rsidR="00293ED3">
        <w:rPr>
          <w:rFonts w:eastAsia="SimSun" w:cs="Arial"/>
          <w:sz w:val="21"/>
        </w:rPr>
        <w:t xml:space="preserve">, tua subestacion electrikaw CFE </w:t>
      </w:r>
      <w:r w:rsidR="005735CF" w:rsidRPr="0007670E">
        <w:rPr>
          <w:rFonts w:eastAsia="SimSun" w:cs="Arial"/>
          <w:sz w:val="21"/>
        </w:rPr>
        <w:t>Choa</w:t>
      </w:r>
      <w:r w:rsidR="00293ED3">
        <w:rPr>
          <w:rFonts w:eastAsia="SimSun" w:cs="Arial"/>
          <w:sz w:val="21"/>
        </w:rPr>
        <w:t>kaw naateka, proyektotaw katekaw tasti jum fig</w:t>
      </w:r>
      <w:r w:rsidR="0027731A">
        <w:rPr>
          <w:rFonts w:eastAsia="SimSun" w:cs="Arial"/>
          <w:sz w:val="21"/>
        </w:rPr>
        <w:t>u</w:t>
      </w:r>
      <w:r w:rsidR="00293ED3">
        <w:rPr>
          <w:rFonts w:eastAsia="SimSun" w:cs="Arial"/>
          <w:sz w:val="21"/>
        </w:rPr>
        <w:t xml:space="preserve">ra </w:t>
      </w:r>
      <w:r w:rsidR="00BD38C9">
        <w:rPr>
          <w:rFonts w:eastAsia="SimSun" w:cs="Arial"/>
          <w:sz w:val="21"/>
        </w:rPr>
        <w:t>7po</w:t>
      </w:r>
      <w:r w:rsidR="00293ED3">
        <w:rPr>
          <w:rFonts w:eastAsia="SimSun" w:cs="Arial"/>
          <w:sz w:val="21"/>
        </w:rPr>
        <w:t xml:space="preserve"> bittu.</w:t>
      </w:r>
    </w:p>
    <w:p w14:paraId="423F320E" w14:textId="4E2FF3C9" w:rsidR="00407B56" w:rsidRPr="00A0219F" w:rsidRDefault="008350F5" w:rsidP="00A0219F">
      <w:pPr>
        <w:spacing w:before="120" w:after="120" w:line="280" w:lineRule="exact"/>
        <w:jc w:val="both"/>
        <w:rPr>
          <w:rFonts w:eastAsia="SimSun" w:cs="Arial"/>
          <w:sz w:val="21"/>
        </w:rPr>
      </w:pPr>
      <w:r w:rsidRPr="00E36885">
        <w:rPr>
          <w:rFonts w:cs="Arial"/>
          <w:noProof/>
          <w:sz w:val="21"/>
          <w:szCs w:val="21"/>
        </w:rPr>
        <w:drawing>
          <wp:anchor distT="0" distB="0" distL="114300" distR="114300" simplePos="0" relativeHeight="251653632" behindDoc="0" locked="0" layoutInCell="1" allowOverlap="1" wp14:anchorId="47CAE133" wp14:editId="22E21A7C">
            <wp:simplePos x="0" y="0"/>
            <wp:positionH relativeFrom="margin">
              <wp:posOffset>-38100</wp:posOffset>
            </wp:positionH>
            <wp:positionV relativeFrom="paragraph">
              <wp:posOffset>1469428</wp:posOffset>
            </wp:positionV>
            <wp:extent cx="6070600" cy="3921125"/>
            <wp:effectExtent l="0" t="0" r="6350" b="3175"/>
            <wp:wrapTopAndBottom/>
            <wp:docPr id="138396405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964058" name="Picture 2"/>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6070600" cy="3921125"/>
                    </a:xfrm>
                    <a:prstGeom prst="rect">
                      <a:avLst/>
                    </a:prstGeom>
                    <a:noFill/>
                  </pic:spPr>
                </pic:pic>
              </a:graphicData>
            </a:graphic>
            <wp14:sizeRelH relativeFrom="margin">
              <wp14:pctWidth>0</wp14:pctWidth>
            </wp14:sizeRelH>
            <wp14:sizeRelV relativeFrom="margin">
              <wp14:pctHeight>0</wp14:pctHeight>
            </wp14:sizeRelV>
          </wp:anchor>
        </w:drawing>
      </w:r>
      <w:r w:rsidRPr="00E36885">
        <w:rPr>
          <w:noProof/>
          <w:sz w:val="21"/>
          <w:szCs w:val="21"/>
        </w:rPr>
        <mc:AlternateContent>
          <mc:Choice Requires="wps">
            <w:drawing>
              <wp:anchor distT="0" distB="0" distL="114300" distR="114300" simplePos="0" relativeHeight="251663872" behindDoc="0" locked="0" layoutInCell="1" allowOverlap="1" wp14:anchorId="4485CA37" wp14:editId="2CEBBE49">
                <wp:simplePos x="0" y="0"/>
                <wp:positionH relativeFrom="column">
                  <wp:posOffset>-38100</wp:posOffset>
                </wp:positionH>
                <wp:positionV relativeFrom="paragraph">
                  <wp:posOffset>5415430</wp:posOffset>
                </wp:positionV>
                <wp:extent cx="6070600" cy="635"/>
                <wp:effectExtent l="0" t="0" r="0" b="0"/>
                <wp:wrapTopAndBottom/>
                <wp:docPr id="1839681562" name="Cuadro de texto 1"/>
                <wp:cNvGraphicFramePr/>
                <a:graphic xmlns:a="http://schemas.openxmlformats.org/drawingml/2006/main">
                  <a:graphicData uri="http://schemas.microsoft.com/office/word/2010/wordprocessingShape">
                    <wps:wsp>
                      <wps:cNvSpPr txBox="1"/>
                      <wps:spPr>
                        <a:xfrm>
                          <a:off x="0" y="0"/>
                          <a:ext cx="6070600" cy="635"/>
                        </a:xfrm>
                        <a:prstGeom prst="rect">
                          <a:avLst/>
                        </a:prstGeom>
                        <a:solidFill>
                          <a:prstClr val="white"/>
                        </a:solidFill>
                        <a:ln>
                          <a:noFill/>
                        </a:ln>
                      </wps:spPr>
                      <wps:txbx>
                        <w:txbxContent>
                          <w:p w14:paraId="2C81002A" w14:textId="774BAADD" w:rsidR="002D6F83" w:rsidRPr="00267A96" w:rsidRDefault="002D6F83" w:rsidP="00282432">
                            <w:pPr>
                              <w:pStyle w:val="Descripcin"/>
                              <w:rPr>
                                <w:noProof/>
                                <w:sz w:val="21"/>
                              </w:rPr>
                            </w:pPr>
                            <w:bookmarkStart w:id="10" w:name="_Ref199952720"/>
                            <w:r>
                              <w:t xml:space="preserve">Figura </w:t>
                            </w:r>
                            <w:r>
                              <w:fldChar w:fldCharType="begin"/>
                            </w:r>
                            <w:r>
                              <w:instrText xml:space="preserve"> SEQ Figura \* ARABIC </w:instrText>
                            </w:r>
                            <w:r>
                              <w:fldChar w:fldCharType="separate"/>
                            </w:r>
                            <w:r w:rsidR="008B0B34">
                              <w:rPr>
                                <w:noProof/>
                              </w:rPr>
                              <w:t>3</w:t>
                            </w:r>
                            <w:r>
                              <w:fldChar w:fldCharType="end"/>
                            </w:r>
                            <w:bookmarkEnd w:id="10"/>
                            <w:r w:rsidR="006655BC">
                              <w:t>:</w:t>
                            </w:r>
                            <w:r>
                              <w:t xml:space="preserve"> Jak bénaku taawa ento jáchin jikat naateka a bittuwi juka proyektota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485CA37" id="_x0000_s1031" type="#_x0000_t202" style="position:absolute;left:0;text-align:left;margin-left:-3pt;margin-top:426.4pt;width:478pt;height:.05pt;z-index:251663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" stroked="f">
                <v:textbox style="mso-fit-shape-to-text:t" inset="0,0,0,0">
                  <w:txbxContent>
                    <w:p w14:paraId="2C81002A" w14:textId="774BAADD" w:rsidR="002D6F83" w:rsidRPr="00267A96" w:rsidRDefault="002D6F83" w:rsidP="00282432">
                      <w:pPr>
                        <w:pStyle w:val="Descripcin"/>
                        <w:rPr>
                          <w:noProof/>
                          <w:sz w:val="21"/>
                        </w:rPr>
                      </w:pPr>
                      <w:bookmarkStart w:id="11" w:name="_Ref199952720"/>
                      <w:r>
                        <w:t xml:space="preserve">Figura </w:t>
                      </w:r>
                      <w:r>
                        <w:fldChar w:fldCharType="begin"/>
                      </w:r>
                      <w:r>
                        <w:instrText xml:space="preserve"> SEQ Figura \* ARABIC </w:instrText>
                      </w:r>
                      <w:r>
                        <w:fldChar w:fldCharType="separate"/>
                      </w:r>
                      <w:r w:rsidR="008B0B34">
                        <w:rPr>
                          <w:noProof/>
                        </w:rPr>
                        <w:t>3</w:t>
                      </w:r>
                      <w:r>
                        <w:fldChar w:fldCharType="end"/>
                      </w:r>
                      <w:bookmarkEnd w:id="11"/>
                      <w:r w:rsidR="006655BC">
                        <w:t>:</w:t>
                      </w:r>
                      <w:r>
                        <w:t xml:space="preserve"> Jak bénaku taawa ento jáchin jikat naateka a bittuwi juka proyektota</w:t>
                      </w:r>
                    </w:p>
                  </w:txbxContent>
                </v:textbox>
                <w10:wrap type="topAndBottom"/>
              </v:shape>
            </w:pict>
          </mc:Fallback>
        </mc:AlternateContent>
      </w:r>
      <w:r w:rsidR="00A0219F" w:rsidRPr="00E36885">
        <w:rPr>
          <w:sz w:val="21"/>
          <w:szCs w:val="21"/>
        </w:rPr>
        <w:t xml:space="preserve">Seenu weeme ama juneriapo yuuma íme instalasionim katim MIA o EIAS po naykiari jum Mexinol bétana (kia jiba jak examen de alto nibel tiamta ama yaanake, jum joa ániataw bicha wemta ento sosialesimmew bicha weeme), bejasu ju </w:t>
      </w:r>
      <w:r w:rsidR="0027731A" w:rsidRPr="00E36885">
        <w:rPr>
          <w:sz w:val="21"/>
          <w:szCs w:val="21"/>
        </w:rPr>
        <w:t xml:space="preserve">proyekto promobente tiame </w:t>
      </w:r>
      <w:r w:rsidR="00A0219F" w:rsidRPr="00E36885">
        <w:rPr>
          <w:sz w:val="21"/>
          <w:szCs w:val="21"/>
        </w:rPr>
        <w:t>a bétana juneyya, ju</w:t>
      </w:r>
      <w:r w:rsidR="0027731A" w:rsidRPr="00E36885">
        <w:rPr>
          <w:sz w:val="21"/>
          <w:szCs w:val="21"/>
        </w:rPr>
        <w:t xml:space="preserve">m ley </w:t>
      </w:r>
      <w:r w:rsidR="00A0219F" w:rsidRPr="00E36885">
        <w:rPr>
          <w:sz w:val="21"/>
          <w:szCs w:val="21"/>
        </w:rPr>
        <w:t>mejikana</w:t>
      </w:r>
      <w:r w:rsidR="0027731A" w:rsidRPr="00E36885">
        <w:rPr>
          <w:sz w:val="21"/>
          <w:szCs w:val="21"/>
        </w:rPr>
        <w:t xml:space="preserve">po amani, jume estuudiom ambientaalesim ento sosialesim </w:t>
      </w:r>
      <w:r w:rsidR="00A0219F" w:rsidRPr="00E36885">
        <w:rPr>
          <w:sz w:val="21"/>
          <w:szCs w:val="21"/>
        </w:rPr>
        <w:t>yumalasi am jípu</w:t>
      </w:r>
      <w:r w:rsidR="0027731A" w:rsidRPr="00E36885">
        <w:rPr>
          <w:sz w:val="21"/>
          <w:szCs w:val="21"/>
        </w:rPr>
        <w:t>reteko, wepuu</w:t>
      </w:r>
      <w:r w:rsidR="00A0219F" w:rsidRPr="00E36885">
        <w:rPr>
          <w:sz w:val="21"/>
          <w:szCs w:val="21"/>
        </w:rPr>
        <w:t xml:space="preserve"> MIA </w:t>
      </w:r>
      <w:r w:rsidR="0027731A" w:rsidRPr="00E36885">
        <w:rPr>
          <w:sz w:val="21"/>
          <w:szCs w:val="21"/>
        </w:rPr>
        <w:t xml:space="preserve">ketchi ju promovente ket wepuu EIAS yumalasi ama yew bittuanake tua estandarem internasionalesimpo amani. </w:t>
      </w:r>
      <w:r w:rsidRPr="00E36885">
        <w:rPr>
          <w:sz w:val="21"/>
          <w:szCs w:val="21"/>
        </w:rPr>
        <w:t xml:space="preserve">Wame ama yew machiako resultaadom tiame siime bátooram ara am bitnake </w:t>
      </w:r>
      <w:r w:rsidR="00A0219F" w:rsidRPr="00E36885">
        <w:rPr>
          <w:sz w:val="21"/>
          <w:szCs w:val="21"/>
        </w:rPr>
        <w:t xml:space="preserve">bejja am </w:t>
      </w:r>
      <w:r w:rsidRPr="00E36885">
        <w:rPr>
          <w:sz w:val="21"/>
          <w:szCs w:val="21"/>
        </w:rPr>
        <w:t>yumariawako</w:t>
      </w:r>
      <w:r>
        <w:t>.</w:t>
      </w:r>
    </w:p>
    <w:p w14:paraId="1091F9BC" w14:textId="2ECF69C0" w:rsidR="005851FB" w:rsidRPr="0007670E" w:rsidRDefault="005851FB" w:rsidP="005851FB">
      <w:pPr>
        <w:pStyle w:val="Descripcin"/>
        <w:ind w:left="0"/>
      </w:pPr>
    </w:p>
    <w:p w14:paraId="5828CA2D" w14:textId="7F6BDCE5" w:rsidR="005851FB" w:rsidRPr="0007670E" w:rsidRDefault="005851FB" w:rsidP="005851FB">
      <w:pPr>
        <w:pStyle w:val="Descripcin"/>
        <w:ind w:left="0"/>
      </w:pPr>
    </w:p>
    <w:p w14:paraId="05EFD7FC" w14:textId="388E0DBE" w:rsidR="005851FB" w:rsidRPr="0007670E" w:rsidRDefault="005851FB" w:rsidP="005851FB">
      <w:pPr>
        <w:pStyle w:val="Descripcin"/>
        <w:ind w:left="0"/>
      </w:pPr>
    </w:p>
    <w:p w14:paraId="47A8BE87" w14:textId="6A081418" w:rsidR="005851FB" w:rsidRPr="0007670E" w:rsidRDefault="005851FB" w:rsidP="005851FB">
      <w:pPr>
        <w:pStyle w:val="Descripcin"/>
        <w:ind w:left="0"/>
      </w:pPr>
    </w:p>
    <w:p w14:paraId="3DB4F5F5" w14:textId="23C1951B" w:rsidR="005851FB" w:rsidRPr="0007670E" w:rsidRDefault="005851FB" w:rsidP="005851FB">
      <w:pPr>
        <w:pStyle w:val="Descripcin"/>
        <w:ind w:left="0"/>
      </w:pPr>
    </w:p>
    <w:p w14:paraId="7211E2C8" w14:textId="28069976" w:rsidR="005851FB" w:rsidRPr="001611C2" w:rsidRDefault="00282432" w:rsidP="00282432">
      <w:pPr>
        <w:pStyle w:val="Descripcin"/>
        <w:ind w:left="0"/>
        <w:rPr>
          <w:sz w:val="18"/>
          <w:szCs w:val="18"/>
        </w:rPr>
      </w:pPr>
      <w:bookmarkStart w:id="12" w:name="_Ref197945358"/>
      <w:r>
        <w:rPr>
          <w:noProof/>
        </w:rPr>
        <w:lastRenderedPageBreak/>
        <mc:AlternateContent>
          <mc:Choice Requires="wps">
            <w:drawing>
              <wp:anchor distT="0" distB="0" distL="114300" distR="114300" simplePos="0" relativeHeight="251664896" behindDoc="0" locked="0" layoutInCell="1" allowOverlap="1" wp14:anchorId="751AA431" wp14:editId="356746F6">
                <wp:simplePos x="0" y="0"/>
                <wp:positionH relativeFrom="column">
                  <wp:posOffset>-41275</wp:posOffset>
                </wp:positionH>
                <wp:positionV relativeFrom="paragraph">
                  <wp:posOffset>4225290</wp:posOffset>
                </wp:positionV>
                <wp:extent cx="5937885" cy="635"/>
                <wp:effectExtent l="0" t="0" r="0" b="0"/>
                <wp:wrapSquare wrapText="bothSides"/>
                <wp:docPr id="1150335631" name="Cuadro de texto 1"/>
                <wp:cNvGraphicFramePr/>
                <a:graphic xmlns:a="http://schemas.openxmlformats.org/drawingml/2006/main">
                  <a:graphicData uri="http://schemas.microsoft.com/office/word/2010/wordprocessingShape">
                    <wps:wsp>
                      <wps:cNvSpPr txBox="1"/>
                      <wps:spPr>
                        <a:xfrm>
                          <a:off x="0" y="0"/>
                          <a:ext cx="5937885" cy="635"/>
                        </a:xfrm>
                        <a:prstGeom prst="rect">
                          <a:avLst/>
                        </a:prstGeom>
                        <a:solidFill>
                          <a:prstClr val="white"/>
                        </a:solidFill>
                        <a:ln>
                          <a:noFill/>
                        </a:ln>
                      </wps:spPr>
                      <wps:txbx>
                        <w:txbxContent>
                          <w:p w14:paraId="55812B48" w14:textId="7AF8EDC3" w:rsidR="002D6F83" w:rsidRPr="00EE580F" w:rsidRDefault="002D6F83" w:rsidP="00282432">
                            <w:pPr>
                              <w:pStyle w:val="Descripcin"/>
                              <w:rPr>
                                <w:noProof/>
                                <w:sz w:val="18"/>
                                <w:szCs w:val="18"/>
                              </w:rPr>
                            </w:pPr>
                            <w:bookmarkStart w:id="13" w:name="_Ref199952761"/>
                            <w:r>
                              <w:t xml:space="preserve">Figura </w:t>
                            </w:r>
                            <w:r>
                              <w:fldChar w:fldCharType="begin"/>
                            </w:r>
                            <w:r>
                              <w:instrText xml:space="preserve"> SEQ Figura \* ARABIC </w:instrText>
                            </w:r>
                            <w:r>
                              <w:fldChar w:fldCharType="separate"/>
                            </w:r>
                            <w:r w:rsidR="008B0B34">
                              <w:rPr>
                                <w:noProof/>
                              </w:rPr>
                              <w:t>4</w:t>
                            </w:r>
                            <w:r>
                              <w:fldChar w:fldCharType="end"/>
                            </w:r>
                            <w:bookmarkEnd w:id="13"/>
                            <w:r w:rsidR="006655BC">
                              <w:t>:</w:t>
                            </w:r>
                            <w:r>
                              <w:t xml:space="preserve"> </w:t>
                            </w:r>
                            <w:r w:rsidRPr="0046012E">
                              <w:t>In</w:t>
                            </w:r>
                            <w:r>
                              <w:t>s</w:t>
                            </w:r>
                            <w:r w:rsidRPr="0046012E">
                              <w:t>tala</w:t>
                            </w:r>
                            <w:r>
                              <w:t>sionim naw tekilta joame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51AA431" id="_x0000_s1032" type="#_x0000_t202" style="position:absolute;margin-left:-3.25pt;margin-top:332.7pt;width:467.55pt;height:.05pt;z-index:251664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" stroked="f">
                <v:textbox style="mso-fit-shape-to-text:t" inset="0,0,0,0">
                  <w:txbxContent>
                    <w:p w14:paraId="55812B48" w14:textId="7AF8EDC3" w:rsidR="002D6F83" w:rsidRPr="00EE580F" w:rsidRDefault="002D6F83" w:rsidP="00282432">
                      <w:pPr>
                        <w:pStyle w:val="Descripcin"/>
                        <w:rPr>
                          <w:noProof/>
                          <w:sz w:val="18"/>
                          <w:szCs w:val="18"/>
                        </w:rPr>
                      </w:pPr>
                      <w:bookmarkStart w:id="14" w:name="_Ref199952761"/>
                      <w:r>
                        <w:t xml:space="preserve">Figura </w:t>
                      </w:r>
                      <w:r>
                        <w:fldChar w:fldCharType="begin"/>
                      </w:r>
                      <w:r>
                        <w:instrText xml:space="preserve"> SEQ Figura \* ARABIC </w:instrText>
                      </w:r>
                      <w:r>
                        <w:fldChar w:fldCharType="separate"/>
                      </w:r>
                      <w:r w:rsidR="008B0B34">
                        <w:rPr>
                          <w:noProof/>
                        </w:rPr>
                        <w:t>4</w:t>
                      </w:r>
                      <w:r>
                        <w:fldChar w:fldCharType="end"/>
                      </w:r>
                      <w:bookmarkEnd w:id="14"/>
                      <w:r w:rsidR="006655BC">
                        <w:t>:</w:t>
                      </w:r>
                      <w:r>
                        <w:t xml:space="preserve"> </w:t>
                      </w:r>
                      <w:r w:rsidRPr="0046012E">
                        <w:t>In</w:t>
                      </w:r>
                      <w:r>
                        <w:t>s</w:t>
                      </w:r>
                      <w:r w:rsidRPr="0046012E">
                        <w:t>tala</w:t>
                      </w:r>
                      <w:r>
                        <w:t>sionim naw tekilta joame</w:t>
                      </w:r>
                    </w:p>
                  </w:txbxContent>
                </v:textbox>
                <w10:wrap type="square"/>
              </v:shape>
            </w:pict>
          </mc:Fallback>
        </mc:AlternateContent>
      </w:r>
      <w:r w:rsidR="00DF06E3" w:rsidRPr="001611C2">
        <w:rPr>
          <w:noProof/>
          <w:sz w:val="18"/>
          <w:szCs w:val="18"/>
        </w:rPr>
        <w:drawing>
          <wp:anchor distT="0" distB="0" distL="114300" distR="114300" simplePos="0" relativeHeight="251642368" behindDoc="0" locked="0" layoutInCell="1" allowOverlap="1" wp14:anchorId="15222CA5" wp14:editId="3FB1E28A">
            <wp:simplePos x="0" y="0"/>
            <wp:positionH relativeFrom="column">
              <wp:posOffset>-41275</wp:posOffset>
            </wp:positionH>
            <wp:positionV relativeFrom="paragraph">
              <wp:posOffset>26035</wp:posOffset>
            </wp:positionV>
            <wp:extent cx="5937885" cy="4142105"/>
            <wp:effectExtent l="0" t="0" r="5715" b="0"/>
            <wp:wrapSquare wrapText="bothSides"/>
            <wp:docPr id="1601682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168214" name="Picture 4"/>
                    <pic:cNvPicPr/>
                  </pic:nvPicPr>
                  <pic:blipFill>
                    <a:blip r:embed="rId29">
                      <a:extLst>
                        <a:ext uri="{28A0092B-C50C-407E-A947-70E740481C1C}">
                          <a14:useLocalDpi xmlns:a14="http://schemas.microsoft.com/office/drawing/2010/main" val="0"/>
                        </a:ext>
                      </a:extLst>
                    </a:blip>
                    <a:stretch>
                      <a:fillRect/>
                    </a:stretch>
                  </pic:blipFill>
                  <pic:spPr>
                    <a:xfrm>
                      <a:off x="0" y="0"/>
                      <a:ext cx="5937885" cy="4142105"/>
                    </a:xfrm>
                    <a:prstGeom prst="rect">
                      <a:avLst/>
                    </a:prstGeom>
                  </pic:spPr>
                </pic:pic>
              </a:graphicData>
            </a:graphic>
            <wp14:sizeRelH relativeFrom="page">
              <wp14:pctWidth>0</wp14:pctWidth>
            </wp14:sizeRelH>
            <wp14:sizeRelV relativeFrom="page">
              <wp14:pctHeight>0</wp14:pctHeight>
            </wp14:sizeRelV>
          </wp:anchor>
        </w:drawing>
      </w:r>
      <w:bookmarkEnd w:id="12"/>
    </w:p>
    <w:p w14:paraId="479986A8" w14:textId="4BBCE2AF" w:rsidR="007D7DEB" w:rsidRPr="00516642" w:rsidRDefault="007D7DEB" w:rsidP="007D7DEB">
      <w:pPr>
        <w:pStyle w:val="AppendixHeading3"/>
      </w:pPr>
      <w:r>
        <w:t xml:space="preserve">Waraktim ento </w:t>
      </w:r>
      <w:r w:rsidR="006655BC">
        <w:t xml:space="preserve">tekipanua </w:t>
      </w:r>
      <w:r>
        <w:t xml:space="preserve">taywarim í </w:t>
      </w:r>
      <w:r w:rsidRPr="00516642">
        <w:t>proye</w:t>
      </w:r>
      <w:r>
        <w:t>k</w:t>
      </w:r>
      <w:r w:rsidRPr="00516642">
        <w:t>to</w:t>
      </w:r>
      <w:r>
        <w:t xml:space="preserve"> bétana</w:t>
      </w:r>
    </w:p>
    <w:p w14:paraId="67CFA74E" w14:textId="77777777" w:rsidR="007D7DEB" w:rsidRPr="00BF02F3" w:rsidRDefault="007D7DEB" w:rsidP="007D7DEB">
      <w:pPr>
        <w:jc w:val="both"/>
        <w:rPr>
          <w:rFonts w:cs="Arial"/>
          <w:sz w:val="21"/>
        </w:rPr>
      </w:pPr>
      <w:r>
        <w:rPr>
          <w:rFonts w:cs="Arial"/>
          <w:sz w:val="21"/>
        </w:rPr>
        <w:t xml:space="preserve">Ju </w:t>
      </w:r>
      <w:r w:rsidRPr="00BF02F3">
        <w:rPr>
          <w:rFonts w:cs="Arial"/>
          <w:sz w:val="21"/>
        </w:rPr>
        <w:t>proye</w:t>
      </w:r>
      <w:r>
        <w:rPr>
          <w:rFonts w:cs="Arial"/>
          <w:sz w:val="21"/>
        </w:rPr>
        <w:t>k</w:t>
      </w:r>
      <w:r w:rsidRPr="00BF02F3">
        <w:rPr>
          <w:rFonts w:cs="Arial"/>
          <w:sz w:val="21"/>
        </w:rPr>
        <w:t>to</w:t>
      </w:r>
      <w:r>
        <w:rPr>
          <w:rFonts w:cs="Arial"/>
          <w:sz w:val="21"/>
        </w:rPr>
        <w:t xml:space="preserve"> jibba tuuwata wokjaase jum </w:t>
      </w:r>
      <w:r w:rsidRPr="00BF02F3">
        <w:rPr>
          <w:rFonts w:cs="Arial"/>
          <w:sz w:val="21"/>
        </w:rPr>
        <w:t>ingeniería, adquisi</w:t>
      </w:r>
      <w:r>
        <w:rPr>
          <w:rFonts w:cs="Arial"/>
          <w:sz w:val="21"/>
        </w:rPr>
        <w:t>s</w:t>
      </w:r>
      <w:r w:rsidRPr="00BF02F3">
        <w:rPr>
          <w:rFonts w:cs="Arial"/>
          <w:sz w:val="21"/>
        </w:rPr>
        <w:t xml:space="preserve">ión </w:t>
      </w:r>
      <w:r>
        <w:rPr>
          <w:rFonts w:cs="Arial"/>
          <w:sz w:val="21"/>
        </w:rPr>
        <w:t>ento k</w:t>
      </w:r>
      <w:r w:rsidRPr="00BF02F3">
        <w:rPr>
          <w:rFonts w:cs="Arial"/>
          <w:sz w:val="21"/>
        </w:rPr>
        <w:t>onstru</w:t>
      </w:r>
      <w:r>
        <w:rPr>
          <w:rFonts w:cs="Arial"/>
          <w:sz w:val="21"/>
        </w:rPr>
        <w:t>ks</w:t>
      </w:r>
      <w:r w:rsidRPr="00BF02F3">
        <w:rPr>
          <w:rFonts w:cs="Arial"/>
          <w:sz w:val="21"/>
        </w:rPr>
        <w:t>ión</w:t>
      </w:r>
      <w:r>
        <w:rPr>
          <w:rFonts w:cs="Arial"/>
          <w:sz w:val="21"/>
        </w:rPr>
        <w:t>impo</w:t>
      </w:r>
      <w:r w:rsidRPr="00BF02F3">
        <w:rPr>
          <w:rFonts w:cs="Arial"/>
          <w:sz w:val="21"/>
        </w:rPr>
        <w:t xml:space="preserve"> (EPC), </w:t>
      </w:r>
      <w:r>
        <w:rPr>
          <w:rFonts w:cs="Arial"/>
          <w:sz w:val="21"/>
        </w:rPr>
        <w:t>tuuri tekilim yaarim jajambáreka en júubua naatewapo ento a chupisew tasti</w:t>
      </w:r>
      <w:r w:rsidRPr="00BF02F3">
        <w:rPr>
          <w:rFonts w:cs="Arial"/>
          <w:sz w:val="21"/>
        </w:rPr>
        <w:t xml:space="preserve">. </w:t>
      </w:r>
      <w:r>
        <w:rPr>
          <w:rFonts w:cs="Arial"/>
          <w:sz w:val="21"/>
        </w:rPr>
        <w:t xml:space="preserve">Ju </w:t>
      </w:r>
      <w:r w:rsidRPr="00BF02F3">
        <w:rPr>
          <w:rFonts w:cs="Arial"/>
          <w:sz w:val="21"/>
        </w:rPr>
        <w:t>fase de ingeniería</w:t>
      </w:r>
      <w:r>
        <w:rPr>
          <w:rFonts w:cs="Arial"/>
          <w:sz w:val="21"/>
        </w:rPr>
        <w:t xml:space="preserve"> tiame tua juka </w:t>
      </w:r>
      <w:r w:rsidRPr="00BF02F3">
        <w:rPr>
          <w:rFonts w:cs="Arial"/>
          <w:sz w:val="21"/>
        </w:rPr>
        <w:t>planifi</w:t>
      </w:r>
      <w:r>
        <w:rPr>
          <w:rFonts w:cs="Arial"/>
          <w:sz w:val="21"/>
        </w:rPr>
        <w:t>k</w:t>
      </w:r>
      <w:r w:rsidRPr="00BF02F3">
        <w:rPr>
          <w:rFonts w:cs="Arial"/>
          <w:sz w:val="21"/>
        </w:rPr>
        <w:t>a</w:t>
      </w:r>
      <w:r>
        <w:rPr>
          <w:rFonts w:cs="Arial"/>
          <w:sz w:val="21"/>
        </w:rPr>
        <w:t>s</w:t>
      </w:r>
      <w:r w:rsidRPr="00BF02F3">
        <w:rPr>
          <w:rFonts w:cs="Arial"/>
          <w:sz w:val="21"/>
        </w:rPr>
        <w:t xml:space="preserve">ión </w:t>
      </w:r>
      <w:r>
        <w:rPr>
          <w:rFonts w:cs="Arial"/>
          <w:sz w:val="21"/>
        </w:rPr>
        <w:t>ento d</w:t>
      </w:r>
      <w:r w:rsidRPr="00BF02F3">
        <w:rPr>
          <w:rFonts w:cs="Arial"/>
          <w:sz w:val="21"/>
        </w:rPr>
        <w:t>iseño</w:t>
      </w:r>
      <w:r>
        <w:rPr>
          <w:rFonts w:cs="Arial"/>
          <w:sz w:val="21"/>
        </w:rPr>
        <w:t xml:space="preserve"> tiamta tekipanua í planta bétana, siime wame requisiitom teknikom ento normatiibom yumalasi wériaka. Ju </w:t>
      </w:r>
      <w:r w:rsidRPr="00BF02F3">
        <w:rPr>
          <w:rFonts w:cs="Arial"/>
          <w:sz w:val="21"/>
        </w:rPr>
        <w:t>fase de adquisi</w:t>
      </w:r>
      <w:r>
        <w:rPr>
          <w:rFonts w:cs="Arial"/>
          <w:sz w:val="21"/>
        </w:rPr>
        <w:t>s</w:t>
      </w:r>
      <w:r w:rsidRPr="00BF02F3">
        <w:rPr>
          <w:rFonts w:cs="Arial"/>
          <w:sz w:val="21"/>
        </w:rPr>
        <w:t>ión</w:t>
      </w:r>
      <w:r>
        <w:rPr>
          <w:rFonts w:cs="Arial"/>
          <w:sz w:val="21"/>
        </w:rPr>
        <w:t xml:space="preserve"> tiame siime wame materialim, ekiipom ento serbiisiom bem nesitaaruaw</w:t>
      </w:r>
      <w:r w:rsidRPr="00BF02F3">
        <w:rPr>
          <w:rFonts w:cs="Arial"/>
          <w:sz w:val="21"/>
        </w:rPr>
        <w:t xml:space="preserve"> </w:t>
      </w:r>
      <w:r>
        <w:rPr>
          <w:rFonts w:cs="Arial"/>
          <w:sz w:val="21"/>
        </w:rPr>
        <w:t>naw toisime</w:t>
      </w:r>
      <w:r w:rsidRPr="00BF02F3">
        <w:rPr>
          <w:rFonts w:cs="Arial"/>
          <w:sz w:val="21"/>
        </w:rPr>
        <w:t xml:space="preserve">, </w:t>
      </w:r>
      <w:r>
        <w:rPr>
          <w:rFonts w:cs="Arial"/>
          <w:sz w:val="21"/>
        </w:rPr>
        <w:t>ento tua tuurim járiaka ento lawtipo am yebisnakew bitchime</w:t>
      </w:r>
      <w:r w:rsidRPr="00BF02F3">
        <w:rPr>
          <w:rFonts w:cs="Arial"/>
          <w:sz w:val="21"/>
        </w:rPr>
        <w:t xml:space="preserve">. </w:t>
      </w:r>
      <w:r>
        <w:rPr>
          <w:rFonts w:cs="Arial"/>
          <w:sz w:val="21"/>
        </w:rPr>
        <w:t xml:space="preserve">Ju </w:t>
      </w:r>
      <w:r w:rsidRPr="00BF02F3">
        <w:rPr>
          <w:rFonts w:cs="Arial"/>
          <w:sz w:val="21"/>
        </w:rPr>
        <w:t>f</w:t>
      </w:r>
      <w:r>
        <w:rPr>
          <w:rFonts w:cs="Arial"/>
          <w:sz w:val="21"/>
        </w:rPr>
        <w:t>a</w:t>
      </w:r>
      <w:r w:rsidRPr="00BF02F3">
        <w:rPr>
          <w:rFonts w:cs="Arial"/>
          <w:sz w:val="21"/>
        </w:rPr>
        <w:t xml:space="preserve">ase de </w:t>
      </w:r>
      <w:r>
        <w:rPr>
          <w:rFonts w:cs="Arial"/>
          <w:sz w:val="21"/>
        </w:rPr>
        <w:t>k</w:t>
      </w:r>
      <w:r w:rsidRPr="00BF02F3">
        <w:rPr>
          <w:rFonts w:cs="Arial"/>
          <w:sz w:val="21"/>
        </w:rPr>
        <w:t>onstru</w:t>
      </w:r>
      <w:r>
        <w:rPr>
          <w:rFonts w:cs="Arial"/>
          <w:sz w:val="21"/>
        </w:rPr>
        <w:t>ks</w:t>
      </w:r>
      <w:r w:rsidRPr="00BF02F3">
        <w:rPr>
          <w:rFonts w:cs="Arial"/>
          <w:sz w:val="21"/>
        </w:rPr>
        <w:t>ión</w:t>
      </w:r>
      <w:r>
        <w:rPr>
          <w:rFonts w:cs="Arial"/>
          <w:sz w:val="21"/>
        </w:rPr>
        <w:t xml:space="preserve"> tiame juka </w:t>
      </w:r>
      <w:r w:rsidRPr="00BF02F3">
        <w:rPr>
          <w:rFonts w:cs="Arial"/>
          <w:sz w:val="21"/>
        </w:rPr>
        <w:t>edifica</w:t>
      </w:r>
      <w:r>
        <w:rPr>
          <w:rFonts w:cs="Arial"/>
          <w:sz w:val="21"/>
        </w:rPr>
        <w:t>s</w:t>
      </w:r>
      <w:r w:rsidRPr="00BF02F3">
        <w:rPr>
          <w:rFonts w:cs="Arial"/>
          <w:sz w:val="21"/>
        </w:rPr>
        <w:t xml:space="preserve">ión </w:t>
      </w:r>
      <w:r>
        <w:rPr>
          <w:rFonts w:cs="Arial"/>
          <w:sz w:val="21"/>
        </w:rPr>
        <w:t xml:space="preserve">ento juka </w:t>
      </w:r>
      <w:r w:rsidRPr="00BF02F3">
        <w:rPr>
          <w:rFonts w:cs="Arial"/>
          <w:sz w:val="21"/>
        </w:rPr>
        <w:t>mont</w:t>
      </w:r>
      <w:r>
        <w:rPr>
          <w:rFonts w:cs="Arial"/>
          <w:sz w:val="21"/>
        </w:rPr>
        <w:t>a</w:t>
      </w:r>
      <w:r w:rsidRPr="00BF02F3">
        <w:rPr>
          <w:rFonts w:cs="Arial"/>
          <w:sz w:val="21"/>
        </w:rPr>
        <w:t>aje</w:t>
      </w:r>
      <w:r>
        <w:rPr>
          <w:rFonts w:cs="Arial"/>
          <w:sz w:val="21"/>
        </w:rPr>
        <w:t>ta tekipanua ju planta bétana</w:t>
      </w:r>
      <w:r w:rsidRPr="00BF02F3">
        <w:rPr>
          <w:rFonts w:cs="Arial"/>
          <w:sz w:val="21"/>
        </w:rPr>
        <w:t xml:space="preserve">, </w:t>
      </w:r>
      <w:r>
        <w:rPr>
          <w:rFonts w:cs="Arial"/>
          <w:sz w:val="21"/>
        </w:rPr>
        <w:t>tua amet suasimeka jume normam de seguridad tiame ento tuuri kalidad tiamta ka koptiaka.</w:t>
      </w:r>
    </w:p>
    <w:p w14:paraId="24525818" w14:textId="17849236" w:rsidR="007D7DEB" w:rsidRPr="00516642" w:rsidRDefault="007D7DEB" w:rsidP="007D7DEB">
      <w:pPr>
        <w:pStyle w:val="AppendixBodyText"/>
      </w:pPr>
      <w:r>
        <w:t>Jume waraktim k</w:t>
      </w:r>
      <w:r w:rsidRPr="00516642">
        <w:t>onstru</w:t>
      </w:r>
      <w:r>
        <w:t>ks</w:t>
      </w:r>
      <w:r w:rsidRPr="00516642">
        <w:t>ión</w:t>
      </w:r>
      <w:r>
        <w:t xml:space="preserve"> bétana ento chúkula waraktim jum a tekipanuayo</w:t>
      </w:r>
      <w:r w:rsidRPr="00516642">
        <w:t xml:space="preserve"> </w:t>
      </w:r>
      <w:r>
        <w:t xml:space="preserve">ento bejja a tóboktiawayo imïrim bittu tabla </w:t>
      </w:r>
      <w:r w:rsidR="006655BC">
        <w:t>1</w:t>
      </w:r>
      <w:r>
        <w:t>.</w:t>
      </w:r>
    </w:p>
    <w:p w14:paraId="060A54C2" w14:textId="4775313C" w:rsidR="007D7DEB" w:rsidRPr="00516642" w:rsidRDefault="007D7DEB" w:rsidP="007D7DEB">
      <w:pPr>
        <w:pStyle w:val="Descripcin"/>
        <w:keepNext/>
        <w:ind w:left="0"/>
      </w:pPr>
      <w:r>
        <w:t>Tabla 1</w:t>
      </w:r>
      <w:r w:rsidRPr="005219BB">
        <w:t xml:space="preserve">: Waraktim ento </w:t>
      </w:r>
      <w:r>
        <w:t xml:space="preserve">tekipanua </w:t>
      </w:r>
      <w:r w:rsidRPr="005219BB">
        <w:t xml:space="preserve">taywarim </w:t>
      </w:r>
      <w:r w:rsidR="00257A8B">
        <w:t>í</w:t>
      </w:r>
      <w:r>
        <w:t xml:space="preserve"> </w:t>
      </w:r>
      <w:r w:rsidRPr="005219BB">
        <w:t>proyekto bétana</w:t>
      </w:r>
    </w:p>
    <w:tbl>
      <w:tblPr>
        <w:tblStyle w:val="EMTableGrid"/>
        <w:tblW w:w="5000" w:type="pct"/>
        <w:tblLook w:val="04A0" w:firstRow="1" w:lastRow="0" w:firstColumn="1" w:lastColumn="0" w:noHBand="0" w:noVBand="1"/>
      </w:tblPr>
      <w:tblGrid>
        <w:gridCol w:w="2254"/>
        <w:gridCol w:w="2254"/>
        <w:gridCol w:w="2254"/>
        <w:gridCol w:w="2254"/>
      </w:tblGrid>
      <w:tr w:rsidR="00676D06" w:rsidRPr="00516642" w14:paraId="518EDCE4" w14:textId="77777777" w:rsidTr="00B021D7">
        <w:trPr>
          <w:cnfStyle w:val="100000000000" w:firstRow="1" w:lastRow="0" w:firstColumn="0" w:lastColumn="0" w:oddVBand="0" w:evenVBand="0" w:oddHBand="0" w:evenHBand="0" w:firstRowFirstColumn="0" w:firstRowLastColumn="0" w:lastRowFirstColumn="0" w:lastRowLastColumn="0"/>
        </w:trPr>
        <w:tc>
          <w:tcPr>
            <w:tcW w:w="1250" w:type="pct"/>
            <w:shd w:val="clear" w:color="auto" w:fill="467492"/>
          </w:tcPr>
          <w:p w14:paraId="6D30B7DA" w14:textId="77777777" w:rsidR="007F7C65" w:rsidRPr="00516642" w:rsidRDefault="007F7C65" w:rsidP="00B021D7">
            <w:pPr>
              <w:pStyle w:val="Tabletextleft"/>
              <w:jc w:val="center"/>
              <w:rPr>
                <w:rFonts w:eastAsia="Arial Narrow"/>
                <w:b/>
                <w:color w:val="FFFFFF" w:themeColor="background1"/>
                <w:lang w:val="es-MX"/>
              </w:rPr>
            </w:pPr>
            <w:r>
              <w:rPr>
                <w:rFonts w:eastAsia="Arial Narrow"/>
                <w:b/>
                <w:color w:val="FFFFFF" w:themeColor="background1"/>
                <w:lang w:val="es-MX"/>
              </w:rPr>
              <w:t>Bat tekil yaawakeme</w:t>
            </w:r>
          </w:p>
        </w:tc>
        <w:tc>
          <w:tcPr>
            <w:tcW w:w="1250" w:type="pct"/>
            <w:shd w:val="clear" w:color="auto" w:fill="467492"/>
          </w:tcPr>
          <w:p w14:paraId="010A0D3A" w14:textId="77777777" w:rsidR="007F7C65" w:rsidRPr="00516642" w:rsidRDefault="007F7C65" w:rsidP="00B021D7">
            <w:pPr>
              <w:pStyle w:val="Tabletextleft"/>
              <w:jc w:val="center"/>
              <w:rPr>
                <w:rFonts w:eastAsia="Arial Narrow"/>
                <w:b/>
                <w:color w:val="FFFFFF" w:themeColor="background1"/>
                <w:lang w:val="es-MX"/>
              </w:rPr>
            </w:pPr>
            <w:r>
              <w:rPr>
                <w:rFonts w:eastAsia="Arial Narrow"/>
                <w:b/>
                <w:color w:val="FFFFFF" w:themeColor="background1"/>
                <w:lang w:val="es-MX"/>
              </w:rPr>
              <w:t>Ju konstruksión tiame</w:t>
            </w:r>
          </w:p>
        </w:tc>
        <w:tc>
          <w:tcPr>
            <w:tcW w:w="1250" w:type="pct"/>
            <w:shd w:val="clear" w:color="auto" w:fill="467492"/>
          </w:tcPr>
          <w:p w14:paraId="79AA1440" w14:textId="5F03F418" w:rsidR="007F7C65" w:rsidRPr="00516642" w:rsidRDefault="007F7C65" w:rsidP="00B021D7">
            <w:pPr>
              <w:pStyle w:val="Tabletextleft"/>
              <w:jc w:val="center"/>
              <w:rPr>
                <w:rFonts w:eastAsia="Arial Narrow"/>
                <w:b/>
                <w:color w:val="FFFFFF" w:themeColor="background1"/>
                <w:lang w:val="es-MX"/>
              </w:rPr>
            </w:pPr>
            <w:r>
              <w:rPr>
                <w:rFonts w:eastAsia="Arial Narrow"/>
                <w:b/>
                <w:bCs/>
                <w:color w:val="FFFFFF" w:themeColor="background1"/>
                <w:lang w:val="es-MX"/>
              </w:rPr>
              <w:t>Tekipanuampo ento</w:t>
            </w:r>
            <w:r w:rsidRPr="00516642">
              <w:rPr>
                <w:rFonts w:eastAsia="Arial Narrow"/>
                <w:b/>
                <w:bCs/>
                <w:color w:val="FFFFFF" w:themeColor="background1"/>
                <w:lang w:val="es-MX"/>
              </w:rPr>
              <w:t xml:space="preserve"> mantenimiento</w:t>
            </w:r>
            <w:r>
              <w:rPr>
                <w:rFonts w:eastAsia="Arial Narrow"/>
                <w:b/>
                <w:bCs/>
                <w:color w:val="FFFFFF" w:themeColor="background1"/>
                <w:lang w:val="es-MX"/>
              </w:rPr>
              <w:t>m tiame</w:t>
            </w:r>
          </w:p>
        </w:tc>
        <w:tc>
          <w:tcPr>
            <w:tcW w:w="1250" w:type="pct"/>
            <w:shd w:val="clear" w:color="auto" w:fill="467492"/>
          </w:tcPr>
          <w:p w14:paraId="0CD7E592" w14:textId="77777777" w:rsidR="007F7C65" w:rsidRPr="00516642" w:rsidRDefault="007F7C65" w:rsidP="00B021D7">
            <w:pPr>
              <w:pStyle w:val="Tabletextleft"/>
              <w:jc w:val="center"/>
              <w:rPr>
                <w:rFonts w:eastAsia="Arial Narrow"/>
                <w:b/>
                <w:color w:val="FFFFFF" w:themeColor="background1"/>
                <w:lang w:val="es-MX"/>
              </w:rPr>
            </w:pPr>
            <w:r>
              <w:rPr>
                <w:rFonts w:eastAsia="Arial Narrow"/>
                <w:b/>
                <w:color w:val="FFFFFF" w:themeColor="background1"/>
                <w:lang w:val="es-MX"/>
              </w:rPr>
              <w:t>Tóboktiawapo</w:t>
            </w:r>
          </w:p>
        </w:tc>
      </w:tr>
      <w:tr w:rsidR="00676D06" w:rsidRPr="00C00039" w14:paraId="2635B4E9" w14:textId="77777777" w:rsidTr="00B021D7">
        <w:tc>
          <w:tcPr>
            <w:tcW w:w="1250" w:type="pct"/>
            <w:shd w:val="clear" w:color="auto" w:fill="467492"/>
          </w:tcPr>
          <w:p w14:paraId="70BD0246" w14:textId="77777777" w:rsidR="007F7C65" w:rsidRPr="00516642" w:rsidRDefault="007F7C65" w:rsidP="00B021D7">
            <w:pPr>
              <w:pStyle w:val="Tabletextleft"/>
              <w:jc w:val="center"/>
              <w:rPr>
                <w:rFonts w:eastAsia="Arial Narrow"/>
                <w:b/>
                <w:color w:val="FFFFFF" w:themeColor="background1"/>
                <w:lang w:val="es-MX"/>
              </w:rPr>
            </w:pPr>
            <w:r w:rsidRPr="00516642">
              <w:rPr>
                <w:color w:val="FFFFFF" w:themeColor="background1"/>
                <w:lang w:val="es-MX"/>
              </w:rPr>
              <w:t>202</w:t>
            </w:r>
            <w:r>
              <w:rPr>
                <w:color w:val="FFFFFF" w:themeColor="background1"/>
                <w:lang w:val="es-MX"/>
              </w:rPr>
              <w:t>5ta chupeepo</w:t>
            </w:r>
            <w:r w:rsidRPr="00516642">
              <w:rPr>
                <w:color w:val="FFFFFF" w:themeColor="background1"/>
                <w:lang w:val="es-MX"/>
              </w:rPr>
              <w:t xml:space="preserve"> </w:t>
            </w:r>
            <w:r>
              <w:rPr>
                <w:color w:val="FFFFFF" w:themeColor="background1"/>
                <w:lang w:val="es-MX"/>
              </w:rPr>
              <w:t>–</w:t>
            </w:r>
            <w:r w:rsidRPr="00516642">
              <w:rPr>
                <w:color w:val="FFFFFF" w:themeColor="background1"/>
                <w:lang w:val="es-MX"/>
              </w:rPr>
              <w:t xml:space="preserve"> 202</w:t>
            </w:r>
            <w:r>
              <w:rPr>
                <w:color w:val="FFFFFF" w:themeColor="background1"/>
                <w:lang w:val="es-MX"/>
              </w:rPr>
              <w:t>6 nasuk weepo</w:t>
            </w:r>
          </w:p>
        </w:tc>
        <w:tc>
          <w:tcPr>
            <w:tcW w:w="1250" w:type="pct"/>
            <w:shd w:val="clear" w:color="auto" w:fill="467492"/>
          </w:tcPr>
          <w:p w14:paraId="1E0D2367" w14:textId="77777777" w:rsidR="007F7C65" w:rsidRPr="00516642" w:rsidRDefault="007F7C65" w:rsidP="00B021D7">
            <w:pPr>
              <w:pStyle w:val="Tabletextleft"/>
              <w:jc w:val="center"/>
              <w:rPr>
                <w:rFonts w:eastAsia="Arial Narrow"/>
                <w:b/>
                <w:color w:val="FFFFFF" w:themeColor="background1"/>
                <w:lang w:val="es-MX"/>
              </w:rPr>
            </w:pPr>
            <w:r w:rsidRPr="00516642">
              <w:rPr>
                <w:color w:val="FFFFFF" w:themeColor="background1"/>
                <w:lang w:val="es-MX"/>
              </w:rPr>
              <w:t>202</w:t>
            </w:r>
            <w:r>
              <w:rPr>
                <w:color w:val="FFFFFF" w:themeColor="background1"/>
                <w:lang w:val="es-MX"/>
              </w:rPr>
              <w:t>6 naksuk weepo –</w:t>
            </w:r>
            <w:r w:rsidRPr="00516642">
              <w:rPr>
                <w:color w:val="FFFFFF" w:themeColor="background1"/>
                <w:lang w:val="es-MX"/>
              </w:rPr>
              <w:t xml:space="preserve"> 202</w:t>
            </w:r>
            <w:r>
              <w:rPr>
                <w:color w:val="FFFFFF" w:themeColor="background1"/>
                <w:lang w:val="es-MX"/>
              </w:rPr>
              <w:t>8 abe chupeepo</w:t>
            </w:r>
          </w:p>
        </w:tc>
        <w:tc>
          <w:tcPr>
            <w:tcW w:w="1250" w:type="pct"/>
            <w:shd w:val="clear" w:color="auto" w:fill="467492"/>
          </w:tcPr>
          <w:p w14:paraId="7913F683" w14:textId="77777777" w:rsidR="007F7C65" w:rsidRPr="00516642" w:rsidRDefault="007F7C65" w:rsidP="00B021D7">
            <w:pPr>
              <w:pStyle w:val="Tabletextleft"/>
              <w:rPr>
                <w:rFonts w:eastAsia="Arial Narrow"/>
                <w:b/>
                <w:bCs/>
                <w:color w:val="FFFFFF" w:themeColor="background1"/>
                <w:lang w:val="es-MX"/>
              </w:rPr>
            </w:pPr>
            <w:r w:rsidRPr="00516642">
              <w:rPr>
                <w:color w:val="FFFFFF" w:themeColor="background1"/>
                <w:lang w:val="es-MX"/>
              </w:rPr>
              <w:t>202</w:t>
            </w:r>
            <w:r>
              <w:rPr>
                <w:color w:val="FFFFFF" w:themeColor="background1"/>
                <w:lang w:val="es-MX"/>
              </w:rPr>
              <w:t>9ta nasuk weepo -</w:t>
            </w:r>
            <w:r w:rsidRPr="00516642">
              <w:rPr>
                <w:color w:val="FFFFFF" w:themeColor="background1"/>
                <w:lang w:val="es-MX"/>
              </w:rPr>
              <w:t xml:space="preserve"> 30 </w:t>
            </w:r>
            <w:r>
              <w:rPr>
                <w:color w:val="FFFFFF" w:themeColor="background1"/>
                <w:lang w:val="es-MX"/>
              </w:rPr>
              <w:t>wásuktiam tasti</w:t>
            </w:r>
          </w:p>
        </w:tc>
        <w:tc>
          <w:tcPr>
            <w:tcW w:w="1250" w:type="pct"/>
            <w:shd w:val="clear" w:color="auto" w:fill="467492"/>
          </w:tcPr>
          <w:p w14:paraId="0DE50677" w14:textId="4D23F354" w:rsidR="007F7C65" w:rsidRPr="00C00039" w:rsidRDefault="007F7C65" w:rsidP="00B021D7">
            <w:pPr>
              <w:pStyle w:val="Tabletextleft"/>
              <w:jc w:val="center"/>
              <w:rPr>
                <w:rFonts w:eastAsia="Arial Narrow"/>
                <w:bCs/>
                <w:color w:val="FFFFFF" w:themeColor="background1"/>
                <w:lang w:val="es-MX"/>
              </w:rPr>
            </w:pPr>
            <w:r w:rsidRPr="00C00039">
              <w:rPr>
                <w:rFonts w:eastAsia="Arial Narrow"/>
                <w:bCs/>
                <w:color w:val="FFFFFF" w:themeColor="background1"/>
                <w:lang w:val="es-MX"/>
              </w:rPr>
              <w:t xml:space="preserve">30 wásuktiram </w:t>
            </w:r>
            <w:r w:rsidR="00D41C95">
              <w:rPr>
                <w:rFonts w:eastAsia="Arial Narrow"/>
                <w:bCs/>
                <w:color w:val="FFFFFF" w:themeColor="background1"/>
                <w:lang w:val="es-MX"/>
              </w:rPr>
              <w:t>beppa</w:t>
            </w:r>
          </w:p>
        </w:tc>
      </w:tr>
      <w:tr w:rsidR="00676D06" w:rsidRPr="00516642" w14:paraId="3FE50355" w14:textId="77777777" w:rsidTr="00B021D7">
        <w:tc>
          <w:tcPr>
            <w:tcW w:w="1250" w:type="pct"/>
          </w:tcPr>
          <w:p w14:paraId="756A1287" w14:textId="77777777" w:rsidR="007F7C65" w:rsidRPr="00516642" w:rsidRDefault="007F7C65" w:rsidP="00B021D7">
            <w:pPr>
              <w:pStyle w:val="Tabletextleft"/>
              <w:rPr>
                <w:rFonts w:eastAsia="Arial Narrow"/>
                <w:lang w:val="es-MX"/>
              </w:rPr>
            </w:pPr>
            <w:r>
              <w:rPr>
                <w:rFonts w:eastAsia="Arial Narrow"/>
                <w:lang w:val="es-MX"/>
              </w:rPr>
              <w:t>Ímë tekilim ama yuktiarim</w:t>
            </w:r>
            <w:r w:rsidRPr="00516642">
              <w:rPr>
                <w:rFonts w:eastAsia="Arial Narrow"/>
                <w:lang w:val="es-MX"/>
              </w:rPr>
              <w:t xml:space="preserve">: </w:t>
            </w:r>
          </w:p>
          <w:p w14:paraId="0155B49E" w14:textId="1B5B220E" w:rsidR="007F7C65" w:rsidRPr="00516642" w:rsidRDefault="00A3799A">
            <w:pPr>
              <w:pStyle w:val="Tabletextleft"/>
              <w:numPr>
                <w:ilvl w:val="0"/>
                <w:numId w:val="28"/>
              </w:numPr>
              <w:rPr>
                <w:rFonts w:eastAsia="Arial Narrow"/>
                <w:lang w:val="es-MX"/>
              </w:rPr>
            </w:pPr>
            <w:r>
              <w:rPr>
                <w:rFonts w:eastAsia="Arial Narrow"/>
                <w:lang w:val="es-MX"/>
              </w:rPr>
              <w:t>Ili j</w:t>
            </w:r>
            <w:r w:rsidR="007F7C65">
              <w:rPr>
                <w:rFonts w:eastAsia="Arial Narrow"/>
                <w:lang w:val="es-MX"/>
              </w:rPr>
              <w:t>uyyam tábiawame</w:t>
            </w:r>
            <w:r w:rsidR="007F7C65" w:rsidRPr="00516642">
              <w:rPr>
                <w:rFonts w:eastAsia="Arial Narrow"/>
                <w:lang w:val="es-MX"/>
              </w:rPr>
              <w:t xml:space="preserve"> </w:t>
            </w:r>
          </w:p>
          <w:p w14:paraId="4FFEB058" w14:textId="77777777" w:rsidR="007F7C65" w:rsidRPr="00516642" w:rsidRDefault="007F7C65">
            <w:pPr>
              <w:pStyle w:val="Tabletextleft"/>
              <w:numPr>
                <w:ilvl w:val="0"/>
                <w:numId w:val="28"/>
              </w:numPr>
              <w:rPr>
                <w:rFonts w:eastAsia="Arial Narrow"/>
                <w:lang w:val="es-MX"/>
              </w:rPr>
            </w:pPr>
            <w:r>
              <w:rPr>
                <w:rFonts w:eastAsia="Arial Narrow"/>
                <w:lang w:val="es-MX"/>
              </w:rPr>
              <w:lastRenderedPageBreak/>
              <w:t>Buiam tuutewame</w:t>
            </w:r>
          </w:p>
          <w:p w14:paraId="78BFFA7B" w14:textId="6BFF58B9" w:rsidR="007F7C65" w:rsidRPr="00516642" w:rsidRDefault="00A3799A">
            <w:pPr>
              <w:pStyle w:val="Tabletextleft"/>
              <w:numPr>
                <w:ilvl w:val="0"/>
                <w:numId w:val="28"/>
              </w:numPr>
              <w:rPr>
                <w:rFonts w:eastAsia="Arial Narrow"/>
                <w:lang w:val="es-MX"/>
              </w:rPr>
            </w:pPr>
            <w:r>
              <w:rPr>
                <w:rFonts w:eastAsia="Arial Narrow"/>
                <w:lang w:val="es-MX"/>
              </w:rPr>
              <w:t>B</w:t>
            </w:r>
            <w:r w:rsidR="007F7C65">
              <w:rPr>
                <w:rFonts w:eastAsia="Arial Narrow"/>
                <w:lang w:val="es-MX"/>
              </w:rPr>
              <w:t>uia nanawitteme</w:t>
            </w:r>
            <w:r w:rsidR="007F7C65" w:rsidRPr="00516642">
              <w:rPr>
                <w:rFonts w:eastAsia="Arial Narrow"/>
                <w:lang w:val="es-MX"/>
              </w:rPr>
              <w:t xml:space="preserve">, </w:t>
            </w:r>
            <w:r w:rsidR="007F7C65">
              <w:rPr>
                <w:rFonts w:eastAsia="Arial Narrow"/>
                <w:lang w:val="es-MX"/>
              </w:rPr>
              <w:t xml:space="preserve">ento buia kom yextewame </w:t>
            </w:r>
          </w:p>
          <w:p w14:paraId="77F9362B" w14:textId="12F58F10" w:rsidR="007F7C65" w:rsidRPr="00516642" w:rsidRDefault="007F7C65">
            <w:pPr>
              <w:pStyle w:val="Tabletextleft"/>
              <w:numPr>
                <w:ilvl w:val="0"/>
                <w:numId w:val="28"/>
              </w:numPr>
              <w:rPr>
                <w:rFonts w:eastAsia="Arial Narrow"/>
                <w:lang w:val="es-MX"/>
              </w:rPr>
            </w:pPr>
            <w:r>
              <w:rPr>
                <w:rFonts w:eastAsia="Arial Narrow"/>
                <w:lang w:val="es-MX"/>
              </w:rPr>
              <w:t xml:space="preserve">Bäm </w:t>
            </w:r>
            <w:r w:rsidR="00A3799A">
              <w:rPr>
                <w:rFonts w:eastAsia="Arial Narrow"/>
                <w:lang w:val="es-MX"/>
              </w:rPr>
              <w:t xml:space="preserve">kom </w:t>
            </w:r>
            <w:r w:rsidR="00922CFA">
              <w:rPr>
                <w:rFonts w:eastAsia="Arial Narrow"/>
                <w:lang w:val="es-MX"/>
              </w:rPr>
              <w:t>bubui</w:t>
            </w:r>
            <w:r w:rsidR="00A3799A">
              <w:rPr>
                <w:rFonts w:eastAsia="Arial Narrow"/>
                <w:lang w:val="es-MX"/>
              </w:rPr>
              <w:t>tempo nanawit</w:t>
            </w:r>
            <w:r w:rsidR="00922CFA">
              <w:rPr>
                <w:rFonts w:eastAsia="Arial Narrow"/>
                <w:lang w:val="es-MX"/>
              </w:rPr>
              <w:t>erim</w:t>
            </w:r>
          </w:p>
          <w:p w14:paraId="2EA008A2" w14:textId="77777777" w:rsidR="007F7C65" w:rsidRPr="00516642" w:rsidRDefault="007F7C65">
            <w:pPr>
              <w:pStyle w:val="Tabletextleft"/>
              <w:numPr>
                <w:ilvl w:val="0"/>
                <w:numId w:val="28"/>
              </w:numPr>
              <w:rPr>
                <w:rFonts w:eastAsia="Arial Narrow"/>
                <w:lang w:val="es-MX"/>
              </w:rPr>
            </w:pPr>
            <w:r>
              <w:rPr>
                <w:rFonts w:eastAsia="Arial Narrow"/>
                <w:lang w:val="es-MX"/>
              </w:rPr>
              <w:t>Bäm yew bébiawame</w:t>
            </w:r>
          </w:p>
          <w:p w14:paraId="4C77EFD0" w14:textId="77777777" w:rsidR="007F7C65" w:rsidRPr="00516642" w:rsidRDefault="007F7C65">
            <w:pPr>
              <w:pStyle w:val="Tabletextleft"/>
              <w:numPr>
                <w:ilvl w:val="0"/>
                <w:numId w:val="28"/>
              </w:numPr>
              <w:rPr>
                <w:rFonts w:eastAsia="Arial Narrow"/>
                <w:lang w:val="es-MX"/>
              </w:rPr>
            </w:pPr>
            <w:r>
              <w:rPr>
                <w:rFonts w:eastAsia="Arial Narrow"/>
                <w:lang w:val="es-MX"/>
              </w:rPr>
              <w:t>Buia bueixwame</w:t>
            </w:r>
          </w:p>
          <w:p w14:paraId="3037EAE9" w14:textId="1718D222" w:rsidR="007F7C65" w:rsidRDefault="00A3799A">
            <w:pPr>
              <w:pStyle w:val="Tabletextleft"/>
              <w:numPr>
                <w:ilvl w:val="0"/>
                <w:numId w:val="28"/>
              </w:numPr>
              <w:rPr>
                <w:rFonts w:eastAsia="Arial Narrow"/>
                <w:lang w:val="es-MX"/>
              </w:rPr>
            </w:pPr>
            <w:r>
              <w:rPr>
                <w:rFonts w:eastAsia="Arial Narrow"/>
                <w:lang w:val="es-MX"/>
              </w:rPr>
              <w:t xml:space="preserve"> Woxnayki sisiwok torresi electr</w:t>
            </w:r>
            <w:r w:rsidR="007F7C65" w:rsidRPr="00516642">
              <w:rPr>
                <w:rFonts w:eastAsia="Arial Narrow"/>
                <w:lang w:val="es-MX"/>
              </w:rPr>
              <w:t>i</w:t>
            </w:r>
            <w:r w:rsidR="007F7C65">
              <w:rPr>
                <w:rFonts w:eastAsia="Arial Narrow"/>
                <w:lang w:val="es-MX"/>
              </w:rPr>
              <w:t>k</w:t>
            </w:r>
            <w:r w:rsidR="007F7C65" w:rsidRPr="00516642">
              <w:rPr>
                <w:rFonts w:eastAsia="Arial Narrow"/>
                <w:lang w:val="es-MX"/>
              </w:rPr>
              <w:t>a</w:t>
            </w:r>
            <w:r w:rsidR="007F7C65">
              <w:rPr>
                <w:rFonts w:eastAsia="Arial Narrow"/>
                <w:lang w:val="es-MX"/>
              </w:rPr>
              <w:t>m sékana órewamta</w:t>
            </w:r>
          </w:p>
          <w:p w14:paraId="6C3BB925" w14:textId="55BDE786" w:rsidR="007F7C65" w:rsidRPr="00BF02F3" w:rsidRDefault="00A3799A">
            <w:pPr>
              <w:pStyle w:val="Tabletextleft"/>
              <w:numPr>
                <w:ilvl w:val="0"/>
                <w:numId w:val="28"/>
              </w:numPr>
              <w:rPr>
                <w:rFonts w:eastAsia="Arial Narrow"/>
                <w:lang w:val="es-MX"/>
              </w:rPr>
            </w:pPr>
            <w:r>
              <w:rPr>
                <w:rFonts w:eastAsia="Arial Narrow"/>
                <w:lang w:val="es-MX"/>
              </w:rPr>
              <w:t>B</w:t>
            </w:r>
            <w:r w:rsidR="007F7C65">
              <w:rPr>
                <w:rFonts w:eastAsia="Arial Narrow"/>
                <w:lang w:val="es-MX"/>
              </w:rPr>
              <w:t xml:space="preserve">öm aman yebixwaw tuutewame </w:t>
            </w:r>
          </w:p>
        </w:tc>
        <w:tc>
          <w:tcPr>
            <w:tcW w:w="1250" w:type="pct"/>
          </w:tcPr>
          <w:p w14:paraId="4A3AABBD" w14:textId="5FF75F07" w:rsidR="007F7C65" w:rsidRPr="00516642" w:rsidRDefault="00922CFA" w:rsidP="00B021D7">
            <w:pPr>
              <w:pStyle w:val="Tabletextleft"/>
              <w:rPr>
                <w:rFonts w:eastAsia="Arial Narrow"/>
                <w:lang w:val="es-MX"/>
              </w:rPr>
            </w:pPr>
            <w:r>
              <w:rPr>
                <w:rFonts w:eastAsia="Arial Narrow"/>
                <w:lang w:val="es-MX"/>
              </w:rPr>
              <w:lastRenderedPageBreak/>
              <w:t>Konstruksion p</w:t>
            </w:r>
            <w:r w:rsidR="007F7C65">
              <w:rPr>
                <w:rFonts w:eastAsia="Arial Narrow"/>
                <w:lang w:val="es-MX"/>
              </w:rPr>
              <w:t xml:space="preserve">lanta </w:t>
            </w:r>
            <w:r>
              <w:rPr>
                <w:rFonts w:eastAsia="Arial Narrow"/>
                <w:lang w:val="es-MX"/>
              </w:rPr>
              <w:t>en</w:t>
            </w:r>
            <w:r w:rsidR="007F7C65">
              <w:rPr>
                <w:rFonts w:eastAsia="Arial Narrow"/>
                <w:lang w:val="es-MX"/>
              </w:rPr>
              <w:t xml:space="preserve"> júubua yaawame metanolta yaabárewi, jume metanol tuberiam, </w:t>
            </w:r>
            <w:r w:rsidR="007F7C65">
              <w:rPr>
                <w:rFonts w:eastAsia="Arial Narrow"/>
                <w:lang w:val="es-MX"/>
              </w:rPr>
              <w:lastRenderedPageBreak/>
              <w:t>ju planta bä jayti maachim tuuteme</w:t>
            </w:r>
            <w:r w:rsidR="00695BA5">
              <w:rPr>
                <w:rFonts w:eastAsia="Arial Narrow"/>
                <w:lang w:val="es-MX"/>
              </w:rPr>
              <w:t xml:space="preserve">, residualem, akueductom, </w:t>
            </w:r>
            <w:r w:rsidR="007F7C65">
              <w:rPr>
                <w:rFonts w:eastAsia="Arial Narrow"/>
                <w:lang w:val="es-MX"/>
              </w:rPr>
              <w:t>puertota instalasionim tuutewame ento waate infraestruktuuram</w:t>
            </w:r>
            <w:r w:rsidR="00695BA5">
              <w:rPr>
                <w:rFonts w:eastAsia="Arial Narrow"/>
                <w:lang w:val="es-MX"/>
              </w:rPr>
              <w:t xml:space="preserve"> proyektota naw yumariame</w:t>
            </w:r>
            <w:r w:rsidR="007F7C65">
              <w:rPr>
                <w:rFonts w:eastAsia="Arial Narrow"/>
                <w:lang w:val="es-MX"/>
              </w:rPr>
              <w:t xml:space="preserve">. Íme tekilim </w:t>
            </w:r>
            <w:r w:rsidR="00695BA5">
              <w:rPr>
                <w:rFonts w:eastAsia="Arial Narrow"/>
                <w:lang w:val="es-MX"/>
              </w:rPr>
              <w:t xml:space="preserve">ama </w:t>
            </w:r>
            <w:r w:rsidR="007F7C65">
              <w:rPr>
                <w:rFonts w:eastAsia="Arial Narrow"/>
                <w:lang w:val="es-MX"/>
              </w:rPr>
              <w:t>wéria</w:t>
            </w:r>
            <w:r w:rsidR="007F7C65" w:rsidRPr="00516642">
              <w:rPr>
                <w:rFonts w:eastAsia="Arial Narrow"/>
                <w:lang w:val="es-MX"/>
              </w:rPr>
              <w:t xml:space="preserve">: </w:t>
            </w:r>
          </w:p>
          <w:p w14:paraId="47DB4FB2" w14:textId="1FC16012" w:rsidR="007F7C65" w:rsidRPr="00516642" w:rsidRDefault="007F7C65">
            <w:pPr>
              <w:pStyle w:val="Tabletextleft"/>
              <w:numPr>
                <w:ilvl w:val="0"/>
                <w:numId w:val="29"/>
              </w:numPr>
              <w:rPr>
                <w:rFonts w:eastAsia="Arial Narrow"/>
                <w:lang w:val="es-MX"/>
              </w:rPr>
            </w:pPr>
            <w:r>
              <w:rPr>
                <w:rFonts w:eastAsia="Arial Narrow"/>
                <w:lang w:val="es-MX"/>
              </w:rPr>
              <w:t>Tuberiam naw chaawame, jume kari ed</w:t>
            </w:r>
            <w:r w:rsidRPr="00516642">
              <w:rPr>
                <w:rFonts w:eastAsia="Arial Narrow"/>
                <w:lang w:val="es-MX"/>
              </w:rPr>
              <w:t>if</w:t>
            </w:r>
            <w:r>
              <w:rPr>
                <w:rFonts w:eastAsia="Arial Narrow"/>
                <w:lang w:val="es-MX"/>
              </w:rPr>
              <w:t>i</w:t>
            </w:r>
            <w:r w:rsidRPr="00516642">
              <w:rPr>
                <w:rFonts w:eastAsia="Arial Narrow"/>
                <w:lang w:val="es-MX"/>
              </w:rPr>
              <w:t>i</w:t>
            </w:r>
            <w:r>
              <w:rPr>
                <w:rFonts w:eastAsia="Arial Narrow"/>
                <w:lang w:val="es-MX"/>
              </w:rPr>
              <w:t>s</w:t>
            </w:r>
            <w:r w:rsidRPr="00516642">
              <w:rPr>
                <w:rFonts w:eastAsia="Arial Narrow"/>
                <w:lang w:val="es-MX"/>
              </w:rPr>
              <w:t>io</w:t>
            </w:r>
            <w:r>
              <w:rPr>
                <w:rFonts w:eastAsia="Arial Narrow"/>
                <w:lang w:val="es-MX"/>
              </w:rPr>
              <w:t>m</w:t>
            </w:r>
            <w:r w:rsidRPr="00516642">
              <w:rPr>
                <w:rFonts w:eastAsia="Arial Narrow"/>
                <w:lang w:val="es-MX"/>
              </w:rPr>
              <w:t xml:space="preserve">, </w:t>
            </w:r>
            <w:r>
              <w:rPr>
                <w:rFonts w:eastAsia="Arial Narrow"/>
                <w:lang w:val="es-MX"/>
              </w:rPr>
              <w:t>bö</w:t>
            </w:r>
            <w:r w:rsidR="00695BA5">
              <w:rPr>
                <w:rFonts w:eastAsia="Arial Narrow"/>
                <w:lang w:val="es-MX"/>
              </w:rPr>
              <w:t xml:space="preserve">m </w:t>
            </w:r>
            <w:r>
              <w:rPr>
                <w:rFonts w:eastAsia="Arial Narrow"/>
                <w:lang w:val="es-MX"/>
              </w:rPr>
              <w:t>waixwakum bicha, baaya</w:t>
            </w:r>
            <w:r w:rsidR="00695BA5">
              <w:rPr>
                <w:rFonts w:eastAsia="Arial Narrow"/>
                <w:lang w:val="es-MX"/>
              </w:rPr>
              <w:t>, kooray ento waatem.</w:t>
            </w:r>
          </w:p>
          <w:p w14:paraId="438D37EE" w14:textId="77777777" w:rsidR="007F7C65" w:rsidRPr="00516642" w:rsidRDefault="007F7C65">
            <w:pPr>
              <w:pStyle w:val="Tabletextleft"/>
              <w:numPr>
                <w:ilvl w:val="0"/>
                <w:numId w:val="29"/>
              </w:numPr>
              <w:rPr>
                <w:rFonts w:eastAsia="Arial Narrow"/>
                <w:lang w:val="es-MX"/>
              </w:rPr>
            </w:pPr>
            <w:r>
              <w:rPr>
                <w:rFonts w:eastAsia="Arial Narrow"/>
                <w:lang w:val="es-MX"/>
              </w:rPr>
              <w:t>Bejja wantiwapo, ento sisteemam tiame jiobilawapo, bem tuysi tekipanuawamta bitbéchiibo.</w:t>
            </w:r>
          </w:p>
          <w:p w14:paraId="1BA77E41" w14:textId="77777777" w:rsidR="007F7C65" w:rsidRPr="00516642" w:rsidRDefault="007F7C65">
            <w:pPr>
              <w:pStyle w:val="Tabletextleft"/>
              <w:numPr>
                <w:ilvl w:val="0"/>
                <w:numId w:val="29"/>
              </w:numPr>
              <w:rPr>
                <w:rFonts w:eastAsia="Arial Narrow"/>
                <w:lang w:val="es-MX"/>
              </w:rPr>
            </w:pPr>
            <w:r>
              <w:rPr>
                <w:rFonts w:eastAsia="Arial Narrow"/>
                <w:lang w:val="es-MX"/>
              </w:rPr>
              <w:t>Chukta mekka wootiawame bejja juka tekilim yaawako ento tuysi buiata yechawame jum proyektota yextenakeypo.</w:t>
            </w:r>
          </w:p>
          <w:p w14:paraId="03A34076" w14:textId="77777777" w:rsidR="007F7C65" w:rsidRPr="00516642" w:rsidRDefault="007F7C65">
            <w:pPr>
              <w:pStyle w:val="Tabletextleft"/>
              <w:numPr>
                <w:ilvl w:val="0"/>
                <w:numId w:val="29"/>
              </w:numPr>
              <w:rPr>
                <w:rFonts w:eastAsia="Arial Narrow"/>
                <w:lang w:val="es-MX"/>
              </w:rPr>
            </w:pPr>
            <w:r>
              <w:rPr>
                <w:rFonts w:eastAsia="Arial Narrow"/>
                <w:lang w:val="es-MX"/>
              </w:rPr>
              <w:t>Bejja jiobilawapo jáchin a tekipanua bitbéchiibo ento a yaabawapo amani jibba yaatunake</w:t>
            </w:r>
            <w:r w:rsidRPr="00516642">
              <w:rPr>
                <w:rFonts w:eastAsia="Arial Narrow"/>
                <w:lang w:val="es-MX"/>
              </w:rPr>
              <w:t>.</w:t>
            </w:r>
          </w:p>
        </w:tc>
        <w:tc>
          <w:tcPr>
            <w:tcW w:w="1250" w:type="pct"/>
          </w:tcPr>
          <w:p w14:paraId="28EC8EDD" w14:textId="30058675" w:rsidR="007F7C65" w:rsidRPr="00BF02F3" w:rsidRDefault="007F7C65" w:rsidP="00B021D7">
            <w:pPr>
              <w:rPr>
                <w:rFonts w:eastAsia="Arial Narrow" w:cs="Arial"/>
              </w:rPr>
            </w:pPr>
            <w:r>
              <w:rPr>
                <w:rFonts w:eastAsia="Arial Narrow" w:cs="Arial"/>
              </w:rPr>
              <w:lastRenderedPageBreak/>
              <w:t xml:space="preserve">Í metanol planta jak 30 wasuktiriampo a tekipanua machile ento </w:t>
            </w:r>
            <w:r>
              <w:rPr>
                <w:rFonts w:eastAsia="Arial Narrow" w:cs="Arial"/>
              </w:rPr>
              <w:lastRenderedPageBreak/>
              <w:t xml:space="preserve">ju </w:t>
            </w:r>
            <w:r w:rsidRPr="00BF02F3">
              <w:rPr>
                <w:rFonts w:eastAsia="Arial Narrow" w:cs="Arial"/>
              </w:rPr>
              <w:t>Transition Industries</w:t>
            </w:r>
            <w:r>
              <w:rPr>
                <w:rFonts w:eastAsia="Arial Narrow" w:cs="Arial"/>
              </w:rPr>
              <w:t xml:space="preserve"> a béchiibo juneyya</w:t>
            </w:r>
            <w:r w:rsidRPr="00BF02F3">
              <w:rPr>
                <w:rFonts w:eastAsia="Arial Narrow" w:cs="Arial"/>
              </w:rPr>
              <w:t xml:space="preserve">. </w:t>
            </w:r>
            <w:r>
              <w:rPr>
                <w:rFonts w:eastAsia="Arial Narrow" w:cs="Arial"/>
              </w:rPr>
              <w:t xml:space="preserve">Ju faase </w:t>
            </w:r>
            <w:r w:rsidRPr="00BF02F3">
              <w:rPr>
                <w:rFonts w:eastAsia="Arial Narrow" w:cs="Arial"/>
              </w:rPr>
              <w:t>operat</w:t>
            </w:r>
            <w:r>
              <w:rPr>
                <w:rFonts w:eastAsia="Arial Narrow" w:cs="Arial"/>
              </w:rPr>
              <w:t>i</w:t>
            </w:r>
            <w:r w:rsidRPr="00BF02F3">
              <w:rPr>
                <w:rFonts w:eastAsia="Arial Narrow" w:cs="Arial"/>
              </w:rPr>
              <w:t>i</w:t>
            </w:r>
            <w:r>
              <w:rPr>
                <w:rFonts w:eastAsia="Arial Narrow" w:cs="Arial"/>
              </w:rPr>
              <w:t>b</w:t>
            </w:r>
            <w:r w:rsidRPr="00BF02F3">
              <w:rPr>
                <w:rFonts w:eastAsia="Arial Narrow" w:cs="Arial"/>
              </w:rPr>
              <w:t xml:space="preserve">a </w:t>
            </w:r>
            <w:r>
              <w:rPr>
                <w:rFonts w:eastAsia="Arial Narrow" w:cs="Arial"/>
              </w:rPr>
              <w:t>tiame s</w:t>
            </w:r>
            <w:r w:rsidRPr="00BF02F3">
              <w:rPr>
                <w:rFonts w:eastAsia="Arial Narrow" w:cs="Arial"/>
              </w:rPr>
              <w:t>uper</w:t>
            </w:r>
            <w:r>
              <w:rPr>
                <w:rFonts w:eastAsia="Arial Narrow" w:cs="Arial"/>
              </w:rPr>
              <w:t>b</w:t>
            </w:r>
            <w:r w:rsidRPr="00BF02F3">
              <w:rPr>
                <w:rFonts w:eastAsia="Arial Narrow" w:cs="Arial"/>
              </w:rPr>
              <w:t>isión</w:t>
            </w:r>
            <w:r>
              <w:rPr>
                <w:rFonts w:eastAsia="Arial Narrow" w:cs="Arial"/>
              </w:rPr>
              <w:t>ta ama wáatia</w:t>
            </w:r>
            <w:r w:rsidRPr="00BF02F3">
              <w:rPr>
                <w:rFonts w:eastAsia="Arial Narrow" w:cs="Arial"/>
              </w:rPr>
              <w:t xml:space="preserve">, </w:t>
            </w:r>
            <w:r>
              <w:rPr>
                <w:rFonts w:eastAsia="Arial Narrow" w:cs="Arial"/>
              </w:rPr>
              <w:t xml:space="preserve">ju tuutewame </w:t>
            </w:r>
            <w:r w:rsidRPr="00BF02F3">
              <w:rPr>
                <w:rFonts w:eastAsia="Arial Narrow" w:cs="Arial"/>
              </w:rPr>
              <w:t>optimi</w:t>
            </w:r>
            <w:r>
              <w:rPr>
                <w:rFonts w:eastAsia="Arial Narrow" w:cs="Arial"/>
              </w:rPr>
              <w:t>s</w:t>
            </w:r>
            <w:r w:rsidRPr="00BF02F3">
              <w:rPr>
                <w:rFonts w:eastAsia="Arial Narrow" w:cs="Arial"/>
              </w:rPr>
              <w:t>a</w:t>
            </w:r>
            <w:r>
              <w:rPr>
                <w:rFonts w:eastAsia="Arial Narrow" w:cs="Arial"/>
              </w:rPr>
              <w:t>s</w:t>
            </w:r>
            <w:r w:rsidRPr="00BF02F3">
              <w:rPr>
                <w:rFonts w:eastAsia="Arial Narrow" w:cs="Arial"/>
              </w:rPr>
              <w:t>ión</w:t>
            </w:r>
            <w:r>
              <w:rPr>
                <w:rFonts w:eastAsia="Arial Narrow" w:cs="Arial"/>
              </w:rPr>
              <w:t xml:space="preserve"> tiame ento</w:t>
            </w:r>
            <w:r w:rsidRPr="00BF02F3">
              <w:rPr>
                <w:rFonts w:eastAsia="Arial Narrow" w:cs="Arial"/>
              </w:rPr>
              <w:t xml:space="preserve"> </w:t>
            </w:r>
            <w:r>
              <w:rPr>
                <w:rFonts w:eastAsia="Arial Narrow" w:cs="Arial"/>
              </w:rPr>
              <w:t xml:space="preserve">chikti elaka gestionim waatiana tuysi ama tekipanua béchiibo, joa ániata jibba suayasimeka, ento amasu ketchi jume objetiibom </w:t>
            </w:r>
            <w:r w:rsidR="00695BA5">
              <w:rPr>
                <w:rFonts w:eastAsia="Arial Narrow" w:cs="Arial"/>
              </w:rPr>
              <w:t xml:space="preserve">cero emisionem neta </w:t>
            </w:r>
            <w:r>
              <w:rPr>
                <w:rFonts w:eastAsia="Arial Narrow" w:cs="Arial"/>
              </w:rPr>
              <w:t>kaita karbono tiamta ama yew puxtianakew jajabáreka jibba eaka. Imë tekilim wéria</w:t>
            </w:r>
            <w:r w:rsidRPr="00BF02F3">
              <w:rPr>
                <w:rFonts w:eastAsia="Arial Narrow" w:cs="Arial"/>
              </w:rPr>
              <w:t>:</w:t>
            </w:r>
          </w:p>
          <w:p w14:paraId="16317D45" w14:textId="6C31BEB0" w:rsidR="007F7C65" w:rsidRPr="00516642" w:rsidRDefault="00695BA5">
            <w:pPr>
              <w:pStyle w:val="Tabletextleft"/>
              <w:numPr>
                <w:ilvl w:val="0"/>
                <w:numId w:val="30"/>
              </w:numPr>
              <w:rPr>
                <w:rFonts w:eastAsia="Arial Narrow"/>
                <w:lang w:val="es-MX"/>
              </w:rPr>
            </w:pPr>
            <w:r>
              <w:rPr>
                <w:rFonts w:eastAsia="Arial Narrow"/>
                <w:lang w:val="es-MX"/>
              </w:rPr>
              <w:t xml:space="preserve">Kontrol </w:t>
            </w:r>
            <w:r w:rsidR="007F7C65">
              <w:rPr>
                <w:rFonts w:eastAsia="Arial Narrow"/>
                <w:lang w:val="es-MX"/>
              </w:rPr>
              <w:t xml:space="preserve">proseesom </w:t>
            </w:r>
            <w:r>
              <w:rPr>
                <w:rFonts w:eastAsia="Arial Narrow"/>
                <w:lang w:val="es-MX"/>
              </w:rPr>
              <w:t xml:space="preserve">ento </w:t>
            </w:r>
            <w:r w:rsidR="007F7C65">
              <w:rPr>
                <w:rFonts w:eastAsia="Arial Narrow"/>
                <w:lang w:val="es-MX"/>
              </w:rPr>
              <w:t xml:space="preserve">mantenimiento </w:t>
            </w:r>
          </w:p>
          <w:p w14:paraId="039F7066" w14:textId="77777777" w:rsidR="007F7C65" w:rsidRPr="00516642" w:rsidRDefault="007F7C65">
            <w:pPr>
              <w:pStyle w:val="Tabletextleft"/>
              <w:numPr>
                <w:ilvl w:val="0"/>
                <w:numId w:val="30"/>
              </w:numPr>
              <w:rPr>
                <w:rFonts w:eastAsia="Arial Narrow"/>
                <w:lang w:val="es-MX"/>
              </w:rPr>
            </w:pPr>
            <w:r>
              <w:rPr>
                <w:rFonts w:eastAsia="Arial Narrow"/>
                <w:lang w:val="es-MX"/>
              </w:rPr>
              <w:t>Tuysi seguridad tiamta tekipanuaka</w:t>
            </w:r>
          </w:p>
          <w:p w14:paraId="3FC7AEC2" w14:textId="047C64E3" w:rsidR="00695BA5" w:rsidRDefault="007F7C65">
            <w:pPr>
              <w:pStyle w:val="Tabletextleft"/>
              <w:numPr>
                <w:ilvl w:val="0"/>
                <w:numId w:val="30"/>
              </w:numPr>
              <w:rPr>
                <w:rFonts w:eastAsia="Arial Narrow"/>
                <w:lang w:val="es-MX"/>
              </w:rPr>
            </w:pPr>
            <w:r>
              <w:rPr>
                <w:rFonts w:eastAsia="Arial Narrow"/>
                <w:lang w:val="es-MX"/>
              </w:rPr>
              <w:t xml:space="preserve">Ento </w:t>
            </w:r>
            <w:r w:rsidR="00695BA5">
              <w:rPr>
                <w:rFonts w:eastAsia="Arial Narrow"/>
                <w:lang w:val="es-MX"/>
              </w:rPr>
              <w:t>ju kumplimiento ambiental</w:t>
            </w:r>
          </w:p>
          <w:p w14:paraId="3A7B849A" w14:textId="6E177856" w:rsidR="007F7C65" w:rsidRPr="00516642" w:rsidRDefault="00695BA5">
            <w:pPr>
              <w:pStyle w:val="Tabletextleft"/>
              <w:numPr>
                <w:ilvl w:val="0"/>
                <w:numId w:val="30"/>
              </w:numPr>
              <w:rPr>
                <w:rFonts w:eastAsia="Arial Narrow"/>
                <w:lang w:val="es-MX"/>
              </w:rPr>
            </w:pPr>
            <w:r>
              <w:rPr>
                <w:rFonts w:eastAsia="Arial Narrow"/>
                <w:lang w:val="es-MX"/>
              </w:rPr>
              <w:t>T</w:t>
            </w:r>
            <w:r w:rsidR="007F7C65">
              <w:rPr>
                <w:rFonts w:eastAsia="Arial Narrow"/>
                <w:lang w:val="es-MX"/>
              </w:rPr>
              <w:t>uysi</w:t>
            </w:r>
            <w:r>
              <w:rPr>
                <w:rFonts w:eastAsia="Arial Narrow"/>
                <w:lang w:val="es-MX"/>
              </w:rPr>
              <w:t xml:space="preserve"> juka rendimientota</w:t>
            </w:r>
            <w:r w:rsidR="007F7C65">
              <w:rPr>
                <w:rFonts w:eastAsia="Arial Narrow"/>
                <w:lang w:val="es-MX"/>
              </w:rPr>
              <w:t xml:space="preserve"> jiba</w:t>
            </w:r>
            <w:r>
              <w:rPr>
                <w:rFonts w:eastAsia="Arial Narrow"/>
                <w:lang w:val="es-MX"/>
              </w:rPr>
              <w:t xml:space="preserve"> ama</w:t>
            </w:r>
            <w:r w:rsidR="007F7C65">
              <w:rPr>
                <w:rFonts w:eastAsia="Arial Narrow"/>
                <w:lang w:val="es-MX"/>
              </w:rPr>
              <w:t xml:space="preserve"> bitchimeka.</w:t>
            </w:r>
          </w:p>
        </w:tc>
        <w:tc>
          <w:tcPr>
            <w:tcW w:w="1250" w:type="pct"/>
          </w:tcPr>
          <w:p w14:paraId="2F9AECCD" w14:textId="5D1873E7" w:rsidR="007F7C65" w:rsidRPr="00516642" w:rsidRDefault="00676D06" w:rsidP="00B021D7">
            <w:pPr>
              <w:pStyle w:val="Tabletextleft"/>
              <w:rPr>
                <w:rFonts w:eastAsia="Arial Narrow"/>
                <w:lang w:val="es-MX"/>
              </w:rPr>
            </w:pPr>
            <w:r>
              <w:lastRenderedPageBreak/>
              <w:t xml:space="preserve">Í proseeso senu wemta jajamseka weyye plantata toboktiawamta, tuysi seguropo </w:t>
            </w:r>
            <w:r>
              <w:lastRenderedPageBreak/>
              <w:t xml:space="preserve">tekipanuaka, </w:t>
            </w:r>
            <w:r w:rsidR="007F7C65">
              <w:t xml:space="preserve">jibba joa ániata, jeeka ániata suayaka ento siime wame rekisitom normatiibompo amani jiba a yaasimeka. </w:t>
            </w:r>
            <w:r>
              <w:t xml:space="preserve">Ento wepuu enfooque de precaucion tiamta bitchimeka </w:t>
            </w:r>
            <w:r w:rsidR="007F7C65">
              <w:t>íme tekilim a toboktiawapo jibam mismo bénatunakemme wanay en júubua ama a yexteyo. Íme tekilim wéria:</w:t>
            </w:r>
          </w:p>
          <w:p w14:paraId="657B3AAE" w14:textId="2C3FC5F9" w:rsidR="007F7C65" w:rsidRPr="00516642" w:rsidRDefault="007F7C65">
            <w:pPr>
              <w:pStyle w:val="Tabletextleft"/>
              <w:numPr>
                <w:ilvl w:val="0"/>
                <w:numId w:val="31"/>
              </w:numPr>
              <w:rPr>
                <w:rFonts w:eastAsia="Arial Narrow"/>
                <w:lang w:val="es-MX"/>
              </w:rPr>
            </w:pPr>
            <w:r>
              <w:rPr>
                <w:rFonts w:eastAsia="Arial Narrow"/>
                <w:lang w:val="es-MX"/>
              </w:rPr>
              <w:t>Siime</w:t>
            </w:r>
            <w:r w:rsidR="00676D06">
              <w:rPr>
                <w:rFonts w:eastAsia="Arial Narrow"/>
                <w:lang w:val="es-MX"/>
              </w:rPr>
              <w:t xml:space="preserve"> </w:t>
            </w:r>
            <w:r>
              <w:rPr>
                <w:rFonts w:eastAsia="Arial Narrow"/>
                <w:lang w:val="es-MX"/>
              </w:rPr>
              <w:t xml:space="preserve">sisteemam operatiibom seguuropo </w:t>
            </w:r>
            <w:r w:rsidR="00676D06">
              <w:rPr>
                <w:rFonts w:eastAsia="Arial Narrow"/>
                <w:lang w:val="es-MX"/>
              </w:rPr>
              <w:t>tuulisi tuchanakemme</w:t>
            </w:r>
            <w:r>
              <w:rPr>
                <w:rFonts w:eastAsia="Arial Narrow"/>
                <w:lang w:val="es-MX"/>
              </w:rPr>
              <w:t>.</w:t>
            </w:r>
          </w:p>
          <w:p w14:paraId="4387069E" w14:textId="32FF9BF0" w:rsidR="007F7C65" w:rsidRPr="00516642" w:rsidRDefault="00676D06">
            <w:pPr>
              <w:pStyle w:val="Tabletextleft"/>
              <w:numPr>
                <w:ilvl w:val="0"/>
                <w:numId w:val="31"/>
              </w:numPr>
              <w:rPr>
                <w:rFonts w:eastAsia="Arial Narrow"/>
                <w:lang w:val="es-MX"/>
              </w:rPr>
            </w:pPr>
            <w:r>
              <w:rPr>
                <w:rFonts w:eastAsia="Arial Narrow"/>
                <w:lang w:val="es-MX"/>
              </w:rPr>
              <w:t xml:space="preserve">Materialim </w:t>
            </w:r>
            <w:r w:rsidR="00C665BC">
              <w:rPr>
                <w:rFonts w:eastAsia="Arial Narrow"/>
                <w:lang w:val="es-MX"/>
              </w:rPr>
              <w:t xml:space="preserve">peligroosom tiame tuysi ama naw chekanake ento tuchasinake ka </w:t>
            </w:r>
            <w:r w:rsidR="007F7C65">
              <w:rPr>
                <w:rFonts w:eastAsia="Arial Narrow"/>
                <w:lang w:val="es-MX"/>
              </w:rPr>
              <w:t>joa ánia</w:t>
            </w:r>
            <w:r w:rsidR="00C665BC">
              <w:rPr>
                <w:rFonts w:eastAsia="Arial Narrow"/>
                <w:lang w:val="es-MX"/>
              </w:rPr>
              <w:t>ta chiicha yaa béchiibo.</w:t>
            </w:r>
            <w:r w:rsidR="007F7C65">
              <w:rPr>
                <w:rFonts w:eastAsia="Arial Narrow"/>
                <w:lang w:val="es-MX"/>
              </w:rPr>
              <w:t xml:space="preserve"> </w:t>
            </w:r>
          </w:p>
          <w:p w14:paraId="2E15BA56" w14:textId="415F59E4" w:rsidR="007F7C65" w:rsidRPr="00516642" w:rsidRDefault="007F7C65">
            <w:pPr>
              <w:pStyle w:val="Tabletextleft"/>
              <w:numPr>
                <w:ilvl w:val="0"/>
                <w:numId w:val="31"/>
              </w:numPr>
              <w:rPr>
                <w:rFonts w:eastAsia="Arial Narrow"/>
                <w:lang w:val="es-MX"/>
              </w:rPr>
            </w:pPr>
            <w:r>
              <w:rPr>
                <w:rFonts w:eastAsia="Arial Narrow"/>
                <w:lang w:val="es-MX"/>
              </w:rPr>
              <w:t xml:space="preserve">Bejja siipa chibela </w:t>
            </w:r>
            <w:r w:rsidR="00C665BC">
              <w:rPr>
                <w:rFonts w:eastAsia="Arial Narrow"/>
                <w:lang w:val="es-MX"/>
              </w:rPr>
              <w:t xml:space="preserve">sisiiwokim </w:t>
            </w:r>
            <w:r>
              <w:rPr>
                <w:rFonts w:eastAsia="Arial Narrow"/>
                <w:lang w:val="es-MX"/>
              </w:rPr>
              <w:t>toboktiawa</w:t>
            </w:r>
            <w:r w:rsidR="00C665BC">
              <w:rPr>
                <w:rFonts w:eastAsia="Arial Narrow"/>
                <w:lang w:val="es-MX"/>
              </w:rPr>
              <w:t>yo</w:t>
            </w:r>
          </w:p>
          <w:p w14:paraId="129A2E0A" w14:textId="02085CE5" w:rsidR="007F7C65" w:rsidRPr="00516642" w:rsidRDefault="007F7C65">
            <w:pPr>
              <w:pStyle w:val="Tabletextleft"/>
              <w:numPr>
                <w:ilvl w:val="0"/>
                <w:numId w:val="31"/>
              </w:numPr>
              <w:rPr>
                <w:rFonts w:eastAsia="Arial Narrow"/>
                <w:lang w:val="es-MX"/>
              </w:rPr>
            </w:pPr>
            <w:r>
              <w:rPr>
                <w:rFonts w:eastAsia="Arial Narrow"/>
                <w:lang w:val="es-MX"/>
              </w:rPr>
              <w:t>Proyektota katekaypo juchi tuulisi tuuteritaka tawanake</w:t>
            </w:r>
            <w:r w:rsidR="00C665BC">
              <w:rPr>
                <w:rFonts w:eastAsia="Arial Narrow"/>
                <w:lang w:val="es-MX"/>
              </w:rPr>
              <w:t>.</w:t>
            </w:r>
          </w:p>
        </w:tc>
      </w:tr>
    </w:tbl>
    <w:p w14:paraId="5412C84C" w14:textId="56B70DCE" w:rsidR="00C46283" w:rsidRPr="0007670E" w:rsidRDefault="00C46283" w:rsidP="00A47B3E">
      <w:pPr>
        <w:pStyle w:val="Descripcin"/>
        <w:keepNext/>
        <w:ind w:left="0"/>
      </w:pPr>
    </w:p>
    <w:p w14:paraId="34E0F2C7" w14:textId="63DD314B" w:rsidR="00007F3D" w:rsidRPr="0007670E" w:rsidRDefault="00007F3D" w:rsidP="00007F3D">
      <w:pPr>
        <w:pStyle w:val="AppendixBodyText"/>
      </w:pPr>
    </w:p>
    <w:p w14:paraId="2EFCE524" w14:textId="223BD56E" w:rsidR="00E7072C" w:rsidRPr="001611C2" w:rsidRDefault="00E7072C" w:rsidP="00E7072C">
      <w:pPr>
        <w:pStyle w:val="AppendixBodyText"/>
        <w:rPr>
          <w:b/>
          <w:bCs/>
        </w:rPr>
      </w:pPr>
      <w:r w:rsidRPr="001611C2">
        <w:rPr>
          <w:b/>
          <w:bCs/>
        </w:rPr>
        <w:t>Ma</w:t>
      </w:r>
      <w:r w:rsidR="00B946B5">
        <w:rPr>
          <w:b/>
          <w:bCs/>
        </w:rPr>
        <w:t>mam tekipanuariom</w:t>
      </w:r>
    </w:p>
    <w:p w14:paraId="1A1CD230" w14:textId="0B5CEA5E" w:rsidR="00E7072C" w:rsidRPr="0007670E" w:rsidRDefault="009605DC" w:rsidP="00E7072C">
      <w:pPr>
        <w:pStyle w:val="AppendixBodyText"/>
      </w:pPr>
      <w:r>
        <w:t xml:space="preserve">Ju konstrusion plantata waraktimpo jak </w:t>
      </w:r>
      <w:r w:rsidR="00E7072C" w:rsidRPr="0007670E">
        <w:t xml:space="preserve">1,500 </w:t>
      </w:r>
      <w:r>
        <w:t xml:space="preserve">tekipanualéerom ama tákianakemme jak </w:t>
      </w:r>
      <w:r w:rsidR="00E7072C" w:rsidRPr="0007670E">
        <w:t xml:space="preserve">24 </w:t>
      </w:r>
      <w:r>
        <w:t xml:space="preserve">o </w:t>
      </w:r>
      <w:r w:rsidR="00E7072C" w:rsidRPr="0007670E">
        <w:t xml:space="preserve">36 </w:t>
      </w:r>
      <w:r>
        <w:t>mechampo ama annake</w:t>
      </w:r>
      <w:r w:rsidR="00E7072C" w:rsidRPr="0007670E">
        <w:t xml:space="preserve">. </w:t>
      </w:r>
      <w:r>
        <w:t xml:space="preserve">Seenu weeme ama bittusime, jak tua konstrusionata weeyo jak </w:t>
      </w:r>
      <w:r w:rsidR="00E7072C" w:rsidRPr="0007670E">
        <w:t>22</w:t>
      </w:r>
      <w:r w:rsidR="00C665BC">
        <w:t xml:space="preserve"> </w:t>
      </w:r>
      <w:r>
        <w:t>mecham</w:t>
      </w:r>
      <w:r w:rsidR="00C665BC">
        <w:t xml:space="preserve"> weelapo</w:t>
      </w:r>
      <w:r w:rsidR="00E7072C" w:rsidRPr="0007670E">
        <w:t>,</w:t>
      </w:r>
      <w:r>
        <w:t xml:space="preserve"> jume tekipanualeerom </w:t>
      </w:r>
      <w:r w:rsidR="00E7072C" w:rsidRPr="0007670E">
        <w:t xml:space="preserve">3,500 </w:t>
      </w:r>
      <w:r>
        <w:t>ama bep</w:t>
      </w:r>
      <w:r w:rsidR="00261FF7">
        <w:t>p</w:t>
      </w:r>
      <w:r>
        <w:t>a tákiatunakemme</w:t>
      </w:r>
      <w:r w:rsidR="00E7072C" w:rsidRPr="0007670E">
        <w:t xml:space="preserve">. </w:t>
      </w:r>
      <w:r>
        <w:t>Siime ime tekipanualeerom ju kontra</w:t>
      </w:r>
      <w:r w:rsidR="00E7072C" w:rsidRPr="0007670E">
        <w:t>tista</w:t>
      </w:r>
      <w:r>
        <w:t xml:space="preserve"> EPC am tákialatunake</w:t>
      </w:r>
      <w:r w:rsidR="00261FF7">
        <w:t xml:space="preserve">, kontratistam puxbaw weeme, </w:t>
      </w:r>
      <w:r w:rsidR="00E7072C" w:rsidRPr="0007670E">
        <w:t>sub</w:t>
      </w:r>
      <w:r w:rsidR="00261FF7">
        <w:t>k</w:t>
      </w:r>
      <w:r w:rsidR="00E7072C" w:rsidRPr="0007670E">
        <w:t>ontratista</w:t>
      </w:r>
      <w:r w:rsidR="00261FF7">
        <w:t xml:space="preserve">m ento wame </w:t>
      </w:r>
      <w:r w:rsidR="00E7072C" w:rsidRPr="0007670E">
        <w:t>pro</w:t>
      </w:r>
      <w:r w:rsidR="00261FF7">
        <w:t>b</w:t>
      </w:r>
      <w:r w:rsidR="00E7072C" w:rsidRPr="0007670E">
        <w:t>eedore</w:t>
      </w:r>
      <w:r w:rsidR="00261FF7">
        <w:t>sim tiame</w:t>
      </w:r>
      <w:r w:rsidR="00E7072C" w:rsidRPr="0007670E">
        <w:t>.</w:t>
      </w:r>
    </w:p>
    <w:p w14:paraId="3F1DA881" w14:textId="1F193B4C" w:rsidR="00140FFB" w:rsidRPr="0007670E" w:rsidRDefault="00261FF7" w:rsidP="006E44EB">
      <w:pPr>
        <w:pStyle w:val="Textoindependiente"/>
        <w:ind w:left="0"/>
      </w:pPr>
      <w:r>
        <w:t xml:space="preserve">A bew ketchi, jak 100 tekipanualéerom tákia baawa juka </w:t>
      </w:r>
      <w:r w:rsidRPr="00562073">
        <w:rPr>
          <w:b/>
          <w:color w:val="0070C0"/>
        </w:rPr>
        <w:t>metanol ductota yaa bechiibo</w:t>
      </w:r>
      <w:r w:rsidR="1D8D4536" w:rsidRPr="00562073">
        <w:rPr>
          <w:b/>
          <w:color w:val="0070C0"/>
          <w:szCs w:val="21"/>
        </w:rPr>
        <w:t xml:space="preserve">, </w:t>
      </w:r>
      <w:r w:rsidRPr="00562073">
        <w:rPr>
          <w:b/>
          <w:color w:val="0070C0"/>
          <w:szCs w:val="21"/>
        </w:rPr>
        <w:t xml:space="preserve">jum </w:t>
      </w:r>
      <w:r>
        <w:rPr>
          <w:b/>
          <w:color w:val="0070C0"/>
          <w:szCs w:val="21"/>
        </w:rPr>
        <w:t>kontratista tua aw weekame</w:t>
      </w:r>
      <w:r w:rsidR="1D8D4536" w:rsidRPr="004C6561">
        <w:rPr>
          <w:b/>
          <w:color w:val="0070C0"/>
          <w:szCs w:val="21"/>
        </w:rPr>
        <w:t xml:space="preserve">. </w:t>
      </w:r>
      <w:r>
        <w:rPr>
          <w:b/>
          <w:color w:val="0070C0"/>
          <w:szCs w:val="21"/>
        </w:rPr>
        <w:t xml:space="preserve">Juneli ketchi, ket a bew </w:t>
      </w:r>
      <w:r w:rsidR="00562073">
        <w:rPr>
          <w:b/>
          <w:color w:val="0070C0"/>
          <w:szCs w:val="21"/>
        </w:rPr>
        <w:t>tekipanualeerom ama waatianake</w:t>
      </w:r>
      <w:r w:rsidR="1D8D4536" w:rsidRPr="004C6561">
        <w:rPr>
          <w:b/>
          <w:color w:val="0070C0"/>
          <w:szCs w:val="21"/>
        </w:rPr>
        <w:t xml:space="preserve"> (</w:t>
      </w:r>
      <w:r w:rsidR="00562073">
        <w:rPr>
          <w:b/>
          <w:color w:val="0070C0"/>
          <w:szCs w:val="21"/>
        </w:rPr>
        <w:t xml:space="preserve">jak </w:t>
      </w:r>
      <w:r w:rsidR="1D8D4536" w:rsidRPr="004C6561">
        <w:rPr>
          <w:b/>
          <w:color w:val="0070C0"/>
          <w:szCs w:val="21"/>
        </w:rPr>
        <w:t xml:space="preserve">100) </w:t>
      </w:r>
      <w:r w:rsidR="00562073">
        <w:rPr>
          <w:b/>
          <w:color w:val="0070C0"/>
          <w:szCs w:val="21"/>
        </w:rPr>
        <w:t xml:space="preserve">wate tekilim yaabechiibo ju proyekto bétana, ju </w:t>
      </w:r>
      <w:r w:rsidR="1D8D4536" w:rsidRPr="004C6561">
        <w:rPr>
          <w:b/>
          <w:color w:val="0070C0"/>
          <w:szCs w:val="21"/>
        </w:rPr>
        <w:t xml:space="preserve">Planta </w:t>
      </w:r>
      <w:r w:rsidR="00562073">
        <w:rPr>
          <w:b/>
          <w:color w:val="0070C0"/>
          <w:szCs w:val="21"/>
        </w:rPr>
        <w:t xml:space="preserve">bäm jayti machim tuute béchiibo </w:t>
      </w:r>
      <w:r w:rsidR="1D8D4536" w:rsidRPr="004C6561">
        <w:rPr>
          <w:b/>
          <w:color w:val="0070C0"/>
          <w:szCs w:val="21"/>
        </w:rPr>
        <w:t>(PTAR)</w:t>
      </w:r>
      <w:r w:rsidR="52BBF038" w:rsidRPr="004C6561">
        <w:rPr>
          <w:b/>
          <w:color w:val="0070C0"/>
          <w:szCs w:val="21"/>
        </w:rPr>
        <w:t xml:space="preserve">. </w:t>
      </w:r>
      <w:r w:rsidR="1D8D4536" w:rsidRPr="004C6561">
        <w:rPr>
          <w:b/>
          <w:color w:val="0070C0"/>
          <w:szCs w:val="21"/>
        </w:rPr>
        <w:t xml:space="preserve"> </w:t>
      </w:r>
      <w:r w:rsidR="00562073">
        <w:rPr>
          <w:b/>
          <w:color w:val="0070C0"/>
          <w:szCs w:val="21"/>
        </w:rPr>
        <w:t>Jiba tua siime ime ama waatiame chee junne jikaw weenake beja wame kontraatom chupisepo weeme am wittiawako jume EPC kontratistammaki.</w:t>
      </w:r>
      <w:r w:rsidR="52BBF038" w:rsidRPr="004C1DB2">
        <w:rPr>
          <w:b/>
          <w:color w:val="0070C0"/>
          <w:sz w:val="22"/>
          <w:szCs w:val="26"/>
        </w:rPr>
        <w:t xml:space="preserve"> </w:t>
      </w:r>
    </w:p>
    <w:p w14:paraId="2DF68B0C" w14:textId="5FCCE585" w:rsidR="0005214A" w:rsidRPr="0007670E" w:rsidRDefault="00562073" w:rsidP="0005214A">
      <w:pPr>
        <w:pStyle w:val="AppendixBodyText"/>
      </w:pPr>
      <w:r>
        <w:t>Ju figura 8</w:t>
      </w:r>
      <w:r w:rsidR="00AC7275">
        <w:t>po</w:t>
      </w:r>
      <w:r>
        <w:t xml:space="preserve"> yew a bittua juka lébela nookita mamam tekipanualeerom </w:t>
      </w:r>
      <w:r w:rsidR="00EC624E" w:rsidRPr="0007670E">
        <w:t xml:space="preserve">EPC </w:t>
      </w:r>
      <w:r>
        <w:t xml:space="preserve">uttiriata jum </w:t>
      </w:r>
      <w:r w:rsidR="00EC624E" w:rsidRPr="0007670E">
        <w:t>Fig</w:t>
      </w:r>
      <w:r w:rsidR="00E36885">
        <w:t>u</w:t>
      </w:r>
      <w:r w:rsidR="00EC624E" w:rsidRPr="0007670E">
        <w:t>ra 6</w:t>
      </w:r>
    </w:p>
    <w:p w14:paraId="1A150AEF" w14:textId="77777777" w:rsidR="00B02D8C" w:rsidRDefault="007C78AD" w:rsidP="00B02D8C">
      <w:pPr>
        <w:pStyle w:val="Graphic"/>
        <w:ind w:left="0" w:firstLine="0"/>
        <w:jc w:val="center"/>
      </w:pPr>
      <w:r w:rsidRPr="00700650">
        <w:lastRenderedPageBreak/>
        <w:drawing>
          <wp:inline distT="0" distB="0" distL="0" distR="0" wp14:anchorId="18AC5CB5" wp14:editId="2A7A8926">
            <wp:extent cx="5587481" cy="2595954"/>
            <wp:effectExtent l="0" t="0" r="0" b="0"/>
            <wp:docPr id="45419029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190291"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5587481" cy="2595954"/>
                    </a:xfrm>
                    <a:prstGeom prst="rect">
                      <a:avLst/>
                    </a:prstGeom>
                    <a:noFill/>
                  </pic:spPr>
                </pic:pic>
              </a:graphicData>
            </a:graphic>
          </wp:inline>
        </w:drawing>
      </w:r>
    </w:p>
    <w:p w14:paraId="5FB9D10E" w14:textId="7BFA697C" w:rsidR="007C78AD" w:rsidRPr="001611C2" w:rsidRDefault="00B02D8C" w:rsidP="00B02D8C">
      <w:pPr>
        <w:pStyle w:val="Descripcin"/>
        <w:jc w:val="center"/>
      </w:pPr>
      <w:bookmarkStart w:id="15" w:name="_Ref199952825"/>
      <w:r>
        <w:t xml:space="preserve">Figura </w:t>
      </w:r>
      <w:r>
        <w:fldChar w:fldCharType="begin"/>
      </w:r>
      <w:r>
        <w:instrText xml:space="preserve"> SEQ Figura \* ARABIC </w:instrText>
      </w:r>
      <w:r>
        <w:fldChar w:fldCharType="separate"/>
      </w:r>
      <w:r w:rsidR="008B0B34">
        <w:rPr>
          <w:noProof/>
        </w:rPr>
        <w:t>5</w:t>
      </w:r>
      <w:r>
        <w:fldChar w:fldCharType="end"/>
      </w:r>
      <w:bookmarkEnd w:id="15"/>
      <w:r w:rsidR="0058717F">
        <w:t>:</w:t>
      </w:r>
      <w:r w:rsidRPr="00CA5895">
        <w:t xml:space="preserve"> Ma</w:t>
      </w:r>
      <w:r w:rsidR="00AC7275">
        <w:t xml:space="preserve">mam tekipanuariom </w:t>
      </w:r>
      <w:r w:rsidRPr="00CA5895">
        <w:t>proye</w:t>
      </w:r>
      <w:r w:rsidR="00AC7275">
        <w:t>ktota yechawapo</w:t>
      </w:r>
    </w:p>
    <w:p w14:paraId="60A3FCE0" w14:textId="2246610D" w:rsidR="00D56788" w:rsidRPr="001611C2" w:rsidRDefault="00D56788" w:rsidP="001611C2">
      <w:pPr>
        <w:pStyle w:val="Descripcin"/>
        <w:ind w:left="0"/>
        <w:jc w:val="center"/>
        <w:rPr>
          <w:sz w:val="18"/>
          <w:szCs w:val="18"/>
        </w:rPr>
      </w:pPr>
    </w:p>
    <w:p w14:paraId="2E6183F2" w14:textId="77777777" w:rsidR="00E17234" w:rsidRPr="00516642" w:rsidRDefault="00E17234" w:rsidP="00E17234">
      <w:pPr>
        <w:pStyle w:val="AppendixHeading2"/>
      </w:pPr>
      <w:r w:rsidRPr="0058717F">
        <w:t>Opsionim proyektota puxbaw bicha a tekipanua</w:t>
      </w:r>
      <w:r>
        <w:t xml:space="preserve"> béchiibo</w:t>
      </w:r>
    </w:p>
    <w:p w14:paraId="6E0FA3E4" w14:textId="7B2ADE7F" w:rsidR="00E17234" w:rsidRPr="0009238A" w:rsidRDefault="00E17234" w:rsidP="00E17234">
      <w:pPr>
        <w:jc w:val="both"/>
        <w:rPr>
          <w:rFonts w:cs="Arial"/>
          <w:sz w:val="21"/>
        </w:rPr>
      </w:pPr>
      <w:r>
        <w:rPr>
          <w:rFonts w:cs="Arial"/>
          <w:sz w:val="21"/>
        </w:rPr>
        <w:t>Wame faasem ikay proyektota kom yecha</w:t>
      </w:r>
      <w:r w:rsidR="0058717F">
        <w:rPr>
          <w:rFonts w:cs="Arial"/>
          <w:sz w:val="21"/>
        </w:rPr>
        <w:t>wayo</w:t>
      </w:r>
      <w:r w:rsidRPr="0009238A">
        <w:rPr>
          <w:rFonts w:cs="Arial"/>
          <w:sz w:val="21"/>
        </w:rPr>
        <w:t xml:space="preserve">, </w:t>
      </w:r>
      <w:r>
        <w:rPr>
          <w:rFonts w:cs="Arial"/>
          <w:sz w:val="21"/>
        </w:rPr>
        <w:t xml:space="preserve">ju </w:t>
      </w:r>
      <w:r w:rsidRPr="0009238A">
        <w:rPr>
          <w:rFonts w:cs="Arial"/>
          <w:sz w:val="21"/>
        </w:rPr>
        <w:t>est</w:t>
      </w:r>
      <w:r>
        <w:rPr>
          <w:rFonts w:cs="Arial"/>
          <w:sz w:val="21"/>
        </w:rPr>
        <w:t>u</w:t>
      </w:r>
      <w:r w:rsidRPr="0009238A">
        <w:rPr>
          <w:rFonts w:cs="Arial"/>
          <w:sz w:val="21"/>
        </w:rPr>
        <w:t xml:space="preserve">udio de </w:t>
      </w:r>
      <w:r>
        <w:rPr>
          <w:rFonts w:cs="Arial"/>
          <w:sz w:val="21"/>
        </w:rPr>
        <w:t>b</w:t>
      </w:r>
      <w:r w:rsidRPr="0009238A">
        <w:rPr>
          <w:rFonts w:cs="Arial"/>
          <w:sz w:val="21"/>
        </w:rPr>
        <w:t xml:space="preserve">iabilidad </w:t>
      </w:r>
      <w:r>
        <w:rPr>
          <w:rFonts w:cs="Arial"/>
          <w:sz w:val="21"/>
        </w:rPr>
        <w:t xml:space="preserve">ento </w:t>
      </w:r>
      <w:r w:rsidRPr="0009238A">
        <w:rPr>
          <w:rFonts w:cs="Arial"/>
          <w:sz w:val="21"/>
        </w:rPr>
        <w:t>desarrollo</w:t>
      </w:r>
      <w:r>
        <w:rPr>
          <w:rFonts w:cs="Arial"/>
          <w:sz w:val="21"/>
        </w:rPr>
        <w:t xml:space="preserve"> tiamim ama naykiaka, wate </w:t>
      </w:r>
      <w:r w:rsidRPr="0009238A">
        <w:rPr>
          <w:rFonts w:cs="Arial"/>
          <w:sz w:val="21"/>
        </w:rPr>
        <w:t>alternati</w:t>
      </w:r>
      <w:r>
        <w:rPr>
          <w:rFonts w:cs="Arial"/>
          <w:sz w:val="21"/>
        </w:rPr>
        <w:t>ibam tiame ama bitwak.</w:t>
      </w:r>
      <w:r w:rsidRPr="0009238A">
        <w:rPr>
          <w:rFonts w:cs="Arial"/>
          <w:sz w:val="21"/>
        </w:rPr>
        <w:t xml:space="preserve"> </w:t>
      </w:r>
      <w:r>
        <w:rPr>
          <w:rFonts w:cs="Arial"/>
          <w:sz w:val="21"/>
        </w:rPr>
        <w:t xml:space="preserve">ími ama bitwakame jak tua a yextenakew aniawak ento jáchin a yaanakewi, íneli ju proyekto kaita jak tuurirata ama yew mojaktinuanakew ket bittwak ento wame impaktom </w:t>
      </w:r>
      <w:r w:rsidRPr="0009238A">
        <w:rPr>
          <w:rFonts w:cs="Arial"/>
          <w:sz w:val="21"/>
        </w:rPr>
        <w:t>positi</w:t>
      </w:r>
      <w:r>
        <w:rPr>
          <w:rFonts w:cs="Arial"/>
          <w:sz w:val="21"/>
        </w:rPr>
        <w:t>b</w:t>
      </w:r>
      <w:r w:rsidRPr="0009238A">
        <w:rPr>
          <w:rFonts w:cs="Arial"/>
          <w:sz w:val="21"/>
        </w:rPr>
        <w:t>o</w:t>
      </w:r>
      <w:r>
        <w:rPr>
          <w:rFonts w:cs="Arial"/>
          <w:sz w:val="21"/>
        </w:rPr>
        <w:t xml:space="preserve">m tiame am yuuturianakeywi proyektota chikola, nobolim ento juyya ániampo ento ju impakto </w:t>
      </w:r>
      <w:r w:rsidRPr="0009238A">
        <w:rPr>
          <w:rFonts w:cs="Arial"/>
          <w:sz w:val="21"/>
        </w:rPr>
        <w:t>so</w:t>
      </w:r>
      <w:r>
        <w:rPr>
          <w:rFonts w:cs="Arial"/>
          <w:sz w:val="21"/>
        </w:rPr>
        <w:t>s</w:t>
      </w:r>
      <w:r w:rsidRPr="0009238A">
        <w:rPr>
          <w:rFonts w:cs="Arial"/>
          <w:sz w:val="21"/>
        </w:rPr>
        <w:t>ioe</w:t>
      </w:r>
      <w:r>
        <w:rPr>
          <w:rFonts w:cs="Arial"/>
          <w:sz w:val="21"/>
        </w:rPr>
        <w:t>k</w:t>
      </w:r>
      <w:r w:rsidRPr="0009238A">
        <w:rPr>
          <w:rFonts w:cs="Arial"/>
          <w:sz w:val="21"/>
        </w:rPr>
        <w:t>onómi</w:t>
      </w:r>
      <w:r>
        <w:rPr>
          <w:rFonts w:cs="Arial"/>
          <w:sz w:val="21"/>
        </w:rPr>
        <w:t>k</w:t>
      </w:r>
      <w:r w:rsidRPr="0009238A">
        <w:rPr>
          <w:rFonts w:cs="Arial"/>
          <w:sz w:val="21"/>
        </w:rPr>
        <w:t>o</w:t>
      </w:r>
      <w:r>
        <w:rPr>
          <w:rFonts w:cs="Arial"/>
          <w:sz w:val="21"/>
        </w:rPr>
        <w:t xml:space="preserve"> tiamta chee yooturiabáreka bitwak</w:t>
      </w:r>
      <w:r w:rsidRPr="0009238A">
        <w:rPr>
          <w:rFonts w:cs="Arial"/>
          <w:sz w:val="21"/>
        </w:rPr>
        <w:t>.</w:t>
      </w:r>
      <w:r>
        <w:rPr>
          <w:rFonts w:cs="Arial"/>
          <w:sz w:val="21"/>
        </w:rPr>
        <w:t xml:space="preserve"> Ímë o</w:t>
      </w:r>
      <w:r w:rsidRPr="0009238A">
        <w:rPr>
          <w:rFonts w:cs="Arial"/>
          <w:sz w:val="21"/>
        </w:rPr>
        <w:t>p</w:t>
      </w:r>
      <w:r>
        <w:rPr>
          <w:rFonts w:cs="Arial"/>
          <w:sz w:val="21"/>
        </w:rPr>
        <w:t>s</w:t>
      </w:r>
      <w:r w:rsidRPr="0009238A">
        <w:rPr>
          <w:rFonts w:cs="Arial"/>
          <w:sz w:val="21"/>
        </w:rPr>
        <w:t>ion</w:t>
      </w:r>
      <w:r>
        <w:rPr>
          <w:rFonts w:cs="Arial"/>
          <w:sz w:val="21"/>
        </w:rPr>
        <w:t>im ama yew bittebok</w:t>
      </w:r>
      <w:r w:rsidRPr="0009238A">
        <w:rPr>
          <w:rFonts w:cs="Arial"/>
          <w:sz w:val="21"/>
        </w:rPr>
        <w:t>:</w:t>
      </w:r>
    </w:p>
    <w:p w14:paraId="690F5EE2" w14:textId="77777777" w:rsidR="00E17234" w:rsidRPr="0009238A" w:rsidRDefault="00E17234" w:rsidP="00E17234">
      <w:pPr>
        <w:pStyle w:val="AppendixBulletPoints"/>
      </w:pPr>
      <w:r>
        <w:t>Tua jak bénaku proyektota kom a yextenakew, juka buia wasam tuysi bichaka, buia ara at tekilim yaawampo, joaramew ento infraestruktuuram beekatanaw jeela.</w:t>
      </w:r>
    </w:p>
    <w:p w14:paraId="0DB7E417" w14:textId="77777777" w:rsidR="00E17234" w:rsidRPr="0009238A" w:rsidRDefault="00E17234" w:rsidP="00E17234">
      <w:pPr>
        <w:pStyle w:val="AppendixBulletPoints"/>
      </w:pPr>
      <w:r>
        <w:t>Proyektota en juubua yew machiayo, jáchin a yaanakeywi</w:t>
      </w:r>
      <w:r w:rsidRPr="0009238A">
        <w:t xml:space="preserve">, </w:t>
      </w:r>
      <w:r>
        <w:t xml:space="preserve">jitta bemela sisiwokimmey </w:t>
      </w:r>
      <w:r w:rsidRPr="0009238A">
        <w:t>te</w:t>
      </w:r>
      <w:r>
        <w:t>k</w:t>
      </w:r>
      <w:r w:rsidRPr="0009238A">
        <w:t>nología</w:t>
      </w:r>
      <w:r>
        <w:t xml:space="preserve">m ento jume </w:t>
      </w:r>
      <w:r w:rsidRPr="0009238A">
        <w:t>proceso</w:t>
      </w:r>
      <w:r>
        <w:t>m</w:t>
      </w:r>
      <w:r w:rsidRPr="0009238A">
        <w:t xml:space="preserve"> </w:t>
      </w:r>
      <w:r>
        <w:t xml:space="preserve">alternatiibommey a yaanakeywi, jume bäm, ju taixmachiria, ento wame </w:t>
      </w:r>
      <w:r w:rsidRPr="0009238A">
        <w:t>materiale</w:t>
      </w:r>
      <w:r>
        <w:t>sim jinwamachim tiame ento ka jinwamachim járiwwapo ento am mabetwapo.</w:t>
      </w:r>
    </w:p>
    <w:p w14:paraId="62B5ED9E" w14:textId="77777777" w:rsidR="00E17234" w:rsidRPr="0009238A" w:rsidRDefault="00E17234" w:rsidP="00E17234">
      <w:pPr>
        <w:pStyle w:val="AppendixBodyText"/>
      </w:pPr>
      <w:r>
        <w:t xml:space="preserve">Ket alternatiiba hipotétikapo taawak ju </w:t>
      </w:r>
      <w:r w:rsidRPr="0009238A">
        <w:t>"</w:t>
      </w:r>
      <w:r>
        <w:t>kaita yaawapo</w:t>
      </w:r>
      <w:r w:rsidRPr="0009238A">
        <w:t xml:space="preserve">", </w:t>
      </w:r>
      <w:r>
        <w:t>juka planta metanolta jojoamta ka ama yechanakeywi ket naw ettexjowak</w:t>
      </w:r>
      <w:r w:rsidRPr="0009238A">
        <w:t xml:space="preserve">. </w:t>
      </w:r>
      <w:r>
        <w:t>Ikay essenario tiamta tuysi bitwapo ikay proyektota tuysi puxbaw bicha weetuak</w:t>
      </w:r>
      <w:r w:rsidRPr="0009238A">
        <w:t xml:space="preserve">. </w:t>
      </w:r>
      <w:r>
        <w:t xml:space="preserve">Ju </w:t>
      </w:r>
      <w:r w:rsidRPr="0009238A">
        <w:t xml:space="preserve">metanol </w:t>
      </w:r>
      <w:r>
        <w:t>jak june waatiawa bejasu yun jitta ay jojoowa industriampo, ento yun jitta chikti taapo bátooram nesitaaruawapo</w:t>
      </w:r>
      <w:r w:rsidRPr="0009238A">
        <w:t xml:space="preserve">, </w:t>
      </w:r>
      <w:r>
        <w:t>júneli ketchi jak taix machiriampo tekilim joowampo</w:t>
      </w:r>
      <w:r w:rsidRPr="0009238A">
        <w:t xml:space="preserve">. </w:t>
      </w:r>
      <w:r>
        <w:t xml:space="preserve">Buia aniat nesitaaruawa i metanol ento cheewasu jikaw weyye, jume </w:t>
      </w:r>
      <w:r w:rsidRPr="0009238A">
        <w:t>paíse</w:t>
      </w:r>
      <w:r>
        <w:t>m k</w:t>
      </w:r>
      <w:r w:rsidRPr="0009238A">
        <w:t>uen</w:t>
      </w:r>
      <w:r>
        <w:t>k</w:t>
      </w:r>
      <w:r w:rsidRPr="0009238A">
        <w:t>a del Pa</w:t>
      </w:r>
      <w:r>
        <w:t>s</w:t>
      </w:r>
      <w:r w:rsidRPr="0009238A">
        <w:t>ífi</w:t>
      </w:r>
      <w:r>
        <w:t>k</w:t>
      </w:r>
      <w:r w:rsidRPr="0009238A">
        <w:t>o</w:t>
      </w:r>
      <w:r>
        <w:t>w katekammew bicha</w:t>
      </w:r>
      <w:r w:rsidRPr="0009238A">
        <w:t xml:space="preserve">. </w:t>
      </w:r>
      <w:r>
        <w:t>Ikay proyektota kaitatuko</w:t>
      </w:r>
      <w:r w:rsidRPr="0009238A">
        <w:t xml:space="preserve">, </w:t>
      </w:r>
      <w:r>
        <w:t xml:space="preserve">i aumento tiame siimat nesitaaruawa wate proyectommey am mak eeywa te ka buia ento jeeka aniata suayaka. Jume proyektom alternatiibom tiame metanolta jojoame katim tuuwata jariw eyyey jitta </w:t>
      </w:r>
      <w:r w:rsidRPr="0009238A">
        <w:t>"impa</w:t>
      </w:r>
      <w:r>
        <w:t>k</w:t>
      </w:r>
      <w:r w:rsidRPr="0009238A">
        <w:t>to cero/impa</w:t>
      </w:r>
      <w:r>
        <w:t>k</w:t>
      </w:r>
      <w:r w:rsidRPr="0009238A">
        <w:t>to positi</w:t>
      </w:r>
      <w:r>
        <w:t>ib</w:t>
      </w:r>
      <w:r w:rsidRPr="0009238A">
        <w:t xml:space="preserve">o" </w:t>
      </w:r>
      <w:r>
        <w:t>tiamta kaitapom a bit eyyey, ento gaasem jeeka ániata jayti joame ento jume bäm suayawapo</w:t>
      </w:r>
      <w:r w:rsidRPr="0009238A">
        <w:t xml:space="preserve">, </w:t>
      </w:r>
      <w:r>
        <w:t xml:space="preserve">mekka naateka aabo bicha ento sékana bicha natwam weriw eyyey </w:t>
      </w:r>
      <w:r w:rsidRPr="0009238A">
        <w:t>(</w:t>
      </w:r>
      <w:r>
        <w:t>ento,</w:t>
      </w:r>
      <w:r w:rsidRPr="0009238A">
        <w:t xml:space="preserve"> </w:t>
      </w:r>
      <w:r>
        <w:t>chem jeekata jayti joo nake</w:t>
      </w:r>
      <w:r w:rsidRPr="0009238A">
        <w:t xml:space="preserve">) </w:t>
      </w:r>
      <w:r>
        <w:t xml:space="preserve">imi </w:t>
      </w:r>
      <w:r w:rsidRPr="0009238A">
        <w:t>Pa</w:t>
      </w:r>
      <w:r>
        <w:t>s</w:t>
      </w:r>
      <w:r w:rsidRPr="0009238A">
        <w:t>ífi</w:t>
      </w:r>
      <w:r>
        <w:t>k</w:t>
      </w:r>
      <w:r w:rsidRPr="0009238A">
        <w:t>o</w:t>
      </w:r>
      <w:r>
        <w:t xml:space="preserve"> merkaadommew am yumanake béchiibo</w:t>
      </w:r>
      <w:r w:rsidRPr="0009238A">
        <w:t>.</w:t>
      </w:r>
    </w:p>
    <w:p w14:paraId="2396B21D" w14:textId="77777777" w:rsidR="00404324" w:rsidRPr="00516642" w:rsidRDefault="00404324" w:rsidP="00404324">
      <w:pPr>
        <w:pStyle w:val="AppendixHeading2"/>
      </w:pPr>
      <w:r>
        <w:t>Ju EIAS tekilim yaarim béekatana</w:t>
      </w:r>
    </w:p>
    <w:p w14:paraId="673BC9A4" w14:textId="77777777" w:rsidR="00404324" w:rsidRPr="00516642" w:rsidRDefault="00404324" w:rsidP="00404324">
      <w:pPr>
        <w:pStyle w:val="AppendixBodyText"/>
      </w:pPr>
      <w:r>
        <w:t xml:space="preserve">Ju buía tebat ju EIAS tekilim yaarim ju </w:t>
      </w:r>
      <w:r w:rsidRPr="000F192F">
        <w:t>área de influen</w:t>
      </w:r>
      <w:r>
        <w:t>s</w:t>
      </w:r>
      <w:r w:rsidRPr="000F192F">
        <w:t>ia</w:t>
      </w:r>
      <w:r>
        <w:t xml:space="preserve"> tiapo yew machiak</w:t>
      </w:r>
      <w:r w:rsidRPr="000F192F">
        <w:t xml:space="preserve"> (AoI) </w:t>
      </w:r>
      <w:r>
        <w:t>proyekto bétana, ento imërim bichaka</w:t>
      </w:r>
      <w:r w:rsidRPr="000F192F">
        <w:t>:</w:t>
      </w:r>
      <w:r w:rsidRPr="00516642">
        <w:t xml:space="preserve"> </w:t>
      </w:r>
    </w:p>
    <w:p w14:paraId="7BB380E0" w14:textId="77777777" w:rsidR="00404324" w:rsidRPr="000F192F" w:rsidRDefault="00404324" w:rsidP="00404324">
      <w:pPr>
        <w:pStyle w:val="AppendixBulletPoints"/>
      </w:pPr>
      <w:r>
        <w:lastRenderedPageBreak/>
        <w:t>Jume i</w:t>
      </w:r>
      <w:r w:rsidRPr="000F192F">
        <w:t>mpa</w:t>
      </w:r>
      <w:r>
        <w:t>k</w:t>
      </w:r>
      <w:r w:rsidRPr="000F192F">
        <w:t>to</w:t>
      </w:r>
      <w:r>
        <w:t>m d</w:t>
      </w:r>
      <w:r w:rsidRPr="000F192F">
        <w:t>ire</w:t>
      </w:r>
      <w:r>
        <w:t>k</w:t>
      </w:r>
      <w:r w:rsidRPr="000F192F">
        <w:t>to</w:t>
      </w:r>
      <w:r>
        <w:t>m ento ind</w:t>
      </w:r>
      <w:r w:rsidRPr="000F192F">
        <w:t>ire</w:t>
      </w:r>
      <w:r>
        <w:t>k</w:t>
      </w:r>
      <w:r w:rsidRPr="000F192F">
        <w:t>to</w:t>
      </w:r>
      <w:r>
        <w:t>m tiame ama bichaka, tua joa aniam yooreka ento sosi</w:t>
      </w:r>
      <w:r w:rsidRPr="000F192F">
        <w:t>ales</w:t>
      </w:r>
      <w:r>
        <w:t xml:space="preserve">im ju proyekto tekilim joowampo tua proyekto attiarimpo, ento aapo am böjósimepo </w:t>
      </w:r>
      <w:r w:rsidRPr="000F192F">
        <w:t>(</w:t>
      </w:r>
      <w:r>
        <w:t>bem k</w:t>
      </w:r>
      <w:r w:rsidRPr="000F192F">
        <w:t>ontratista</w:t>
      </w:r>
      <w:r>
        <w:t>mpo amani</w:t>
      </w:r>
      <w:r w:rsidRPr="000F192F">
        <w:t xml:space="preserve">) </w:t>
      </w:r>
      <w:r>
        <w:t>ento ikay proyectotam naw yumariasime.</w:t>
      </w:r>
    </w:p>
    <w:p w14:paraId="30640B96" w14:textId="065998B7" w:rsidR="00404324" w:rsidRPr="00975189" w:rsidRDefault="00404324" w:rsidP="00404324">
      <w:pPr>
        <w:pStyle w:val="AppendixBulletPoints"/>
      </w:pPr>
      <w:r>
        <w:t>I</w:t>
      </w:r>
      <w:r w:rsidRPr="000F192F">
        <w:t>mpa</w:t>
      </w:r>
      <w:r>
        <w:t>k</w:t>
      </w:r>
      <w:r w:rsidRPr="000F192F">
        <w:t>to</w:t>
      </w:r>
      <w:r>
        <w:t>m ka ama bitwakame, sechukti ama yew mojakteme, ju proyekto</w:t>
      </w:r>
      <w:r w:rsidR="00257A8B">
        <w:t xml:space="preserve"> </w:t>
      </w:r>
      <w:r>
        <w:t>tekilim</w:t>
      </w:r>
      <w:r w:rsidR="00257A8B">
        <w:t xml:space="preserve"> bechiibo</w:t>
      </w:r>
    </w:p>
    <w:p w14:paraId="091D36DD" w14:textId="5F33BE22" w:rsidR="00404324" w:rsidRPr="00516642" w:rsidRDefault="00404324" w:rsidP="00404324">
      <w:pPr>
        <w:pStyle w:val="AppendixBodyText"/>
      </w:pPr>
      <w:r>
        <w:t xml:space="preserve">Natechikola joa aniat </w:t>
      </w:r>
      <w:r w:rsidR="00257A8B">
        <w:t xml:space="preserve">fisiko, </w:t>
      </w:r>
      <w:r w:rsidRPr="00975189">
        <w:t>biológi</w:t>
      </w:r>
      <w:r>
        <w:t>k</w:t>
      </w:r>
      <w:r w:rsidRPr="00975189">
        <w:t>o</w:t>
      </w:r>
      <w:r>
        <w:t xml:space="preserve"> ento </w:t>
      </w:r>
      <w:r w:rsidRPr="00975189">
        <w:t>so</w:t>
      </w:r>
      <w:r>
        <w:t>s</w:t>
      </w:r>
      <w:r w:rsidRPr="00975189">
        <w:t>ioe</w:t>
      </w:r>
      <w:r>
        <w:t>k</w:t>
      </w:r>
      <w:r w:rsidRPr="00975189">
        <w:t>onómi</w:t>
      </w:r>
      <w:r>
        <w:t>k</w:t>
      </w:r>
      <w:r w:rsidRPr="00975189">
        <w:t>o</w:t>
      </w:r>
      <w:r>
        <w:t>m ebaluasionim</w:t>
      </w:r>
      <w:r w:rsidR="00257A8B">
        <w:t xml:space="preserve"> yaa bechiibo</w:t>
      </w:r>
      <w:r w:rsidR="00CD1B93">
        <w:t xml:space="preserve"> imë aream de influensiam (Aol) ama naykiawak </w:t>
      </w:r>
      <w:r>
        <w:t>í proyekto bétana:</w:t>
      </w:r>
    </w:p>
    <w:p w14:paraId="40CE66B2" w14:textId="0EB1A941" w:rsidR="00404324" w:rsidRPr="00975189" w:rsidRDefault="000D63B5">
      <w:pPr>
        <w:pStyle w:val="AppendixBulletPoints"/>
        <w:numPr>
          <w:ilvl w:val="0"/>
          <w:numId w:val="32"/>
        </w:numPr>
      </w:pPr>
      <w:r>
        <w:t>Entorno fisiko tiame</w:t>
      </w:r>
      <w:r w:rsidR="00404324" w:rsidRPr="00975189">
        <w:t xml:space="preserve">: </w:t>
      </w:r>
      <w:r w:rsidR="00404324">
        <w:t>jume áream</w:t>
      </w:r>
      <w:r>
        <w:t xml:space="preserve"> Aol</w:t>
      </w:r>
      <w:r w:rsidR="00CD1B93">
        <w:t xml:space="preserve"> naykimterimpo </w:t>
      </w:r>
      <w:r w:rsidR="00404324">
        <w:t xml:space="preserve">yaawak, </w:t>
      </w:r>
      <w:r>
        <w:t xml:space="preserve">tuu </w:t>
      </w:r>
      <w:r w:rsidR="00404324">
        <w:t>jeekata bitbéchiibo, jiawi, ento aw yoyoamtachi</w:t>
      </w:r>
      <w:r w:rsidR="00404324" w:rsidRPr="00975189">
        <w:t xml:space="preserve">; </w:t>
      </w:r>
      <w:r w:rsidR="00404324">
        <w:t>waasam</w:t>
      </w:r>
      <w:r w:rsidR="00404324" w:rsidRPr="00975189">
        <w:t xml:space="preserve">; </w:t>
      </w:r>
      <w:r w:rsidR="00CD1B93">
        <w:t xml:space="preserve">paisaajem </w:t>
      </w:r>
      <w:r w:rsidR="00404324">
        <w:t>ento natechikola bitt</w:t>
      </w:r>
      <w:r w:rsidR="00340EF8">
        <w:t>ume</w:t>
      </w:r>
      <w:r w:rsidR="00404324" w:rsidRPr="00975189">
        <w:t>; geología</w:t>
      </w:r>
      <w:r w:rsidR="00404324">
        <w:t xml:space="preserve"> tiame</w:t>
      </w:r>
      <w:r w:rsidR="00404324" w:rsidRPr="00975189">
        <w:t>, geomorfología</w:t>
      </w:r>
      <w:r w:rsidR="00404324">
        <w:t xml:space="preserve"> </w:t>
      </w:r>
      <w:r w:rsidR="00340EF8">
        <w:t>ento wame riesgom geologikom tiame; buia</w:t>
      </w:r>
      <w:r w:rsidR="00404324">
        <w:t xml:space="preserve"> teebam</w:t>
      </w:r>
      <w:r w:rsidR="00404324" w:rsidRPr="00975189">
        <w:t xml:space="preserve">, hidrogeología </w:t>
      </w:r>
      <w:r w:rsidR="00404324">
        <w:t xml:space="preserve">ento </w:t>
      </w:r>
      <w:r w:rsidR="00404324" w:rsidRPr="00975189">
        <w:t>hidrología</w:t>
      </w:r>
      <w:r w:rsidR="00404324">
        <w:t xml:space="preserve"> tiame ketchi.</w:t>
      </w:r>
    </w:p>
    <w:p w14:paraId="49468D29" w14:textId="00D90053" w:rsidR="00404324" w:rsidRPr="0009238A" w:rsidRDefault="000D63B5">
      <w:pPr>
        <w:pStyle w:val="Prrafodelista"/>
        <w:numPr>
          <w:ilvl w:val="0"/>
          <w:numId w:val="32"/>
        </w:numPr>
        <w:jc w:val="both"/>
        <w:rPr>
          <w:rFonts w:cs="Arial"/>
          <w:sz w:val="21"/>
        </w:rPr>
      </w:pPr>
      <w:r>
        <w:rPr>
          <w:rFonts w:cs="Arial"/>
          <w:sz w:val="21"/>
        </w:rPr>
        <w:t>Entorno biologiko tiame:</w:t>
      </w:r>
      <w:r w:rsidR="00340EF8">
        <w:rPr>
          <w:rFonts w:cs="Arial"/>
          <w:sz w:val="21"/>
        </w:rPr>
        <w:t xml:space="preserve"> J</w:t>
      </w:r>
      <w:r w:rsidR="00404324">
        <w:rPr>
          <w:rFonts w:cs="Arial"/>
          <w:sz w:val="21"/>
        </w:rPr>
        <w:t xml:space="preserve">u </w:t>
      </w:r>
      <w:r w:rsidR="00340EF8">
        <w:rPr>
          <w:rFonts w:cs="Arial"/>
          <w:sz w:val="21"/>
        </w:rPr>
        <w:t xml:space="preserve">Aol Biologikom tiame (juyyam ento nabolim jiapsampo) ikay ibaktia (l) </w:t>
      </w:r>
      <w:r w:rsidR="00404324">
        <w:rPr>
          <w:rFonts w:cs="Arial"/>
          <w:sz w:val="21"/>
        </w:rPr>
        <w:t>jinaxwakapo tasti tekilim yaawak</w:t>
      </w:r>
      <w:r w:rsidR="00404324" w:rsidRPr="0009238A">
        <w:rPr>
          <w:rFonts w:cs="Arial"/>
          <w:sz w:val="21"/>
        </w:rPr>
        <w:t xml:space="preserve">, </w:t>
      </w:r>
      <w:r w:rsidR="00404324">
        <w:rPr>
          <w:rFonts w:cs="Arial"/>
          <w:sz w:val="21"/>
        </w:rPr>
        <w:t xml:space="preserve">buia nax chibextiawapo ento a bueixwapo, </w:t>
      </w:r>
      <w:r w:rsidR="00404324" w:rsidRPr="0009238A">
        <w:rPr>
          <w:rFonts w:cs="Arial"/>
          <w:sz w:val="21"/>
        </w:rPr>
        <w:t>(</w:t>
      </w:r>
      <w:r w:rsidR="00404324">
        <w:rPr>
          <w:rFonts w:cs="Arial"/>
          <w:sz w:val="21"/>
        </w:rPr>
        <w:t xml:space="preserve">ju infraestruktuura ento tekipanuapo tua </w:t>
      </w:r>
      <w:r w:rsidR="00404324" w:rsidRPr="0009238A">
        <w:rPr>
          <w:rFonts w:cs="Arial"/>
          <w:sz w:val="21"/>
        </w:rPr>
        <w:t>50 m</w:t>
      </w:r>
      <w:r w:rsidR="00404324">
        <w:rPr>
          <w:rFonts w:cs="Arial"/>
          <w:sz w:val="21"/>
        </w:rPr>
        <w:t xml:space="preserve">eetrom waixwakum bicha jume tuberiam bootenakeypo ento </w:t>
      </w:r>
      <w:r w:rsidR="00404324" w:rsidRPr="0009238A">
        <w:rPr>
          <w:rFonts w:cs="Arial"/>
          <w:sz w:val="21"/>
        </w:rPr>
        <w:t>planta</w:t>
      </w:r>
      <w:r w:rsidR="00404324">
        <w:rPr>
          <w:rFonts w:cs="Arial"/>
          <w:sz w:val="21"/>
        </w:rPr>
        <w:t xml:space="preserve"> metanolta chikola a yextenakeypo</w:t>
      </w:r>
      <w:r w:rsidR="00340EF8">
        <w:rPr>
          <w:rFonts w:cs="Arial"/>
          <w:sz w:val="21"/>
        </w:rPr>
        <w:t xml:space="preserve">) ento (ll) wame aream </w:t>
      </w:r>
      <w:r w:rsidR="00404324">
        <w:rPr>
          <w:rFonts w:cs="Arial"/>
          <w:sz w:val="21"/>
        </w:rPr>
        <w:t>ka mekka katekamtachi buia polbota béchiibo</w:t>
      </w:r>
      <w:r w:rsidR="00404324" w:rsidRPr="0009238A">
        <w:rPr>
          <w:rFonts w:cs="Arial"/>
          <w:sz w:val="21"/>
        </w:rPr>
        <w:t xml:space="preserve">, </w:t>
      </w:r>
      <w:r w:rsidR="00404324">
        <w:rPr>
          <w:rFonts w:cs="Arial"/>
          <w:sz w:val="21"/>
        </w:rPr>
        <w:t xml:space="preserve">ju jiawi, karrom tettenepo ento bátooram nax kateepo </w:t>
      </w:r>
      <w:r w:rsidR="00404324" w:rsidRPr="0009238A">
        <w:rPr>
          <w:rFonts w:cs="Arial"/>
          <w:sz w:val="21"/>
        </w:rPr>
        <w:t>(</w:t>
      </w:r>
      <w:r w:rsidR="00404324">
        <w:rPr>
          <w:rFonts w:cs="Arial"/>
          <w:sz w:val="21"/>
        </w:rPr>
        <w:t xml:space="preserve">jak </w:t>
      </w:r>
      <w:r w:rsidR="00404324" w:rsidRPr="0009238A">
        <w:rPr>
          <w:rFonts w:cs="Arial"/>
          <w:sz w:val="21"/>
        </w:rPr>
        <w:t>~500 m</w:t>
      </w:r>
      <w:r w:rsidR="00404324">
        <w:rPr>
          <w:rFonts w:cs="Arial"/>
          <w:sz w:val="21"/>
        </w:rPr>
        <w:t>eetromchaka</w:t>
      </w:r>
      <w:r w:rsidR="00340EF8">
        <w:rPr>
          <w:rFonts w:cs="Arial"/>
          <w:sz w:val="21"/>
        </w:rPr>
        <w:t xml:space="preserve"> konstruksionta </w:t>
      </w:r>
      <w:r w:rsidR="00404324">
        <w:rPr>
          <w:rFonts w:cs="Arial"/>
          <w:sz w:val="21"/>
        </w:rPr>
        <w:t>joowapo tasti)</w:t>
      </w:r>
      <w:r w:rsidR="00404324" w:rsidRPr="0009238A">
        <w:rPr>
          <w:rFonts w:cs="Arial"/>
          <w:sz w:val="21"/>
        </w:rPr>
        <w:t>.</w:t>
      </w:r>
    </w:p>
    <w:p w14:paraId="32A23736" w14:textId="11F373F6" w:rsidR="00404324" w:rsidRPr="00974182" w:rsidRDefault="00404324">
      <w:pPr>
        <w:pStyle w:val="AppendixBulletPoints"/>
        <w:numPr>
          <w:ilvl w:val="0"/>
          <w:numId w:val="32"/>
        </w:numPr>
      </w:pPr>
      <w:r w:rsidRPr="00974182">
        <w:t>Entorno so</w:t>
      </w:r>
      <w:r>
        <w:t>si</w:t>
      </w:r>
      <w:r w:rsidRPr="00974182">
        <w:t>oe</w:t>
      </w:r>
      <w:r>
        <w:t>k</w:t>
      </w:r>
      <w:r w:rsidRPr="00974182">
        <w:t>onómi</w:t>
      </w:r>
      <w:r>
        <w:t>k</w:t>
      </w:r>
      <w:r w:rsidRPr="00974182">
        <w:t>o tiame</w:t>
      </w:r>
      <w:r w:rsidR="00340EF8">
        <w:t>:</w:t>
      </w:r>
    </w:p>
    <w:p w14:paraId="142CD9E1" w14:textId="75EC4937" w:rsidR="00404324" w:rsidRPr="00975189" w:rsidRDefault="00404324">
      <w:pPr>
        <w:pStyle w:val="AppendixBulletPoints"/>
        <w:numPr>
          <w:ilvl w:val="1"/>
          <w:numId w:val="32"/>
        </w:numPr>
        <w:tabs>
          <w:tab w:val="num" w:pos="2160"/>
        </w:tabs>
      </w:pPr>
      <w:r>
        <w:t xml:space="preserve">Ju </w:t>
      </w:r>
      <w:r w:rsidR="000D63B5">
        <w:t>Á</w:t>
      </w:r>
      <w:r>
        <w:t xml:space="preserve">rea de </w:t>
      </w:r>
      <w:r w:rsidR="000D63B5">
        <w:t>I</w:t>
      </w:r>
      <w:r>
        <w:t xml:space="preserve">nfluensia </w:t>
      </w:r>
      <w:r w:rsidR="000D63B5">
        <w:t>D</w:t>
      </w:r>
      <w:r w:rsidRPr="00975189">
        <w:t>ire</w:t>
      </w:r>
      <w:r>
        <w:t>k</w:t>
      </w:r>
      <w:r w:rsidRPr="00975189">
        <w:t>ta</w:t>
      </w:r>
      <w:r w:rsidR="00340EF8">
        <w:t xml:space="preserve"> (Aol Directa)</w:t>
      </w:r>
      <w:r>
        <w:t xml:space="preserve"> tiame</w:t>
      </w:r>
      <w:r w:rsidRPr="00975189">
        <w:t xml:space="preserve">: </w:t>
      </w:r>
      <w:r w:rsidR="000D63B5">
        <w:t xml:space="preserve">komunidaadesim </w:t>
      </w:r>
      <w:r>
        <w:t xml:space="preserve">ka tuysi amew weenakeywi ikay proyektota tekipanuayo </w:t>
      </w:r>
      <w:r w:rsidRPr="00975189">
        <w:t>(PAC</w:t>
      </w:r>
      <w:r w:rsidR="00340EF8">
        <w:t xml:space="preserve"> siglam ringo nokpo</w:t>
      </w:r>
      <w:r w:rsidRPr="00975189">
        <w:t xml:space="preserve">) </w:t>
      </w:r>
      <w:r>
        <w:t xml:space="preserve">chee aw ka mekka </w:t>
      </w:r>
      <w:r w:rsidR="000D63B5">
        <w:t xml:space="preserve">infraestruktuuraw </w:t>
      </w:r>
      <w:r>
        <w:t>proyektotaw jeela joakame</w:t>
      </w:r>
      <w:r w:rsidRPr="00975189">
        <w:t xml:space="preserve">, </w:t>
      </w:r>
      <w:r>
        <w:t xml:space="preserve">ju </w:t>
      </w:r>
      <w:r w:rsidRPr="00975189">
        <w:t xml:space="preserve">Ejido Rosendo G. Castro, Topolobampo </w:t>
      </w:r>
      <w:r>
        <w:t xml:space="preserve">ento ju </w:t>
      </w:r>
      <w:r w:rsidRPr="00975189">
        <w:t>Ejido Topolobampo.</w:t>
      </w:r>
    </w:p>
    <w:p w14:paraId="17AF3640" w14:textId="0CA528A0" w:rsidR="00404324" w:rsidRDefault="00404324">
      <w:pPr>
        <w:pStyle w:val="AppendixBulletPoints"/>
        <w:numPr>
          <w:ilvl w:val="1"/>
          <w:numId w:val="32"/>
        </w:numPr>
        <w:tabs>
          <w:tab w:val="num" w:pos="2160"/>
        </w:tabs>
      </w:pPr>
      <w:r w:rsidRPr="00986434">
        <w:t xml:space="preserve">Ju </w:t>
      </w:r>
      <w:r w:rsidR="000D63B5">
        <w:t>Á</w:t>
      </w:r>
      <w:r w:rsidRPr="00986434">
        <w:t xml:space="preserve">rea de </w:t>
      </w:r>
      <w:r w:rsidR="000D63B5">
        <w:t>I</w:t>
      </w:r>
      <w:r w:rsidRPr="00986434">
        <w:t>nfluen</w:t>
      </w:r>
      <w:r>
        <w:t>s</w:t>
      </w:r>
      <w:r w:rsidRPr="00986434">
        <w:t xml:space="preserve">ia </w:t>
      </w:r>
      <w:r w:rsidR="000D63B5">
        <w:t>I</w:t>
      </w:r>
      <w:r w:rsidRPr="00986434">
        <w:t>ndire</w:t>
      </w:r>
      <w:r>
        <w:t>k</w:t>
      </w:r>
      <w:r w:rsidRPr="00986434">
        <w:t>ta</w:t>
      </w:r>
      <w:r w:rsidR="00340EF8">
        <w:t xml:space="preserve"> (Aol Indirecta)</w:t>
      </w:r>
      <w:r w:rsidRPr="00986434">
        <w:t xml:space="preserve"> tiame: Chee paariat taawa</w:t>
      </w:r>
      <w:r w:rsidR="000D63B5">
        <w:t xml:space="preserve"> soona buekasi</w:t>
      </w:r>
      <w:r w:rsidRPr="00986434">
        <w:t xml:space="preserve"> (jak 12 km) juka </w:t>
      </w:r>
      <w:r w:rsidR="00340EF8">
        <w:t>Aol D</w:t>
      </w:r>
      <w:r w:rsidRPr="00986434">
        <w:t>ire</w:t>
      </w:r>
      <w:r>
        <w:t>k</w:t>
      </w:r>
      <w:r w:rsidRPr="00986434">
        <w:t>ta tiamta natechikola tawamtachi, bueytuk jume tekipanuale</w:t>
      </w:r>
      <w:r>
        <w:t>é</w:t>
      </w:r>
      <w:r w:rsidRPr="00986434">
        <w:t>erom ara ama naw mojakte, bem j</w:t>
      </w:r>
      <w:r w:rsidR="003B7B50">
        <w:t>oanakeypo rentampo</w:t>
      </w:r>
      <w:r w:rsidRPr="00986434">
        <w:t>, bem alheewapo jit</w:t>
      </w:r>
      <w:r>
        <w:t xml:space="preserve">a </w:t>
      </w:r>
      <w:r w:rsidRPr="00986434">
        <w:t>ka tuuri ama bittuko ento jume konfli</w:t>
      </w:r>
      <w:r>
        <w:t>k</w:t>
      </w:r>
      <w:r w:rsidRPr="00986434">
        <w:t>tom so</w:t>
      </w:r>
      <w:r>
        <w:t>s</w:t>
      </w:r>
      <w:r w:rsidRPr="00986434">
        <w:t>ialesim ket ama bitwak, ento wame impa</w:t>
      </w:r>
      <w:r>
        <w:t>k</w:t>
      </w:r>
      <w:r w:rsidRPr="00986434">
        <w:t>tom positi</w:t>
      </w:r>
      <w:r>
        <w:t>ib</w:t>
      </w:r>
      <w:r w:rsidRPr="00986434">
        <w:t xml:space="preserve">om tiame, </w:t>
      </w:r>
      <w:r w:rsidR="003B7B50">
        <w:t xml:space="preserve">chee emo tákiawamta </w:t>
      </w:r>
      <w:r w:rsidRPr="00986434">
        <w:t>ento siime ju puxbaw bicha nuxmiamew weenakeywi.</w:t>
      </w:r>
    </w:p>
    <w:p w14:paraId="37C100DA" w14:textId="63AFBBB1" w:rsidR="00404324" w:rsidRPr="00986434" w:rsidRDefault="003B7B50">
      <w:pPr>
        <w:pStyle w:val="AppendixBulletPoints"/>
        <w:numPr>
          <w:ilvl w:val="1"/>
          <w:numId w:val="32"/>
        </w:numPr>
        <w:tabs>
          <w:tab w:val="num" w:pos="2160"/>
        </w:tabs>
      </w:pPr>
      <w:r>
        <w:t>Aol Region</w:t>
      </w:r>
      <w:r w:rsidR="000D63B5">
        <w:t>al</w:t>
      </w:r>
      <w:r>
        <w:t>/Na</w:t>
      </w:r>
      <w:r w:rsidR="000D63B5">
        <w:t>c</w:t>
      </w:r>
      <w:r>
        <w:t>ional: J</w:t>
      </w:r>
      <w:r w:rsidR="00404324">
        <w:t xml:space="preserve">ume impaktom indirektom o akumulatiibom tiame am estudiarua béchibo </w:t>
      </w:r>
      <w:r w:rsidR="000D63B5">
        <w:t xml:space="preserve">jum eskaala </w:t>
      </w:r>
      <w:r w:rsidR="00404324" w:rsidRPr="00986434">
        <w:t>regional o na</w:t>
      </w:r>
      <w:r w:rsidR="000D63B5">
        <w:t>c</w:t>
      </w:r>
      <w:r w:rsidR="00404324" w:rsidRPr="00986434">
        <w:t>ional</w:t>
      </w:r>
      <w:r w:rsidR="00404324">
        <w:t>iw tasti</w:t>
      </w:r>
      <w:r w:rsidR="00404324" w:rsidRPr="00986434">
        <w:t>.</w:t>
      </w:r>
    </w:p>
    <w:p w14:paraId="024A8F9A" w14:textId="5E1D26D3" w:rsidR="00404324" w:rsidRPr="00516642" w:rsidRDefault="003B7B50" w:rsidP="00404324">
      <w:pPr>
        <w:pStyle w:val="AppendixBodyText"/>
      </w:pPr>
      <w:r>
        <w:t xml:space="preserve">Jume komunidaadesim (PACs) waixwa área de influensia tiapo direkta ento </w:t>
      </w:r>
      <w:r w:rsidR="00404324" w:rsidRPr="00975189">
        <w:t>indire</w:t>
      </w:r>
      <w:r w:rsidR="00404324">
        <w:t>k</w:t>
      </w:r>
      <w:r w:rsidR="00404324" w:rsidRPr="00975189">
        <w:t>ta</w:t>
      </w:r>
      <w:r>
        <w:t xml:space="preserve"> sosioekonomika imirim jioxteri:</w:t>
      </w:r>
      <w:r w:rsidR="00404324" w:rsidRPr="00516642">
        <w:t xml:space="preserve"> </w:t>
      </w:r>
    </w:p>
    <w:p w14:paraId="2B44BC97" w14:textId="77777777" w:rsidR="00E23828" w:rsidRPr="00594F18" w:rsidRDefault="00E23828" w:rsidP="00E23828">
      <w:pPr>
        <w:pStyle w:val="AppendixHeading3"/>
      </w:pPr>
      <w:r w:rsidRPr="00594F18">
        <w:t xml:space="preserve">Joaram proyektota béchiibo ka tua tuusi amew weeme </w:t>
      </w:r>
    </w:p>
    <w:p w14:paraId="0703A9B3" w14:textId="2117EDFA" w:rsidR="00E23828" w:rsidRPr="00516642" w:rsidRDefault="00E23828" w:rsidP="00E23828">
      <w:pPr>
        <w:spacing w:before="120" w:after="120" w:line="280" w:lineRule="exact"/>
        <w:jc w:val="both"/>
        <w:rPr>
          <w:rFonts w:cs="Arial"/>
          <w:sz w:val="21"/>
        </w:rPr>
      </w:pPr>
      <w:r>
        <w:rPr>
          <w:rFonts w:cs="Arial"/>
          <w:sz w:val="21"/>
        </w:rPr>
        <w:t>Jume</w:t>
      </w:r>
      <w:r w:rsidR="000D63B5">
        <w:rPr>
          <w:rFonts w:cs="Arial"/>
          <w:sz w:val="21"/>
        </w:rPr>
        <w:t xml:space="preserve"> komunidaadem </w:t>
      </w:r>
      <w:r>
        <w:rPr>
          <w:rFonts w:cs="Arial"/>
          <w:sz w:val="21"/>
        </w:rPr>
        <w:t xml:space="preserve">waixwakum ento natechikola proyekto tekilimpo </w:t>
      </w:r>
      <w:r w:rsidR="000D63B5">
        <w:rPr>
          <w:rFonts w:cs="Arial"/>
          <w:sz w:val="21"/>
        </w:rPr>
        <w:t>tawalame</w:t>
      </w:r>
      <w:r>
        <w:rPr>
          <w:rFonts w:cs="Arial"/>
          <w:sz w:val="21"/>
        </w:rPr>
        <w:t>, ímirim yew bittebo ju tabla 2.</w:t>
      </w:r>
      <w:r w:rsidRPr="00516642">
        <w:rPr>
          <w:rFonts w:cs="Arial"/>
          <w:sz w:val="21"/>
        </w:rPr>
        <w:t xml:space="preserve"> </w:t>
      </w:r>
    </w:p>
    <w:p w14:paraId="3291FE63" w14:textId="77777777" w:rsidR="00E23828" w:rsidRPr="000D1591" w:rsidRDefault="00E23828" w:rsidP="00E23828">
      <w:pPr>
        <w:spacing w:before="120" w:after="120" w:line="280" w:lineRule="exact"/>
        <w:jc w:val="both"/>
        <w:rPr>
          <w:rFonts w:cs="Arial"/>
          <w:b/>
          <w:bCs/>
          <w:color w:val="0070C0"/>
          <w:sz w:val="21"/>
        </w:rPr>
      </w:pPr>
      <w:r w:rsidRPr="000D1591">
        <w:rPr>
          <w:rFonts w:cs="Arial"/>
          <w:b/>
          <w:bCs/>
          <w:color w:val="0070C0"/>
          <w:sz w:val="21"/>
        </w:rPr>
        <w:t xml:space="preserve">Wame joaram ju AoI Direkta tiapo chee ka mekka metanol tuberiammew tawakame, ju akuedukto ento ju puertowi (Topolobampo, Ejido Topolobampo ento Ejido Rosendo G Castro) kialim ikay proyektota yaawapo jitta impakto negatiibom tiamim innenake, junelpo ju AoI Direktapo tawariari. </w:t>
      </w:r>
    </w:p>
    <w:p w14:paraId="25D8E4F2" w14:textId="77777777" w:rsidR="00E23828" w:rsidRPr="00516642" w:rsidRDefault="00E23828" w:rsidP="00E23828">
      <w:pPr>
        <w:pStyle w:val="Descripcin"/>
        <w:keepNext/>
        <w:ind w:left="0"/>
      </w:pPr>
      <w:r>
        <w:t>Tabla 2</w:t>
      </w:r>
      <w:r w:rsidRPr="00975189">
        <w:t xml:space="preserve">: </w:t>
      </w:r>
      <w:r>
        <w:t xml:space="preserve">Mekkaria proyektota katekaw naateka joarammew tasti </w:t>
      </w:r>
    </w:p>
    <w:tbl>
      <w:tblPr>
        <w:tblStyle w:val="EMTableGrid"/>
        <w:tblW w:w="5000" w:type="pct"/>
        <w:tblLook w:val="04A0" w:firstRow="1" w:lastRow="0" w:firstColumn="1" w:lastColumn="0" w:noHBand="0" w:noVBand="1"/>
      </w:tblPr>
      <w:tblGrid>
        <w:gridCol w:w="3680"/>
        <w:gridCol w:w="1890"/>
        <w:gridCol w:w="1230"/>
        <w:gridCol w:w="1275"/>
        <w:gridCol w:w="941"/>
      </w:tblGrid>
      <w:tr w:rsidR="00B15BA3" w:rsidRPr="00516642" w14:paraId="1402CE70" w14:textId="77777777" w:rsidTr="00594F18">
        <w:trPr>
          <w:cnfStyle w:val="100000000000" w:firstRow="1" w:lastRow="0" w:firstColumn="0" w:lastColumn="0" w:oddVBand="0" w:evenVBand="0" w:oddHBand="0" w:evenHBand="0" w:firstRowFirstColumn="0" w:firstRowLastColumn="0" w:lastRowFirstColumn="0" w:lastRowLastColumn="0"/>
        </w:trPr>
        <w:tc>
          <w:tcPr>
            <w:tcW w:w="2041" w:type="pct"/>
            <w:vMerge w:val="restart"/>
            <w:shd w:val="clear" w:color="auto" w:fill="467492"/>
          </w:tcPr>
          <w:p w14:paraId="576DDF47" w14:textId="38304A8B" w:rsidR="00B15BA3" w:rsidRPr="00516642" w:rsidRDefault="000D1591" w:rsidP="00B021D7">
            <w:pPr>
              <w:pStyle w:val="Tableheadingleft"/>
              <w:rPr>
                <w:rFonts w:eastAsia="Arial Narrow"/>
                <w:color w:val="FFFFFF" w:themeColor="background1"/>
                <w:lang w:val="es-MX"/>
              </w:rPr>
            </w:pPr>
            <w:r>
              <w:rPr>
                <w:rFonts w:eastAsia="Arial Narrow"/>
                <w:color w:val="FFFFFF" w:themeColor="background1"/>
                <w:lang w:val="es-MX"/>
              </w:rPr>
              <w:t xml:space="preserve">Komunidadta </w:t>
            </w:r>
            <w:r w:rsidR="00B15BA3">
              <w:rPr>
                <w:rFonts w:eastAsia="Arial Narrow"/>
                <w:color w:val="FFFFFF" w:themeColor="background1"/>
                <w:lang w:val="es-MX"/>
              </w:rPr>
              <w:t>tewam</w:t>
            </w:r>
          </w:p>
        </w:tc>
        <w:tc>
          <w:tcPr>
            <w:tcW w:w="2959" w:type="pct"/>
            <w:gridSpan w:val="4"/>
            <w:shd w:val="clear" w:color="auto" w:fill="467492"/>
          </w:tcPr>
          <w:p w14:paraId="2D1B867A" w14:textId="77777777" w:rsidR="00B15BA3" w:rsidRPr="00516642" w:rsidRDefault="00B15BA3" w:rsidP="00B021D7">
            <w:pPr>
              <w:pStyle w:val="Tableheadingleft"/>
              <w:rPr>
                <w:rFonts w:eastAsia="Arial Narrow"/>
                <w:color w:val="FFFFFF" w:themeColor="background1"/>
                <w:lang w:val="es-MX"/>
              </w:rPr>
            </w:pPr>
            <w:r>
              <w:rPr>
                <w:rFonts w:eastAsia="Arial Narrow"/>
                <w:color w:val="FFFFFF" w:themeColor="background1"/>
                <w:lang w:val="es-MX"/>
              </w:rPr>
              <w:t xml:space="preserve">Mekkaria </w:t>
            </w:r>
            <w:r w:rsidRPr="00516642">
              <w:rPr>
                <w:rFonts w:eastAsia="Arial Narrow"/>
                <w:color w:val="FFFFFF" w:themeColor="background1"/>
                <w:lang w:val="es-MX"/>
              </w:rPr>
              <w:t>(km)</w:t>
            </w:r>
          </w:p>
        </w:tc>
      </w:tr>
      <w:tr w:rsidR="00594F18" w:rsidRPr="00516642" w14:paraId="2BAA68C6" w14:textId="77777777" w:rsidTr="00594F18">
        <w:tc>
          <w:tcPr>
            <w:tcW w:w="2041" w:type="pct"/>
            <w:vMerge/>
            <w:shd w:val="clear" w:color="auto" w:fill="467492"/>
          </w:tcPr>
          <w:p w14:paraId="4AB6698A" w14:textId="77777777" w:rsidR="00B15BA3" w:rsidRPr="00516642" w:rsidRDefault="00B15BA3" w:rsidP="00B021D7">
            <w:pPr>
              <w:pStyle w:val="Tabletextleft"/>
              <w:rPr>
                <w:rFonts w:eastAsia="Arial Narrow"/>
                <w:color w:val="FFFFFF" w:themeColor="background1"/>
                <w:lang w:val="es-MX"/>
              </w:rPr>
            </w:pPr>
          </w:p>
        </w:tc>
        <w:tc>
          <w:tcPr>
            <w:tcW w:w="1048" w:type="pct"/>
            <w:shd w:val="clear" w:color="auto" w:fill="467492"/>
          </w:tcPr>
          <w:p w14:paraId="52FBBE94" w14:textId="77777777" w:rsidR="00B15BA3" w:rsidRPr="00516642" w:rsidRDefault="00B15BA3" w:rsidP="00B021D7">
            <w:pPr>
              <w:pStyle w:val="Tabletextleft"/>
              <w:rPr>
                <w:rFonts w:eastAsia="Arial Narrow"/>
                <w:color w:val="FFFFFF" w:themeColor="background1"/>
                <w:lang w:val="es-MX"/>
              </w:rPr>
            </w:pPr>
            <w:r w:rsidRPr="00975189">
              <w:rPr>
                <w:rFonts w:eastAsia="Arial Narrow"/>
                <w:color w:val="FFFFFF" w:themeColor="background1"/>
                <w:lang w:val="es-MX"/>
              </w:rPr>
              <w:t>Instala</w:t>
            </w:r>
            <w:r>
              <w:rPr>
                <w:rFonts w:eastAsia="Arial Narrow"/>
                <w:color w:val="FFFFFF" w:themeColor="background1"/>
                <w:lang w:val="es-MX"/>
              </w:rPr>
              <w:t>s</w:t>
            </w:r>
            <w:r w:rsidRPr="00975189">
              <w:rPr>
                <w:rFonts w:eastAsia="Arial Narrow"/>
                <w:color w:val="FFFFFF" w:themeColor="background1"/>
                <w:lang w:val="es-MX"/>
              </w:rPr>
              <w:t>ion</w:t>
            </w:r>
            <w:r>
              <w:rPr>
                <w:rFonts w:eastAsia="Arial Narrow"/>
                <w:color w:val="FFFFFF" w:themeColor="background1"/>
                <w:lang w:val="es-MX"/>
              </w:rPr>
              <w:t>immewi</w:t>
            </w:r>
          </w:p>
        </w:tc>
        <w:tc>
          <w:tcPr>
            <w:tcW w:w="682" w:type="pct"/>
            <w:shd w:val="clear" w:color="auto" w:fill="467492"/>
          </w:tcPr>
          <w:p w14:paraId="1ECB1FBD" w14:textId="4A7B290B" w:rsidR="00B15BA3" w:rsidRPr="00516642" w:rsidRDefault="00B15BA3" w:rsidP="00B021D7">
            <w:pPr>
              <w:pStyle w:val="Tabletextleft"/>
              <w:rPr>
                <w:rFonts w:eastAsia="Arial Narrow"/>
                <w:color w:val="FFFFFF" w:themeColor="background1"/>
                <w:lang w:val="es-MX"/>
              </w:rPr>
            </w:pPr>
            <w:r>
              <w:rPr>
                <w:rFonts w:eastAsia="Arial Narrow"/>
                <w:color w:val="FFFFFF" w:themeColor="background1"/>
                <w:lang w:val="es-MX"/>
              </w:rPr>
              <w:t>M</w:t>
            </w:r>
            <w:r w:rsidRPr="00975189">
              <w:rPr>
                <w:rFonts w:eastAsia="Arial Narrow"/>
                <w:color w:val="FFFFFF" w:themeColor="background1"/>
                <w:lang w:val="es-MX"/>
              </w:rPr>
              <w:t>etanol</w:t>
            </w:r>
            <w:r>
              <w:rPr>
                <w:rFonts w:eastAsia="Arial Narrow"/>
                <w:color w:val="FFFFFF" w:themeColor="background1"/>
                <w:lang w:val="es-MX"/>
              </w:rPr>
              <w:t xml:space="preserve"> tuberiawi</w:t>
            </w:r>
          </w:p>
        </w:tc>
        <w:tc>
          <w:tcPr>
            <w:tcW w:w="707" w:type="pct"/>
            <w:shd w:val="clear" w:color="auto" w:fill="467492"/>
          </w:tcPr>
          <w:p w14:paraId="718D65AE" w14:textId="727A5D57" w:rsidR="00B15BA3" w:rsidRPr="00516642" w:rsidRDefault="00B15BA3" w:rsidP="00B021D7">
            <w:pPr>
              <w:pStyle w:val="Tabletextleft"/>
              <w:rPr>
                <w:rFonts w:eastAsia="Arial Narrow"/>
                <w:color w:val="FFFFFF" w:themeColor="background1"/>
                <w:lang w:val="es-MX"/>
              </w:rPr>
            </w:pPr>
            <w:r w:rsidRPr="00516642">
              <w:rPr>
                <w:rFonts w:eastAsia="Arial Narrow"/>
                <w:color w:val="FFFFFF" w:themeColor="background1"/>
                <w:lang w:val="es-MX"/>
              </w:rPr>
              <w:t>JAPAMA</w:t>
            </w:r>
            <w:r>
              <w:rPr>
                <w:rFonts w:eastAsia="Arial Narrow"/>
                <w:color w:val="FFFFFF" w:themeColor="background1"/>
                <w:lang w:val="es-MX"/>
              </w:rPr>
              <w:t xml:space="preserve"> </w:t>
            </w:r>
            <w:r w:rsidR="00594F18">
              <w:rPr>
                <w:rFonts w:eastAsia="Arial Narrow"/>
                <w:color w:val="FFFFFF" w:themeColor="background1"/>
                <w:lang w:val="es-MX"/>
              </w:rPr>
              <w:t>akueduktowi</w:t>
            </w:r>
          </w:p>
        </w:tc>
        <w:tc>
          <w:tcPr>
            <w:tcW w:w="522" w:type="pct"/>
            <w:shd w:val="clear" w:color="auto" w:fill="467492"/>
          </w:tcPr>
          <w:p w14:paraId="5882C41D" w14:textId="77777777" w:rsidR="00B15BA3" w:rsidRPr="00516642" w:rsidRDefault="00B15BA3" w:rsidP="00B021D7">
            <w:pPr>
              <w:pStyle w:val="Tabletextleft"/>
              <w:rPr>
                <w:rFonts w:eastAsia="Arial Narrow"/>
                <w:color w:val="FFFFFF" w:themeColor="background1"/>
                <w:lang w:val="es-MX"/>
              </w:rPr>
            </w:pPr>
            <w:r>
              <w:rPr>
                <w:rFonts w:eastAsia="Arial Narrow"/>
                <w:color w:val="FFFFFF" w:themeColor="background1"/>
                <w:lang w:val="es-MX"/>
              </w:rPr>
              <w:t>Puertowi</w:t>
            </w:r>
          </w:p>
        </w:tc>
      </w:tr>
      <w:tr w:rsidR="00B15BA3" w:rsidRPr="00516642" w14:paraId="751D0C8F" w14:textId="77777777" w:rsidTr="00594F18">
        <w:tc>
          <w:tcPr>
            <w:tcW w:w="2041" w:type="pct"/>
          </w:tcPr>
          <w:p w14:paraId="43823E69" w14:textId="77777777" w:rsidR="00B15BA3" w:rsidRPr="00516642" w:rsidRDefault="00B15BA3" w:rsidP="00B021D7">
            <w:pPr>
              <w:pStyle w:val="Tabletextleft"/>
              <w:rPr>
                <w:rFonts w:eastAsia="Arial Narrow"/>
                <w:lang w:val="es-MX"/>
              </w:rPr>
            </w:pPr>
            <w:r w:rsidRPr="00516642">
              <w:rPr>
                <w:rFonts w:eastAsia="Arial Narrow"/>
                <w:lang w:val="es-MX"/>
              </w:rPr>
              <w:t>Paredones</w:t>
            </w:r>
          </w:p>
        </w:tc>
        <w:tc>
          <w:tcPr>
            <w:tcW w:w="1048" w:type="pct"/>
          </w:tcPr>
          <w:p w14:paraId="76A10ABF" w14:textId="77777777" w:rsidR="00B15BA3" w:rsidRPr="00516642" w:rsidRDefault="00B15BA3" w:rsidP="00B021D7">
            <w:pPr>
              <w:pStyle w:val="Tabletextleft"/>
              <w:rPr>
                <w:rFonts w:eastAsia="Arial Narrow"/>
                <w:lang w:val="es-MX"/>
              </w:rPr>
            </w:pPr>
            <w:r w:rsidRPr="00516642">
              <w:rPr>
                <w:rFonts w:eastAsia="Arial Narrow"/>
                <w:lang w:val="es-MX"/>
              </w:rPr>
              <w:t>3.6</w:t>
            </w:r>
          </w:p>
        </w:tc>
        <w:tc>
          <w:tcPr>
            <w:tcW w:w="682" w:type="pct"/>
          </w:tcPr>
          <w:p w14:paraId="1B2641F7" w14:textId="77777777" w:rsidR="00B15BA3" w:rsidRPr="00516642" w:rsidRDefault="00B15BA3" w:rsidP="00B021D7">
            <w:pPr>
              <w:pStyle w:val="Tabletextleft"/>
              <w:rPr>
                <w:rFonts w:eastAsia="Arial Narrow"/>
                <w:lang w:val="es-MX"/>
              </w:rPr>
            </w:pPr>
            <w:r w:rsidRPr="00516642">
              <w:rPr>
                <w:rFonts w:eastAsia="Arial Narrow"/>
                <w:lang w:val="es-MX"/>
              </w:rPr>
              <w:t>4.6</w:t>
            </w:r>
          </w:p>
        </w:tc>
        <w:tc>
          <w:tcPr>
            <w:tcW w:w="707" w:type="pct"/>
          </w:tcPr>
          <w:p w14:paraId="25BD6EE2" w14:textId="77777777" w:rsidR="00B15BA3" w:rsidRPr="00516642" w:rsidRDefault="00B15BA3" w:rsidP="00B021D7">
            <w:pPr>
              <w:pStyle w:val="Tabletextleft"/>
              <w:rPr>
                <w:rFonts w:eastAsia="Arial Narrow"/>
                <w:lang w:val="es-MX"/>
              </w:rPr>
            </w:pPr>
            <w:r w:rsidRPr="00516642">
              <w:rPr>
                <w:rFonts w:eastAsia="Arial Narrow"/>
                <w:lang w:val="es-MX"/>
              </w:rPr>
              <w:t>4.5</w:t>
            </w:r>
          </w:p>
        </w:tc>
        <w:tc>
          <w:tcPr>
            <w:tcW w:w="522" w:type="pct"/>
          </w:tcPr>
          <w:p w14:paraId="6F5398E2" w14:textId="77777777" w:rsidR="00B15BA3" w:rsidRPr="00516642" w:rsidRDefault="00B15BA3" w:rsidP="00B021D7">
            <w:pPr>
              <w:pStyle w:val="Tabletextleft"/>
              <w:rPr>
                <w:rFonts w:eastAsia="Arial Narrow"/>
                <w:lang w:val="es-MX"/>
              </w:rPr>
            </w:pPr>
          </w:p>
        </w:tc>
      </w:tr>
      <w:tr w:rsidR="00B15BA3" w:rsidRPr="00516642" w14:paraId="3C5FD627" w14:textId="77777777" w:rsidTr="00594F18">
        <w:tc>
          <w:tcPr>
            <w:tcW w:w="2041" w:type="pct"/>
          </w:tcPr>
          <w:p w14:paraId="7677D0E4" w14:textId="77777777" w:rsidR="00B15BA3" w:rsidRPr="00516642" w:rsidRDefault="00B15BA3" w:rsidP="00B021D7">
            <w:pPr>
              <w:pStyle w:val="Tabletextleft"/>
              <w:rPr>
                <w:rFonts w:eastAsia="Arial Narrow"/>
                <w:lang w:val="es-MX"/>
              </w:rPr>
            </w:pPr>
            <w:r w:rsidRPr="00516642">
              <w:rPr>
                <w:rFonts w:eastAsia="Arial Narrow"/>
                <w:lang w:val="es-MX"/>
              </w:rPr>
              <w:t>Campo Guadalupe Estrada</w:t>
            </w:r>
          </w:p>
        </w:tc>
        <w:tc>
          <w:tcPr>
            <w:tcW w:w="1048" w:type="pct"/>
          </w:tcPr>
          <w:p w14:paraId="6D95C046" w14:textId="77777777" w:rsidR="00B15BA3" w:rsidRPr="00516642" w:rsidRDefault="00B15BA3" w:rsidP="00B021D7">
            <w:pPr>
              <w:pStyle w:val="Tabletextleft"/>
              <w:rPr>
                <w:rFonts w:eastAsia="Arial Narrow"/>
                <w:lang w:val="es-MX"/>
              </w:rPr>
            </w:pPr>
            <w:r w:rsidRPr="00516642">
              <w:rPr>
                <w:rFonts w:eastAsia="Arial Narrow"/>
                <w:lang w:val="es-MX"/>
              </w:rPr>
              <w:t>3.2</w:t>
            </w:r>
          </w:p>
        </w:tc>
        <w:tc>
          <w:tcPr>
            <w:tcW w:w="682" w:type="pct"/>
          </w:tcPr>
          <w:p w14:paraId="24FE2A9A" w14:textId="77777777" w:rsidR="00B15BA3" w:rsidRPr="00516642" w:rsidRDefault="00B15BA3" w:rsidP="00B021D7">
            <w:pPr>
              <w:pStyle w:val="Tabletextleft"/>
              <w:rPr>
                <w:rFonts w:eastAsia="Arial Narrow"/>
                <w:lang w:val="es-MX"/>
              </w:rPr>
            </w:pPr>
            <w:r w:rsidRPr="00516642">
              <w:rPr>
                <w:rFonts w:eastAsia="Arial Narrow"/>
                <w:lang w:val="es-MX"/>
              </w:rPr>
              <w:t>3.6</w:t>
            </w:r>
          </w:p>
        </w:tc>
        <w:tc>
          <w:tcPr>
            <w:tcW w:w="707" w:type="pct"/>
          </w:tcPr>
          <w:p w14:paraId="45B52272" w14:textId="77777777" w:rsidR="00B15BA3" w:rsidRPr="00516642" w:rsidRDefault="00B15BA3" w:rsidP="00B021D7">
            <w:pPr>
              <w:pStyle w:val="Tabletextleft"/>
              <w:rPr>
                <w:rFonts w:eastAsia="Arial Narrow"/>
                <w:lang w:val="es-MX"/>
              </w:rPr>
            </w:pPr>
            <w:r w:rsidRPr="00516642">
              <w:rPr>
                <w:rFonts w:eastAsia="Arial Narrow"/>
                <w:lang w:val="es-MX"/>
              </w:rPr>
              <w:t>3.8</w:t>
            </w:r>
          </w:p>
        </w:tc>
        <w:tc>
          <w:tcPr>
            <w:tcW w:w="522" w:type="pct"/>
          </w:tcPr>
          <w:p w14:paraId="50F75AB6" w14:textId="77777777" w:rsidR="00B15BA3" w:rsidRPr="00516642" w:rsidRDefault="00B15BA3" w:rsidP="00B021D7">
            <w:pPr>
              <w:pStyle w:val="Tabletextleft"/>
              <w:rPr>
                <w:rFonts w:eastAsia="Arial Narrow"/>
                <w:lang w:val="es-MX"/>
              </w:rPr>
            </w:pPr>
          </w:p>
        </w:tc>
      </w:tr>
      <w:tr w:rsidR="00B15BA3" w:rsidRPr="00516642" w14:paraId="2898A1D3" w14:textId="77777777" w:rsidTr="00594F18">
        <w:tc>
          <w:tcPr>
            <w:tcW w:w="2041" w:type="pct"/>
          </w:tcPr>
          <w:p w14:paraId="43A76E6F" w14:textId="77777777" w:rsidR="00B15BA3" w:rsidRPr="00516642" w:rsidRDefault="00B15BA3" w:rsidP="00B021D7">
            <w:pPr>
              <w:pStyle w:val="Tabletextleft"/>
              <w:rPr>
                <w:rFonts w:eastAsia="Arial Narrow"/>
                <w:lang w:val="es-MX"/>
              </w:rPr>
            </w:pPr>
            <w:r w:rsidRPr="00516642">
              <w:rPr>
                <w:rFonts w:eastAsia="Arial Narrow"/>
                <w:lang w:val="es-MX"/>
              </w:rPr>
              <w:t>Ejido Rosendo G Castro</w:t>
            </w:r>
          </w:p>
        </w:tc>
        <w:tc>
          <w:tcPr>
            <w:tcW w:w="1048" w:type="pct"/>
          </w:tcPr>
          <w:p w14:paraId="0944711E" w14:textId="77777777" w:rsidR="00B15BA3" w:rsidRPr="00516642" w:rsidRDefault="00B15BA3" w:rsidP="00B021D7">
            <w:pPr>
              <w:pStyle w:val="Tabletextleft"/>
              <w:rPr>
                <w:rFonts w:eastAsia="Arial Narrow"/>
                <w:lang w:val="es-MX"/>
              </w:rPr>
            </w:pPr>
            <w:r w:rsidRPr="00516642">
              <w:rPr>
                <w:rFonts w:eastAsia="Arial Narrow"/>
                <w:lang w:val="es-MX"/>
              </w:rPr>
              <w:t>4.3</w:t>
            </w:r>
          </w:p>
        </w:tc>
        <w:tc>
          <w:tcPr>
            <w:tcW w:w="682" w:type="pct"/>
          </w:tcPr>
          <w:p w14:paraId="21B448BE" w14:textId="77777777" w:rsidR="00B15BA3" w:rsidRPr="00516642" w:rsidRDefault="00B15BA3" w:rsidP="00B021D7">
            <w:pPr>
              <w:pStyle w:val="Tabletextleft"/>
              <w:rPr>
                <w:rFonts w:eastAsia="Arial Narrow"/>
                <w:lang w:val="es-MX"/>
              </w:rPr>
            </w:pPr>
            <w:r w:rsidRPr="00516642">
              <w:rPr>
                <w:rFonts w:eastAsia="Arial Narrow"/>
                <w:lang w:val="es-MX"/>
              </w:rPr>
              <w:t>0.3</w:t>
            </w:r>
          </w:p>
        </w:tc>
        <w:tc>
          <w:tcPr>
            <w:tcW w:w="707" w:type="pct"/>
          </w:tcPr>
          <w:p w14:paraId="1C576762" w14:textId="77777777" w:rsidR="00B15BA3" w:rsidRPr="00516642" w:rsidRDefault="00B15BA3" w:rsidP="00B021D7">
            <w:pPr>
              <w:pStyle w:val="Tabletextleft"/>
              <w:rPr>
                <w:rFonts w:eastAsia="Arial Narrow"/>
                <w:lang w:val="es-MX"/>
              </w:rPr>
            </w:pPr>
            <w:r w:rsidRPr="00516642">
              <w:rPr>
                <w:rFonts w:eastAsia="Arial Narrow"/>
                <w:lang w:val="es-MX"/>
              </w:rPr>
              <w:t>3.3</w:t>
            </w:r>
          </w:p>
        </w:tc>
        <w:tc>
          <w:tcPr>
            <w:tcW w:w="522" w:type="pct"/>
          </w:tcPr>
          <w:p w14:paraId="6025E395" w14:textId="77777777" w:rsidR="00B15BA3" w:rsidRPr="00516642" w:rsidRDefault="00B15BA3" w:rsidP="00B021D7">
            <w:pPr>
              <w:pStyle w:val="Tabletextleft"/>
              <w:rPr>
                <w:rFonts w:eastAsia="Arial Narrow"/>
                <w:lang w:val="es-MX"/>
              </w:rPr>
            </w:pPr>
          </w:p>
        </w:tc>
      </w:tr>
      <w:tr w:rsidR="00B15BA3" w:rsidRPr="00516642" w14:paraId="0AA61A7D" w14:textId="77777777" w:rsidTr="00594F18">
        <w:tc>
          <w:tcPr>
            <w:tcW w:w="2041" w:type="pct"/>
          </w:tcPr>
          <w:p w14:paraId="0284D534" w14:textId="77777777" w:rsidR="00B15BA3" w:rsidRPr="00516642" w:rsidRDefault="00B15BA3" w:rsidP="00B021D7">
            <w:pPr>
              <w:pStyle w:val="Tabletextleft"/>
              <w:rPr>
                <w:rFonts w:eastAsia="Arial Narrow"/>
                <w:lang w:val="es-MX"/>
              </w:rPr>
            </w:pPr>
            <w:r w:rsidRPr="00516642">
              <w:rPr>
                <w:rFonts w:eastAsia="Arial Narrow"/>
                <w:lang w:val="es-MX"/>
              </w:rPr>
              <w:t>Ejido Topolobampo</w:t>
            </w:r>
          </w:p>
        </w:tc>
        <w:tc>
          <w:tcPr>
            <w:tcW w:w="1048" w:type="pct"/>
          </w:tcPr>
          <w:p w14:paraId="3CF3CC2F" w14:textId="77777777" w:rsidR="00B15BA3" w:rsidRPr="00516642" w:rsidRDefault="00B15BA3" w:rsidP="00B021D7">
            <w:pPr>
              <w:pStyle w:val="Tabletextleft"/>
              <w:rPr>
                <w:rFonts w:eastAsia="Arial Narrow"/>
                <w:lang w:val="es-MX"/>
              </w:rPr>
            </w:pPr>
            <w:r w:rsidRPr="00516642">
              <w:rPr>
                <w:rFonts w:eastAsia="Arial Narrow"/>
                <w:lang w:val="es-MX"/>
              </w:rPr>
              <w:t>4.9</w:t>
            </w:r>
          </w:p>
        </w:tc>
        <w:tc>
          <w:tcPr>
            <w:tcW w:w="682" w:type="pct"/>
          </w:tcPr>
          <w:p w14:paraId="6FED0BED" w14:textId="77777777" w:rsidR="00B15BA3" w:rsidRPr="00516642" w:rsidRDefault="00B15BA3" w:rsidP="00B021D7">
            <w:pPr>
              <w:pStyle w:val="Tabletextleft"/>
              <w:rPr>
                <w:rFonts w:eastAsia="Arial Narrow"/>
                <w:lang w:val="es-MX"/>
              </w:rPr>
            </w:pPr>
            <w:r w:rsidRPr="00516642">
              <w:rPr>
                <w:rFonts w:eastAsia="Arial Narrow"/>
                <w:lang w:val="es-MX"/>
              </w:rPr>
              <w:t>0.3</w:t>
            </w:r>
          </w:p>
        </w:tc>
        <w:tc>
          <w:tcPr>
            <w:tcW w:w="707" w:type="pct"/>
          </w:tcPr>
          <w:p w14:paraId="73EF86AB" w14:textId="77777777" w:rsidR="00B15BA3" w:rsidRPr="00516642" w:rsidRDefault="00B15BA3" w:rsidP="00B021D7">
            <w:pPr>
              <w:pStyle w:val="Tabletextleft"/>
              <w:rPr>
                <w:rFonts w:eastAsia="Arial Narrow"/>
                <w:lang w:val="es-MX"/>
              </w:rPr>
            </w:pPr>
            <w:r w:rsidRPr="00516642">
              <w:rPr>
                <w:rFonts w:eastAsia="Arial Narrow"/>
                <w:lang w:val="es-MX"/>
              </w:rPr>
              <w:t>4.0</w:t>
            </w:r>
          </w:p>
        </w:tc>
        <w:tc>
          <w:tcPr>
            <w:tcW w:w="522" w:type="pct"/>
          </w:tcPr>
          <w:p w14:paraId="470E4CD3" w14:textId="77777777" w:rsidR="00B15BA3" w:rsidRPr="00516642" w:rsidRDefault="00B15BA3" w:rsidP="00B021D7">
            <w:pPr>
              <w:pStyle w:val="Tabletextleft"/>
              <w:rPr>
                <w:rFonts w:eastAsia="Arial Narrow"/>
                <w:lang w:val="es-MX"/>
              </w:rPr>
            </w:pPr>
          </w:p>
        </w:tc>
      </w:tr>
      <w:tr w:rsidR="00B15BA3" w:rsidRPr="00516642" w14:paraId="2AA374E9" w14:textId="77777777" w:rsidTr="00594F18">
        <w:tc>
          <w:tcPr>
            <w:tcW w:w="2041" w:type="pct"/>
          </w:tcPr>
          <w:p w14:paraId="2152ED1A" w14:textId="77777777" w:rsidR="00B15BA3" w:rsidRPr="00516642" w:rsidRDefault="00B15BA3" w:rsidP="00B021D7">
            <w:pPr>
              <w:pStyle w:val="Tabletextleft"/>
              <w:rPr>
                <w:rFonts w:eastAsia="Arial Narrow"/>
                <w:lang w:val="es-MX"/>
              </w:rPr>
            </w:pPr>
            <w:r w:rsidRPr="00516642">
              <w:rPr>
                <w:rFonts w:eastAsia="Arial Narrow"/>
                <w:lang w:val="es-MX"/>
              </w:rPr>
              <w:lastRenderedPageBreak/>
              <w:t xml:space="preserve">Ejido Ohuira </w:t>
            </w:r>
          </w:p>
        </w:tc>
        <w:tc>
          <w:tcPr>
            <w:tcW w:w="1048" w:type="pct"/>
          </w:tcPr>
          <w:p w14:paraId="055EC10F" w14:textId="77777777" w:rsidR="00B15BA3" w:rsidRPr="00516642" w:rsidRDefault="00B15BA3" w:rsidP="00B021D7">
            <w:pPr>
              <w:pStyle w:val="Tabletextleft"/>
              <w:rPr>
                <w:rFonts w:eastAsia="Arial Narrow"/>
                <w:lang w:val="es-MX"/>
              </w:rPr>
            </w:pPr>
            <w:r w:rsidRPr="00516642">
              <w:rPr>
                <w:rFonts w:eastAsia="Arial Narrow"/>
                <w:lang w:val="es-MX"/>
              </w:rPr>
              <w:t>7.7</w:t>
            </w:r>
          </w:p>
        </w:tc>
        <w:tc>
          <w:tcPr>
            <w:tcW w:w="682" w:type="pct"/>
          </w:tcPr>
          <w:p w14:paraId="1F212249" w14:textId="77777777" w:rsidR="00B15BA3" w:rsidRPr="00516642" w:rsidRDefault="00B15BA3" w:rsidP="00B021D7">
            <w:pPr>
              <w:pStyle w:val="Tabletextleft"/>
              <w:rPr>
                <w:rFonts w:eastAsia="Arial Narrow"/>
                <w:lang w:val="es-MX"/>
              </w:rPr>
            </w:pPr>
            <w:r w:rsidRPr="00516642">
              <w:rPr>
                <w:rFonts w:eastAsia="Arial Narrow"/>
                <w:lang w:val="es-MX"/>
              </w:rPr>
              <w:t>8.1</w:t>
            </w:r>
          </w:p>
        </w:tc>
        <w:tc>
          <w:tcPr>
            <w:tcW w:w="707" w:type="pct"/>
          </w:tcPr>
          <w:p w14:paraId="552D0915" w14:textId="77777777" w:rsidR="00B15BA3" w:rsidRPr="00516642" w:rsidRDefault="00B15BA3" w:rsidP="00B021D7">
            <w:pPr>
              <w:pStyle w:val="Tabletextleft"/>
              <w:rPr>
                <w:rFonts w:eastAsia="Arial Narrow"/>
                <w:lang w:val="es-MX"/>
              </w:rPr>
            </w:pPr>
            <w:r w:rsidRPr="00516642">
              <w:rPr>
                <w:rFonts w:eastAsia="Arial Narrow"/>
                <w:lang w:val="es-MX"/>
              </w:rPr>
              <w:t>7.4 / 10.1</w:t>
            </w:r>
          </w:p>
        </w:tc>
        <w:tc>
          <w:tcPr>
            <w:tcW w:w="522" w:type="pct"/>
          </w:tcPr>
          <w:p w14:paraId="3BC25E2B" w14:textId="77777777" w:rsidR="00B15BA3" w:rsidRPr="00516642" w:rsidRDefault="00B15BA3" w:rsidP="00B021D7">
            <w:pPr>
              <w:pStyle w:val="Tabletextleft"/>
              <w:rPr>
                <w:rFonts w:eastAsia="Arial Narrow"/>
                <w:lang w:val="es-MX"/>
              </w:rPr>
            </w:pPr>
          </w:p>
        </w:tc>
      </w:tr>
      <w:tr w:rsidR="00B15BA3" w:rsidRPr="00516642" w14:paraId="3A0463BF" w14:textId="77777777" w:rsidTr="00594F18">
        <w:tc>
          <w:tcPr>
            <w:tcW w:w="2041" w:type="pct"/>
          </w:tcPr>
          <w:p w14:paraId="5BC8C797" w14:textId="77777777" w:rsidR="00B15BA3" w:rsidRPr="00516642" w:rsidRDefault="00B15BA3" w:rsidP="00B021D7">
            <w:pPr>
              <w:pStyle w:val="Tabletextleft"/>
              <w:rPr>
                <w:rFonts w:eastAsia="Arial Narrow"/>
                <w:lang w:val="es-MX"/>
              </w:rPr>
            </w:pPr>
            <w:r w:rsidRPr="00516642">
              <w:rPr>
                <w:rFonts w:eastAsia="Arial Narrow"/>
                <w:lang w:val="es-MX"/>
              </w:rPr>
              <w:t xml:space="preserve">Carrizo Grande </w:t>
            </w:r>
          </w:p>
        </w:tc>
        <w:tc>
          <w:tcPr>
            <w:tcW w:w="1048" w:type="pct"/>
          </w:tcPr>
          <w:p w14:paraId="409DC77E" w14:textId="77777777" w:rsidR="00B15BA3" w:rsidRPr="00516642" w:rsidRDefault="00B15BA3" w:rsidP="00B021D7">
            <w:pPr>
              <w:pStyle w:val="Tabletextleft"/>
              <w:rPr>
                <w:rFonts w:eastAsia="Arial Narrow"/>
                <w:lang w:val="es-MX"/>
              </w:rPr>
            </w:pPr>
            <w:r w:rsidRPr="00516642">
              <w:rPr>
                <w:rFonts w:eastAsia="Arial Narrow"/>
                <w:lang w:val="es-MX"/>
              </w:rPr>
              <w:t>14.4</w:t>
            </w:r>
          </w:p>
        </w:tc>
        <w:tc>
          <w:tcPr>
            <w:tcW w:w="682" w:type="pct"/>
          </w:tcPr>
          <w:p w14:paraId="7FFB0C3A" w14:textId="77777777" w:rsidR="00B15BA3" w:rsidRPr="00516642" w:rsidRDefault="00B15BA3" w:rsidP="00B021D7">
            <w:pPr>
              <w:pStyle w:val="Tabletextleft"/>
              <w:rPr>
                <w:rFonts w:eastAsia="Arial Narrow"/>
                <w:lang w:val="es-MX"/>
              </w:rPr>
            </w:pPr>
          </w:p>
        </w:tc>
        <w:tc>
          <w:tcPr>
            <w:tcW w:w="707" w:type="pct"/>
          </w:tcPr>
          <w:p w14:paraId="5D111D02" w14:textId="77777777" w:rsidR="00B15BA3" w:rsidRPr="00516642" w:rsidRDefault="00B15BA3" w:rsidP="00B021D7">
            <w:pPr>
              <w:pStyle w:val="Tabletextleft"/>
              <w:rPr>
                <w:rFonts w:eastAsia="Arial Narrow"/>
                <w:lang w:val="es-MX"/>
              </w:rPr>
            </w:pPr>
          </w:p>
        </w:tc>
        <w:tc>
          <w:tcPr>
            <w:tcW w:w="522" w:type="pct"/>
          </w:tcPr>
          <w:p w14:paraId="7492AD04" w14:textId="77777777" w:rsidR="00B15BA3" w:rsidRPr="00516642" w:rsidRDefault="00B15BA3" w:rsidP="00B021D7">
            <w:pPr>
              <w:pStyle w:val="Tabletextleft"/>
              <w:rPr>
                <w:rFonts w:eastAsia="Arial Narrow"/>
                <w:lang w:val="es-MX"/>
              </w:rPr>
            </w:pPr>
          </w:p>
        </w:tc>
      </w:tr>
      <w:tr w:rsidR="00B15BA3" w:rsidRPr="00516642" w14:paraId="37915BEA" w14:textId="77777777" w:rsidTr="00594F18">
        <w:tc>
          <w:tcPr>
            <w:tcW w:w="2041" w:type="pct"/>
          </w:tcPr>
          <w:p w14:paraId="55736270" w14:textId="77777777" w:rsidR="00B15BA3" w:rsidRPr="00516642" w:rsidRDefault="00B15BA3" w:rsidP="00B021D7">
            <w:pPr>
              <w:pStyle w:val="Tabletextleft"/>
              <w:rPr>
                <w:rFonts w:eastAsia="Arial Narrow"/>
                <w:lang w:val="es-MX"/>
              </w:rPr>
            </w:pPr>
            <w:r w:rsidRPr="00516642">
              <w:rPr>
                <w:rFonts w:eastAsia="Arial Narrow"/>
                <w:lang w:val="es-MX"/>
              </w:rPr>
              <w:t>El Cerro Cabezón</w:t>
            </w:r>
          </w:p>
        </w:tc>
        <w:tc>
          <w:tcPr>
            <w:tcW w:w="1048" w:type="pct"/>
          </w:tcPr>
          <w:p w14:paraId="46944A8A" w14:textId="77777777" w:rsidR="00B15BA3" w:rsidRPr="00516642" w:rsidRDefault="00B15BA3" w:rsidP="00B021D7">
            <w:pPr>
              <w:pStyle w:val="Tabletextleft"/>
              <w:rPr>
                <w:rFonts w:eastAsia="Arial Narrow"/>
                <w:lang w:val="es-MX"/>
              </w:rPr>
            </w:pPr>
            <w:r w:rsidRPr="00516642">
              <w:rPr>
                <w:rFonts w:eastAsia="Arial Narrow"/>
                <w:lang w:val="es-MX"/>
              </w:rPr>
              <w:t>20</w:t>
            </w:r>
          </w:p>
        </w:tc>
        <w:tc>
          <w:tcPr>
            <w:tcW w:w="682" w:type="pct"/>
          </w:tcPr>
          <w:p w14:paraId="41FC6088" w14:textId="77777777" w:rsidR="00B15BA3" w:rsidRPr="00516642" w:rsidRDefault="00B15BA3" w:rsidP="00B021D7">
            <w:pPr>
              <w:pStyle w:val="Tabletextleft"/>
              <w:rPr>
                <w:rFonts w:eastAsia="Arial Narrow"/>
                <w:lang w:val="es-MX"/>
              </w:rPr>
            </w:pPr>
          </w:p>
        </w:tc>
        <w:tc>
          <w:tcPr>
            <w:tcW w:w="707" w:type="pct"/>
          </w:tcPr>
          <w:p w14:paraId="0A10176D" w14:textId="77777777" w:rsidR="00B15BA3" w:rsidRPr="00516642" w:rsidRDefault="00B15BA3" w:rsidP="00B021D7">
            <w:pPr>
              <w:pStyle w:val="Tabletextleft"/>
              <w:rPr>
                <w:rFonts w:eastAsia="Arial Narrow"/>
                <w:lang w:val="es-MX"/>
              </w:rPr>
            </w:pPr>
          </w:p>
        </w:tc>
        <w:tc>
          <w:tcPr>
            <w:tcW w:w="522" w:type="pct"/>
          </w:tcPr>
          <w:p w14:paraId="265F7828" w14:textId="77777777" w:rsidR="00B15BA3" w:rsidRPr="00516642" w:rsidRDefault="00B15BA3" w:rsidP="00B021D7">
            <w:pPr>
              <w:pStyle w:val="Tabletextleft"/>
              <w:rPr>
                <w:rFonts w:eastAsia="Arial Narrow"/>
                <w:lang w:val="es-MX"/>
              </w:rPr>
            </w:pPr>
          </w:p>
        </w:tc>
      </w:tr>
      <w:tr w:rsidR="00B15BA3" w:rsidRPr="00516642" w14:paraId="06D4B140" w14:textId="77777777" w:rsidTr="00594F18">
        <w:tc>
          <w:tcPr>
            <w:tcW w:w="2041" w:type="pct"/>
          </w:tcPr>
          <w:p w14:paraId="5E80017D" w14:textId="77777777" w:rsidR="00B15BA3" w:rsidRPr="00516642" w:rsidRDefault="00B15BA3" w:rsidP="00B021D7">
            <w:pPr>
              <w:pStyle w:val="Tabletextleft"/>
              <w:rPr>
                <w:rFonts w:eastAsia="Arial Narrow"/>
                <w:lang w:val="es-MX"/>
              </w:rPr>
            </w:pPr>
            <w:r w:rsidRPr="00516642">
              <w:rPr>
                <w:rFonts w:eastAsia="Arial Narrow"/>
                <w:lang w:val="es-MX"/>
              </w:rPr>
              <w:t>Lázaro Cadena (Muellecito)</w:t>
            </w:r>
          </w:p>
        </w:tc>
        <w:tc>
          <w:tcPr>
            <w:tcW w:w="1048" w:type="pct"/>
          </w:tcPr>
          <w:p w14:paraId="6FC5FE4F" w14:textId="77777777" w:rsidR="00B15BA3" w:rsidRPr="00516642" w:rsidRDefault="00B15BA3" w:rsidP="00B021D7">
            <w:pPr>
              <w:pStyle w:val="Tabletextleft"/>
              <w:rPr>
                <w:rFonts w:eastAsia="Arial Narrow"/>
                <w:lang w:val="es-MX"/>
              </w:rPr>
            </w:pPr>
            <w:r w:rsidRPr="00516642">
              <w:rPr>
                <w:rFonts w:eastAsia="Arial Narrow"/>
                <w:lang w:val="es-MX"/>
              </w:rPr>
              <w:t>8.8</w:t>
            </w:r>
          </w:p>
        </w:tc>
        <w:tc>
          <w:tcPr>
            <w:tcW w:w="682" w:type="pct"/>
          </w:tcPr>
          <w:p w14:paraId="19BA1E1A" w14:textId="77777777" w:rsidR="00B15BA3" w:rsidRPr="00516642" w:rsidRDefault="00B15BA3" w:rsidP="00B021D7">
            <w:pPr>
              <w:pStyle w:val="Tabletextleft"/>
              <w:rPr>
                <w:rFonts w:eastAsia="Arial Narrow"/>
                <w:lang w:val="es-MX"/>
              </w:rPr>
            </w:pPr>
            <w:r w:rsidRPr="00516642">
              <w:rPr>
                <w:rFonts w:eastAsia="Arial Narrow"/>
                <w:lang w:val="es-MX"/>
              </w:rPr>
              <w:t>9.2</w:t>
            </w:r>
          </w:p>
        </w:tc>
        <w:tc>
          <w:tcPr>
            <w:tcW w:w="707" w:type="pct"/>
          </w:tcPr>
          <w:p w14:paraId="14219999" w14:textId="77777777" w:rsidR="00B15BA3" w:rsidRPr="00516642" w:rsidRDefault="00B15BA3" w:rsidP="00B021D7">
            <w:pPr>
              <w:pStyle w:val="Tabletextleft"/>
              <w:rPr>
                <w:rFonts w:eastAsia="Arial Narrow"/>
                <w:lang w:val="es-MX"/>
              </w:rPr>
            </w:pPr>
          </w:p>
        </w:tc>
        <w:tc>
          <w:tcPr>
            <w:tcW w:w="522" w:type="pct"/>
          </w:tcPr>
          <w:p w14:paraId="680E475D" w14:textId="77777777" w:rsidR="00B15BA3" w:rsidRPr="00516642" w:rsidRDefault="00B15BA3" w:rsidP="00B021D7">
            <w:pPr>
              <w:pStyle w:val="Tabletextleft"/>
              <w:rPr>
                <w:rFonts w:eastAsia="Arial Narrow"/>
                <w:lang w:val="es-MX"/>
              </w:rPr>
            </w:pPr>
          </w:p>
        </w:tc>
      </w:tr>
      <w:tr w:rsidR="00B15BA3" w:rsidRPr="00516642" w14:paraId="6F7126BE" w14:textId="77777777" w:rsidTr="00594F18">
        <w:tc>
          <w:tcPr>
            <w:tcW w:w="2041" w:type="pct"/>
          </w:tcPr>
          <w:p w14:paraId="28A09E65" w14:textId="77777777" w:rsidR="00B15BA3" w:rsidRPr="00516642" w:rsidRDefault="00B15BA3" w:rsidP="00B021D7">
            <w:pPr>
              <w:pStyle w:val="Tabletextleft"/>
              <w:rPr>
                <w:rFonts w:eastAsia="Arial Narrow"/>
                <w:lang w:val="es-MX"/>
              </w:rPr>
            </w:pPr>
            <w:r w:rsidRPr="00516642">
              <w:rPr>
                <w:rFonts w:eastAsia="Arial Narrow"/>
                <w:lang w:val="es-MX"/>
              </w:rPr>
              <w:t>Lázaro Cadena (Carricito)</w:t>
            </w:r>
          </w:p>
        </w:tc>
        <w:tc>
          <w:tcPr>
            <w:tcW w:w="1048" w:type="pct"/>
          </w:tcPr>
          <w:p w14:paraId="34E960BC" w14:textId="77777777" w:rsidR="00B15BA3" w:rsidRPr="00516642" w:rsidRDefault="00B15BA3" w:rsidP="00B021D7">
            <w:pPr>
              <w:pStyle w:val="Tabletextleft"/>
              <w:rPr>
                <w:rFonts w:eastAsia="Arial Narrow"/>
                <w:lang w:val="es-MX"/>
              </w:rPr>
            </w:pPr>
            <w:r w:rsidRPr="00516642">
              <w:rPr>
                <w:rFonts w:eastAsia="Arial Narrow"/>
                <w:lang w:val="es-MX"/>
              </w:rPr>
              <w:t>14.2</w:t>
            </w:r>
          </w:p>
        </w:tc>
        <w:tc>
          <w:tcPr>
            <w:tcW w:w="682" w:type="pct"/>
          </w:tcPr>
          <w:p w14:paraId="7830D02E" w14:textId="77777777" w:rsidR="00B15BA3" w:rsidRPr="00516642" w:rsidRDefault="00B15BA3" w:rsidP="00B021D7">
            <w:pPr>
              <w:pStyle w:val="Tabletextleft"/>
              <w:rPr>
                <w:rFonts w:eastAsia="Arial Narrow"/>
                <w:lang w:val="es-MX"/>
              </w:rPr>
            </w:pPr>
            <w:r w:rsidRPr="00516642">
              <w:rPr>
                <w:rFonts w:eastAsia="Arial Narrow"/>
                <w:lang w:val="es-MX"/>
              </w:rPr>
              <w:t>8.9</w:t>
            </w:r>
          </w:p>
        </w:tc>
        <w:tc>
          <w:tcPr>
            <w:tcW w:w="707" w:type="pct"/>
          </w:tcPr>
          <w:p w14:paraId="03AF6448" w14:textId="77777777" w:rsidR="00B15BA3" w:rsidRPr="00516642" w:rsidRDefault="00B15BA3" w:rsidP="00B021D7">
            <w:pPr>
              <w:pStyle w:val="Tabletextleft"/>
              <w:rPr>
                <w:rFonts w:eastAsia="Arial Narrow"/>
                <w:lang w:val="es-MX"/>
              </w:rPr>
            </w:pPr>
          </w:p>
        </w:tc>
        <w:tc>
          <w:tcPr>
            <w:tcW w:w="522" w:type="pct"/>
          </w:tcPr>
          <w:p w14:paraId="7AA6E376" w14:textId="77777777" w:rsidR="00B15BA3" w:rsidRPr="00516642" w:rsidRDefault="00B15BA3" w:rsidP="00B021D7">
            <w:pPr>
              <w:pStyle w:val="Tabletextleft"/>
              <w:rPr>
                <w:rFonts w:eastAsia="Arial Narrow"/>
                <w:lang w:val="es-MX"/>
              </w:rPr>
            </w:pPr>
            <w:r w:rsidRPr="00516642">
              <w:rPr>
                <w:rFonts w:eastAsia="Arial Narrow"/>
                <w:lang w:val="es-MX"/>
              </w:rPr>
              <w:t>8.9</w:t>
            </w:r>
          </w:p>
        </w:tc>
      </w:tr>
      <w:tr w:rsidR="00B15BA3" w:rsidRPr="00516642" w14:paraId="783BC4F9" w14:textId="77777777" w:rsidTr="00594F18">
        <w:tc>
          <w:tcPr>
            <w:tcW w:w="2041" w:type="pct"/>
          </w:tcPr>
          <w:p w14:paraId="62E8310C" w14:textId="77777777" w:rsidR="00B15BA3" w:rsidRPr="00516642" w:rsidRDefault="00B15BA3" w:rsidP="00B021D7">
            <w:pPr>
              <w:pStyle w:val="Tabletextleft"/>
              <w:rPr>
                <w:rFonts w:eastAsia="Arial Narrow"/>
                <w:lang w:val="es-MX"/>
              </w:rPr>
            </w:pPr>
            <w:r w:rsidRPr="00516642">
              <w:rPr>
                <w:rFonts w:eastAsia="Arial Narrow"/>
                <w:lang w:val="es-MX"/>
              </w:rPr>
              <w:t>Ejido Ricardo Flores Magón</w:t>
            </w:r>
          </w:p>
        </w:tc>
        <w:tc>
          <w:tcPr>
            <w:tcW w:w="1048" w:type="pct"/>
          </w:tcPr>
          <w:p w14:paraId="00AE741A" w14:textId="77777777" w:rsidR="00B15BA3" w:rsidRPr="00516642" w:rsidRDefault="00B15BA3" w:rsidP="00B021D7">
            <w:pPr>
              <w:pStyle w:val="Tabletextleft"/>
              <w:rPr>
                <w:rFonts w:eastAsia="Arial Narrow"/>
                <w:lang w:val="es-MX"/>
              </w:rPr>
            </w:pPr>
            <w:r w:rsidRPr="00516642">
              <w:rPr>
                <w:rFonts w:eastAsia="Arial Narrow"/>
                <w:lang w:val="es-MX"/>
              </w:rPr>
              <w:t>9</w:t>
            </w:r>
          </w:p>
        </w:tc>
        <w:tc>
          <w:tcPr>
            <w:tcW w:w="682" w:type="pct"/>
          </w:tcPr>
          <w:p w14:paraId="3FA8BBA6" w14:textId="77777777" w:rsidR="00B15BA3" w:rsidRPr="00516642" w:rsidRDefault="00B15BA3" w:rsidP="00B021D7">
            <w:pPr>
              <w:pStyle w:val="Tabletextleft"/>
              <w:rPr>
                <w:rFonts w:eastAsia="Arial Narrow"/>
                <w:lang w:val="es-MX"/>
              </w:rPr>
            </w:pPr>
            <w:r w:rsidRPr="00516642">
              <w:rPr>
                <w:rFonts w:eastAsia="Arial Narrow"/>
                <w:lang w:val="es-MX"/>
              </w:rPr>
              <w:t>9</w:t>
            </w:r>
          </w:p>
        </w:tc>
        <w:tc>
          <w:tcPr>
            <w:tcW w:w="707" w:type="pct"/>
          </w:tcPr>
          <w:p w14:paraId="47339D9B" w14:textId="77777777" w:rsidR="00B15BA3" w:rsidRPr="00516642" w:rsidRDefault="00B15BA3" w:rsidP="00B021D7">
            <w:pPr>
              <w:pStyle w:val="Tabletextleft"/>
              <w:rPr>
                <w:rFonts w:eastAsia="Arial Narrow"/>
                <w:lang w:val="es-MX"/>
              </w:rPr>
            </w:pPr>
            <w:r w:rsidRPr="00516642">
              <w:rPr>
                <w:rFonts w:eastAsia="Arial Narrow"/>
                <w:lang w:val="es-MX"/>
              </w:rPr>
              <w:t>7.5 / 7.1</w:t>
            </w:r>
          </w:p>
        </w:tc>
        <w:tc>
          <w:tcPr>
            <w:tcW w:w="522" w:type="pct"/>
          </w:tcPr>
          <w:p w14:paraId="2232217F" w14:textId="77777777" w:rsidR="00B15BA3" w:rsidRPr="00516642" w:rsidRDefault="00B15BA3" w:rsidP="00B021D7">
            <w:pPr>
              <w:pStyle w:val="Tabletextleft"/>
              <w:rPr>
                <w:rFonts w:eastAsia="Arial Narrow"/>
                <w:lang w:val="es-MX"/>
              </w:rPr>
            </w:pPr>
          </w:p>
        </w:tc>
      </w:tr>
      <w:tr w:rsidR="00B15BA3" w:rsidRPr="00516642" w14:paraId="503C304D" w14:textId="77777777" w:rsidTr="00594F18">
        <w:tc>
          <w:tcPr>
            <w:tcW w:w="2041" w:type="pct"/>
          </w:tcPr>
          <w:p w14:paraId="28007B5F" w14:textId="77777777" w:rsidR="00B15BA3" w:rsidRPr="00516642" w:rsidRDefault="00B15BA3" w:rsidP="00B021D7">
            <w:pPr>
              <w:pStyle w:val="Tabletextleft"/>
              <w:rPr>
                <w:rFonts w:eastAsia="Arial Narrow"/>
                <w:lang w:val="es-MX"/>
              </w:rPr>
            </w:pPr>
            <w:r w:rsidRPr="00516642">
              <w:rPr>
                <w:rFonts w:eastAsia="Arial Narrow"/>
                <w:lang w:val="es-MX"/>
              </w:rPr>
              <w:t xml:space="preserve">Ejido Tortugas Numero 2 </w:t>
            </w:r>
          </w:p>
        </w:tc>
        <w:tc>
          <w:tcPr>
            <w:tcW w:w="1048" w:type="pct"/>
          </w:tcPr>
          <w:p w14:paraId="3589A92E" w14:textId="77777777" w:rsidR="00B15BA3" w:rsidRPr="00516642" w:rsidRDefault="00B15BA3" w:rsidP="00B021D7">
            <w:pPr>
              <w:pStyle w:val="Tabletextleft"/>
              <w:rPr>
                <w:rFonts w:eastAsia="Arial Narrow"/>
                <w:lang w:val="es-MX"/>
              </w:rPr>
            </w:pPr>
          </w:p>
        </w:tc>
        <w:tc>
          <w:tcPr>
            <w:tcW w:w="682" w:type="pct"/>
          </w:tcPr>
          <w:p w14:paraId="7D2C0FFE" w14:textId="77777777" w:rsidR="00B15BA3" w:rsidRPr="00516642" w:rsidRDefault="00B15BA3" w:rsidP="00B021D7">
            <w:pPr>
              <w:pStyle w:val="Tabletextleft"/>
              <w:rPr>
                <w:rFonts w:eastAsia="Arial Narrow"/>
                <w:lang w:val="es-MX"/>
              </w:rPr>
            </w:pPr>
          </w:p>
        </w:tc>
        <w:tc>
          <w:tcPr>
            <w:tcW w:w="707" w:type="pct"/>
          </w:tcPr>
          <w:p w14:paraId="1E6E6BA7" w14:textId="77777777" w:rsidR="00B15BA3" w:rsidRPr="00516642" w:rsidRDefault="00B15BA3" w:rsidP="00B021D7">
            <w:pPr>
              <w:pStyle w:val="Tabletextleft"/>
              <w:rPr>
                <w:rFonts w:eastAsia="Arial Narrow"/>
                <w:lang w:val="es-MX"/>
              </w:rPr>
            </w:pPr>
            <w:r w:rsidRPr="00516642">
              <w:rPr>
                <w:rFonts w:eastAsia="Arial Narrow"/>
                <w:lang w:val="es-MX"/>
              </w:rPr>
              <w:t>2 / 3.4</w:t>
            </w:r>
          </w:p>
        </w:tc>
        <w:tc>
          <w:tcPr>
            <w:tcW w:w="522" w:type="pct"/>
          </w:tcPr>
          <w:p w14:paraId="0D249A32" w14:textId="77777777" w:rsidR="00B15BA3" w:rsidRPr="00516642" w:rsidRDefault="00B15BA3" w:rsidP="00B021D7">
            <w:pPr>
              <w:pStyle w:val="Tabletextleft"/>
              <w:rPr>
                <w:rFonts w:eastAsia="Arial Narrow"/>
                <w:lang w:val="es-MX"/>
              </w:rPr>
            </w:pPr>
          </w:p>
        </w:tc>
      </w:tr>
      <w:tr w:rsidR="00B15BA3" w:rsidRPr="00516642" w14:paraId="538E9D5D" w14:textId="77777777" w:rsidTr="00594F18">
        <w:tc>
          <w:tcPr>
            <w:tcW w:w="2041" w:type="pct"/>
          </w:tcPr>
          <w:p w14:paraId="3015E665" w14:textId="77777777" w:rsidR="00B15BA3" w:rsidRPr="00516642" w:rsidRDefault="00B15BA3" w:rsidP="00B021D7">
            <w:pPr>
              <w:pStyle w:val="Tabletextleft"/>
              <w:rPr>
                <w:rFonts w:eastAsia="Arial Narrow"/>
                <w:lang w:val="es-MX"/>
              </w:rPr>
            </w:pPr>
            <w:r w:rsidRPr="00516642">
              <w:rPr>
                <w:rFonts w:eastAsia="Arial Narrow"/>
                <w:lang w:val="es-MX"/>
              </w:rPr>
              <w:t>Ejido Plan de Guadalupe</w:t>
            </w:r>
          </w:p>
        </w:tc>
        <w:tc>
          <w:tcPr>
            <w:tcW w:w="1048" w:type="pct"/>
          </w:tcPr>
          <w:p w14:paraId="53348429" w14:textId="77777777" w:rsidR="00B15BA3" w:rsidRPr="00516642" w:rsidRDefault="00B15BA3" w:rsidP="00B021D7">
            <w:pPr>
              <w:pStyle w:val="Tabletextleft"/>
              <w:rPr>
                <w:rFonts w:eastAsia="Arial Narrow"/>
                <w:lang w:val="es-MX"/>
              </w:rPr>
            </w:pPr>
          </w:p>
        </w:tc>
        <w:tc>
          <w:tcPr>
            <w:tcW w:w="682" w:type="pct"/>
          </w:tcPr>
          <w:p w14:paraId="20BF0013" w14:textId="77777777" w:rsidR="00B15BA3" w:rsidRPr="00516642" w:rsidRDefault="00B15BA3" w:rsidP="00B021D7">
            <w:pPr>
              <w:pStyle w:val="Tabletextleft"/>
              <w:rPr>
                <w:rFonts w:eastAsia="Arial Narrow"/>
                <w:lang w:val="es-MX"/>
              </w:rPr>
            </w:pPr>
          </w:p>
        </w:tc>
        <w:tc>
          <w:tcPr>
            <w:tcW w:w="707" w:type="pct"/>
          </w:tcPr>
          <w:p w14:paraId="5A7290F3" w14:textId="77777777" w:rsidR="00B15BA3" w:rsidRPr="00516642" w:rsidRDefault="00B15BA3" w:rsidP="00B021D7">
            <w:pPr>
              <w:pStyle w:val="Tabletextleft"/>
              <w:rPr>
                <w:rFonts w:eastAsia="Arial Narrow"/>
                <w:lang w:val="es-MX"/>
              </w:rPr>
            </w:pPr>
            <w:r w:rsidRPr="00516642">
              <w:rPr>
                <w:rFonts w:eastAsia="Arial Narrow"/>
                <w:lang w:val="es-MX"/>
              </w:rPr>
              <w:t>2 / 3.4</w:t>
            </w:r>
          </w:p>
        </w:tc>
        <w:tc>
          <w:tcPr>
            <w:tcW w:w="522" w:type="pct"/>
          </w:tcPr>
          <w:p w14:paraId="782F8F05" w14:textId="77777777" w:rsidR="00B15BA3" w:rsidRPr="00516642" w:rsidRDefault="00B15BA3" w:rsidP="00B021D7">
            <w:pPr>
              <w:pStyle w:val="Tabletextleft"/>
              <w:rPr>
                <w:rFonts w:eastAsia="Arial Narrow"/>
                <w:lang w:val="es-MX"/>
              </w:rPr>
            </w:pPr>
          </w:p>
        </w:tc>
      </w:tr>
      <w:tr w:rsidR="00B15BA3" w:rsidRPr="00516642" w14:paraId="507596CC" w14:textId="77777777" w:rsidTr="00594F18">
        <w:tc>
          <w:tcPr>
            <w:tcW w:w="2041" w:type="pct"/>
          </w:tcPr>
          <w:p w14:paraId="2137DE04" w14:textId="77777777" w:rsidR="00B15BA3" w:rsidRPr="00516642" w:rsidRDefault="00B15BA3" w:rsidP="00B021D7">
            <w:pPr>
              <w:pStyle w:val="Tabletextleft"/>
              <w:rPr>
                <w:rFonts w:eastAsia="Arial Narrow"/>
                <w:lang w:val="es-MX"/>
              </w:rPr>
            </w:pPr>
            <w:r w:rsidRPr="00516642">
              <w:rPr>
                <w:rFonts w:eastAsia="Arial Narrow"/>
                <w:lang w:val="es-MX"/>
              </w:rPr>
              <w:t xml:space="preserve">Campo Cinco Plan de Ayala </w:t>
            </w:r>
          </w:p>
        </w:tc>
        <w:tc>
          <w:tcPr>
            <w:tcW w:w="1048" w:type="pct"/>
          </w:tcPr>
          <w:p w14:paraId="774D0223" w14:textId="77777777" w:rsidR="00B15BA3" w:rsidRPr="00516642" w:rsidRDefault="00B15BA3" w:rsidP="00B021D7">
            <w:pPr>
              <w:pStyle w:val="Tabletextleft"/>
              <w:rPr>
                <w:rFonts w:eastAsia="Arial Narrow"/>
                <w:lang w:val="es-MX"/>
              </w:rPr>
            </w:pPr>
          </w:p>
        </w:tc>
        <w:tc>
          <w:tcPr>
            <w:tcW w:w="682" w:type="pct"/>
          </w:tcPr>
          <w:p w14:paraId="6057EBE1" w14:textId="77777777" w:rsidR="00B15BA3" w:rsidRPr="00516642" w:rsidRDefault="00B15BA3" w:rsidP="00B021D7">
            <w:pPr>
              <w:pStyle w:val="Tabletextleft"/>
              <w:rPr>
                <w:rFonts w:eastAsia="Arial Narrow"/>
                <w:lang w:val="es-MX"/>
              </w:rPr>
            </w:pPr>
          </w:p>
        </w:tc>
        <w:tc>
          <w:tcPr>
            <w:tcW w:w="707" w:type="pct"/>
          </w:tcPr>
          <w:p w14:paraId="2800F79F" w14:textId="77777777" w:rsidR="00B15BA3" w:rsidRPr="00516642" w:rsidRDefault="00B15BA3" w:rsidP="00B021D7">
            <w:pPr>
              <w:pStyle w:val="Tabletextleft"/>
              <w:rPr>
                <w:rFonts w:eastAsia="Arial Narrow"/>
                <w:lang w:val="es-MX"/>
              </w:rPr>
            </w:pPr>
            <w:r w:rsidRPr="00516642">
              <w:rPr>
                <w:rFonts w:eastAsia="Arial Narrow"/>
                <w:lang w:val="es-MX"/>
              </w:rPr>
              <w:t>6.5</w:t>
            </w:r>
          </w:p>
        </w:tc>
        <w:tc>
          <w:tcPr>
            <w:tcW w:w="522" w:type="pct"/>
          </w:tcPr>
          <w:p w14:paraId="48286348" w14:textId="77777777" w:rsidR="00B15BA3" w:rsidRPr="00516642" w:rsidRDefault="00B15BA3" w:rsidP="00B021D7">
            <w:pPr>
              <w:pStyle w:val="Tabletextleft"/>
              <w:rPr>
                <w:rFonts w:eastAsia="Arial Narrow"/>
                <w:lang w:val="es-MX"/>
              </w:rPr>
            </w:pPr>
          </w:p>
        </w:tc>
      </w:tr>
      <w:tr w:rsidR="00B15BA3" w:rsidRPr="00516642" w14:paraId="632F52A5" w14:textId="77777777" w:rsidTr="00594F18">
        <w:tc>
          <w:tcPr>
            <w:tcW w:w="2041" w:type="pct"/>
          </w:tcPr>
          <w:p w14:paraId="4A27018D" w14:textId="77777777" w:rsidR="00B15BA3" w:rsidRPr="00516642" w:rsidRDefault="00B15BA3" w:rsidP="00B021D7">
            <w:pPr>
              <w:pStyle w:val="Tabletextleft"/>
              <w:rPr>
                <w:rFonts w:eastAsia="Arial Narrow"/>
                <w:lang w:val="es-MX"/>
              </w:rPr>
            </w:pPr>
            <w:r w:rsidRPr="00516642">
              <w:rPr>
                <w:rFonts w:eastAsia="Arial Narrow"/>
                <w:lang w:val="es-MX"/>
              </w:rPr>
              <w:t>Ejido Benito Juárez</w:t>
            </w:r>
          </w:p>
        </w:tc>
        <w:tc>
          <w:tcPr>
            <w:tcW w:w="1048" w:type="pct"/>
          </w:tcPr>
          <w:p w14:paraId="55735836" w14:textId="77777777" w:rsidR="00B15BA3" w:rsidRPr="00516642" w:rsidRDefault="00B15BA3" w:rsidP="00B021D7">
            <w:pPr>
              <w:pStyle w:val="Tabletextleft"/>
              <w:rPr>
                <w:rFonts w:eastAsia="Arial Narrow"/>
                <w:lang w:val="es-MX"/>
              </w:rPr>
            </w:pPr>
          </w:p>
        </w:tc>
        <w:tc>
          <w:tcPr>
            <w:tcW w:w="682" w:type="pct"/>
          </w:tcPr>
          <w:p w14:paraId="450BEF3A" w14:textId="77777777" w:rsidR="00B15BA3" w:rsidRPr="00516642" w:rsidRDefault="00B15BA3" w:rsidP="00B021D7">
            <w:pPr>
              <w:pStyle w:val="Tabletextleft"/>
              <w:rPr>
                <w:rFonts w:eastAsia="Arial Narrow"/>
                <w:lang w:val="es-MX"/>
              </w:rPr>
            </w:pPr>
          </w:p>
        </w:tc>
        <w:tc>
          <w:tcPr>
            <w:tcW w:w="707" w:type="pct"/>
          </w:tcPr>
          <w:p w14:paraId="75E55537" w14:textId="77777777" w:rsidR="00B15BA3" w:rsidRPr="00516642" w:rsidRDefault="00B15BA3" w:rsidP="00B021D7">
            <w:pPr>
              <w:pStyle w:val="Tabletextleft"/>
              <w:rPr>
                <w:rFonts w:eastAsia="Arial Narrow"/>
                <w:lang w:val="es-MX"/>
              </w:rPr>
            </w:pPr>
            <w:r w:rsidRPr="00516642">
              <w:rPr>
                <w:rFonts w:eastAsia="Arial Narrow"/>
                <w:lang w:val="es-MX"/>
              </w:rPr>
              <w:t>5.9</w:t>
            </w:r>
          </w:p>
        </w:tc>
        <w:tc>
          <w:tcPr>
            <w:tcW w:w="522" w:type="pct"/>
          </w:tcPr>
          <w:p w14:paraId="7A031451" w14:textId="77777777" w:rsidR="00B15BA3" w:rsidRPr="00516642" w:rsidRDefault="00B15BA3" w:rsidP="00B021D7">
            <w:pPr>
              <w:pStyle w:val="Tabletextleft"/>
              <w:rPr>
                <w:rFonts w:eastAsia="Arial Narrow"/>
                <w:lang w:val="es-MX"/>
              </w:rPr>
            </w:pPr>
          </w:p>
        </w:tc>
      </w:tr>
      <w:tr w:rsidR="00B15BA3" w:rsidRPr="00516642" w14:paraId="2C000EA1" w14:textId="77777777" w:rsidTr="00594F18">
        <w:tc>
          <w:tcPr>
            <w:tcW w:w="2041" w:type="pct"/>
          </w:tcPr>
          <w:p w14:paraId="29828173" w14:textId="6E0FA36F" w:rsidR="00B15BA3" w:rsidRPr="00516642" w:rsidRDefault="00B15BA3" w:rsidP="00B021D7">
            <w:pPr>
              <w:pStyle w:val="Tabletextleft"/>
              <w:rPr>
                <w:rFonts w:eastAsia="Arial Narrow"/>
                <w:lang w:val="es-MX"/>
              </w:rPr>
            </w:pPr>
            <w:r w:rsidRPr="00516642">
              <w:rPr>
                <w:rFonts w:eastAsia="Arial Narrow"/>
                <w:lang w:val="es-MX"/>
              </w:rPr>
              <w:t xml:space="preserve">Ejido 9 de </w:t>
            </w:r>
            <w:r w:rsidR="000D1591">
              <w:rPr>
                <w:rFonts w:eastAsia="Arial Narrow"/>
                <w:lang w:val="es-MX"/>
              </w:rPr>
              <w:t>d</w:t>
            </w:r>
            <w:r w:rsidRPr="00516642">
              <w:rPr>
                <w:rFonts w:eastAsia="Arial Narrow"/>
                <w:lang w:val="es-MX"/>
              </w:rPr>
              <w:t>iciembre</w:t>
            </w:r>
          </w:p>
        </w:tc>
        <w:tc>
          <w:tcPr>
            <w:tcW w:w="1048" w:type="pct"/>
          </w:tcPr>
          <w:p w14:paraId="0EACD5C6" w14:textId="77777777" w:rsidR="00B15BA3" w:rsidRPr="00516642" w:rsidRDefault="00B15BA3" w:rsidP="00B021D7">
            <w:pPr>
              <w:pStyle w:val="Tabletextleft"/>
              <w:rPr>
                <w:rFonts w:eastAsia="Arial Narrow"/>
                <w:lang w:val="es-MX"/>
              </w:rPr>
            </w:pPr>
          </w:p>
        </w:tc>
        <w:tc>
          <w:tcPr>
            <w:tcW w:w="682" w:type="pct"/>
          </w:tcPr>
          <w:p w14:paraId="1791BADD" w14:textId="77777777" w:rsidR="00B15BA3" w:rsidRPr="00516642" w:rsidRDefault="00B15BA3" w:rsidP="00B021D7">
            <w:pPr>
              <w:pStyle w:val="Tabletextleft"/>
              <w:rPr>
                <w:rFonts w:eastAsia="Arial Narrow"/>
                <w:lang w:val="es-MX"/>
              </w:rPr>
            </w:pPr>
          </w:p>
        </w:tc>
        <w:tc>
          <w:tcPr>
            <w:tcW w:w="707" w:type="pct"/>
          </w:tcPr>
          <w:p w14:paraId="4CBA7106" w14:textId="77777777" w:rsidR="00B15BA3" w:rsidRPr="00516642" w:rsidRDefault="00B15BA3" w:rsidP="00B021D7">
            <w:pPr>
              <w:pStyle w:val="Tabletextleft"/>
              <w:rPr>
                <w:rFonts w:eastAsia="Arial Narrow"/>
                <w:lang w:val="es-MX"/>
              </w:rPr>
            </w:pPr>
            <w:r w:rsidRPr="00516642">
              <w:rPr>
                <w:rFonts w:eastAsia="Arial Narrow"/>
                <w:lang w:val="es-MX"/>
              </w:rPr>
              <w:t>7.1</w:t>
            </w:r>
          </w:p>
        </w:tc>
        <w:tc>
          <w:tcPr>
            <w:tcW w:w="522" w:type="pct"/>
          </w:tcPr>
          <w:p w14:paraId="278ECA9F" w14:textId="77777777" w:rsidR="00B15BA3" w:rsidRPr="00516642" w:rsidRDefault="00B15BA3" w:rsidP="00B021D7">
            <w:pPr>
              <w:pStyle w:val="Tabletextleft"/>
              <w:rPr>
                <w:rFonts w:eastAsia="Arial Narrow"/>
                <w:lang w:val="es-MX"/>
              </w:rPr>
            </w:pPr>
          </w:p>
        </w:tc>
      </w:tr>
    </w:tbl>
    <w:p w14:paraId="698F3167" w14:textId="69C34D80" w:rsidR="00C948E4" w:rsidRPr="00516642" w:rsidRDefault="00C948E4" w:rsidP="00C948E4">
      <w:pPr>
        <w:pStyle w:val="AppendixHeading2"/>
      </w:pPr>
      <w:bookmarkStart w:id="16" w:name="_Hlk210462262"/>
      <w:r>
        <w:t>Jume naw ama tekilim yaakame ento informasionta amet chibextiawa</w:t>
      </w:r>
      <w:r w:rsidR="000D1591">
        <w:t>ka</w:t>
      </w:r>
      <w:r>
        <w:t>me</w:t>
      </w:r>
    </w:p>
    <w:p w14:paraId="35672FF5" w14:textId="77777777" w:rsidR="00C948E4" w:rsidRPr="00516642" w:rsidRDefault="00C948E4" w:rsidP="00C948E4">
      <w:pPr>
        <w:pStyle w:val="AppendixBodyText"/>
      </w:pPr>
      <w:r>
        <w:t xml:space="preserve">Wépuu elemento klaabe tiame jum EIAS bétana jume ama naw tekipananuabareme bittwame ento jáchim ama am kimunakew bittwa o ama naw wemtachi ju AoI i proyektota wemtachi jum </w:t>
      </w:r>
      <w:r w:rsidRPr="00975189">
        <w:t>análisis sistemáti</w:t>
      </w:r>
      <w:r>
        <w:t>k</w:t>
      </w:r>
      <w:r w:rsidRPr="00975189">
        <w:t>o</w:t>
      </w:r>
      <w:r>
        <w:t>po amani bittwak</w:t>
      </w:r>
      <w:r w:rsidRPr="00975189">
        <w:t xml:space="preserve">, </w:t>
      </w:r>
      <w:r>
        <w:t>ento siime wame gruupom ama tewrimmaki.</w:t>
      </w:r>
    </w:p>
    <w:p w14:paraId="52A7A74A" w14:textId="77777777" w:rsidR="00C948E4" w:rsidRPr="00516642" w:rsidRDefault="00C948E4" w:rsidP="00C948E4">
      <w:pPr>
        <w:pStyle w:val="AppendixBodyText"/>
      </w:pPr>
      <w:r>
        <w:t xml:space="preserve">íri béchiibo, wépuu </w:t>
      </w:r>
      <w:r w:rsidRPr="009266A6">
        <w:t>Plan de Participa</w:t>
      </w:r>
      <w:r>
        <w:t>s</w:t>
      </w:r>
      <w:r w:rsidRPr="009266A6">
        <w:t>ión de las Partes Interesada</w:t>
      </w:r>
      <w:r>
        <w:t xml:space="preserve">m tiamtam </w:t>
      </w:r>
      <w:r w:rsidRPr="009266A6">
        <w:t>(SEP</w:t>
      </w:r>
      <w:r>
        <w:t xml:space="preserve"> siglam ringo nokpo) yew ama yuktiawak</w:t>
      </w:r>
      <w:r w:rsidRPr="009266A6">
        <w:t xml:space="preserve">, </w:t>
      </w:r>
      <w:r>
        <w:t>ímïrim wame e</w:t>
      </w:r>
      <w:r w:rsidRPr="009266A6">
        <w:t>strate</w:t>
      </w:r>
      <w:r>
        <w:t>e</w:t>
      </w:r>
      <w:r w:rsidRPr="009266A6">
        <w:t>gia</w:t>
      </w:r>
      <w:r>
        <w:t xml:space="preserve">m ento mediidam tiame ama tekwak siime ju proyektota naw tekipanuawapo jume </w:t>
      </w:r>
      <w:r w:rsidRPr="009266A6">
        <w:t>parte</w:t>
      </w:r>
      <w:r>
        <w:t>m</w:t>
      </w:r>
      <w:r w:rsidRPr="009266A6">
        <w:t xml:space="preserve"> interesada</w:t>
      </w:r>
      <w:r>
        <w:t>mmaki</w:t>
      </w:r>
      <w:r w:rsidRPr="009266A6">
        <w:t xml:space="preserve">. </w:t>
      </w:r>
      <w:r>
        <w:t>Í plan bexsi maachi información ento am konsultanakew ama bexsi bitbéchiibo</w:t>
      </w:r>
      <w:r w:rsidRPr="009266A6">
        <w:t xml:space="preserve">. </w:t>
      </w:r>
      <w:r>
        <w:t xml:space="preserve">Ju </w:t>
      </w:r>
      <w:r w:rsidRPr="009266A6">
        <w:t xml:space="preserve">SEP </w:t>
      </w:r>
      <w:r>
        <w:t xml:space="preserve">yew machiari ímë tekilim yaa béchiibo jume </w:t>
      </w:r>
      <w:r w:rsidRPr="009266A6">
        <w:t>norma</w:t>
      </w:r>
      <w:r>
        <w:t>m</w:t>
      </w:r>
      <w:r w:rsidRPr="009266A6">
        <w:t xml:space="preserve"> na</w:t>
      </w:r>
      <w:r>
        <w:t>s</w:t>
      </w:r>
      <w:r w:rsidRPr="009266A6">
        <w:t>ionales</w:t>
      </w:r>
      <w:r>
        <w:t xml:space="preserve">im ento </w:t>
      </w:r>
      <w:r w:rsidRPr="009266A6">
        <w:t>interna</w:t>
      </w:r>
      <w:r>
        <w:t>s</w:t>
      </w:r>
      <w:r w:rsidRPr="009266A6">
        <w:t>ionales</w:t>
      </w:r>
      <w:r>
        <w:t>impo aman am tekipanuasimnake béchiibo</w:t>
      </w:r>
      <w:r w:rsidRPr="009266A6">
        <w:t>.</w:t>
      </w:r>
      <w:r w:rsidRPr="00516642">
        <w:t xml:space="preserve"> </w:t>
      </w:r>
    </w:p>
    <w:p w14:paraId="04C9A132" w14:textId="048113B3" w:rsidR="00C948E4" w:rsidRPr="00516642" w:rsidRDefault="00C948E4" w:rsidP="00C948E4">
      <w:pPr>
        <w:jc w:val="both"/>
      </w:pPr>
      <w:r>
        <w:rPr>
          <w:rFonts w:cs="Arial"/>
          <w:sz w:val="21"/>
        </w:rPr>
        <w:t xml:space="preserve">Jume jajambaawame </w:t>
      </w:r>
      <w:r w:rsidRPr="000C774A">
        <w:rPr>
          <w:rFonts w:cs="Arial"/>
          <w:sz w:val="21"/>
        </w:rPr>
        <w:t>objeti</w:t>
      </w:r>
      <w:r>
        <w:rPr>
          <w:rFonts w:cs="Arial"/>
          <w:sz w:val="21"/>
        </w:rPr>
        <w:t xml:space="preserve">ibom tiame ju </w:t>
      </w:r>
      <w:r w:rsidRPr="000C774A">
        <w:rPr>
          <w:rFonts w:cs="Arial"/>
          <w:sz w:val="21"/>
        </w:rPr>
        <w:t>SEP</w:t>
      </w:r>
      <w:r>
        <w:rPr>
          <w:rFonts w:cs="Arial"/>
          <w:sz w:val="21"/>
        </w:rPr>
        <w:t xml:space="preserve"> bétana wame ama naw jitta yaabareme ento am bitbáreka tekilim joowa ento bem nookim jikkaixbareka, kalakosi naw ettexjowamta wéria ento ara amew yumanakewi, tuysi naw emo yooreka, ento tuysi naw emo jikkajaka (figura 9) í enfooke tiame wame ama naw aneme chee tuysi emo kalaktiwamta weria jume partem </w:t>
      </w:r>
      <w:r w:rsidRPr="000C774A">
        <w:rPr>
          <w:rFonts w:cs="Arial"/>
          <w:sz w:val="21"/>
        </w:rPr>
        <w:t>interesada</w:t>
      </w:r>
      <w:r>
        <w:rPr>
          <w:rFonts w:cs="Arial"/>
          <w:sz w:val="21"/>
        </w:rPr>
        <w:t xml:space="preserve">m tiame bétana jume </w:t>
      </w:r>
      <w:r w:rsidRPr="000C774A">
        <w:rPr>
          <w:rFonts w:cs="Arial"/>
          <w:sz w:val="21"/>
        </w:rPr>
        <w:t>pro</w:t>
      </w:r>
      <w:r>
        <w:rPr>
          <w:rFonts w:cs="Arial"/>
          <w:sz w:val="21"/>
        </w:rPr>
        <w:t>se</w:t>
      </w:r>
      <w:r w:rsidRPr="000C774A">
        <w:rPr>
          <w:rFonts w:cs="Arial"/>
          <w:sz w:val="21"/>
        </w:rPr>
        <w:t>eso</w:t>
      </w:r>
      <w:r>
        <w:rPr>
          <w:rFonts w:cs="Arial"/>
          <w:sz w:val="21"/>
        </w:rPr>
        <w:t>m</w:t>
      </w:r>
      <w:r w:rsidRPr="000C774A">
        <w:rPr>
          <w:rFonts w:cs="Arial"/>
          <w:sz w:val="21"/>
        </w:rPr>
        <w:t xml:space="preserve"> de planifi</w:t>
      </w:r>
      <w:r>
        <w:rPr>
          <w:rFonts w:cs="Arial"/>
          <w:sz w:val="21"/>
        </w:rPr>
        <w:t>k</w:t>
      </w:r>
      <w:r w:rsidRPr="000C774A">
        <w:rPr>
          <w:rFonts w:cs="Arial"/>
          <w:sz w:val="21"/>
        </w:rPr>
        <w:t>a</w:t>
      </w:r>
      <w:r>
        <w:rPr>
          <w:rFonts w:cs="Arial"/>
          <w:sz w:val="21"/>
        </w:rPr>
        <w:t>s</w:t>
      </w:r>
      <w:r w:rsidRPr="000C774A">
        <w:rPr>
          <w:rFonts w:cs="Arial"/>
          <w:sz w:val="21"/>
        </w:rPr>
        <w:t xml:space="preserve">ión </w:t>
      </w:r>
      <w:r>
        <w:rPr>
          <w:rFonts w:cs="Arial"/>
          <w:sz w:val="21"/>
        </w:rPr>
        <w:t xml:space="preserve">ento </w:t>
      </w:r>
      <w:r w:rsidRPr="000C774A">
        <w:rPr>
          <w:rFonts w:cs="Arial"/>
          <w:sz w:val="21"/>
        </w:rPr>
        <w:t>toma de de</w:t>
      </w:r>
      <w:r>
        <w:rPr>
          <w:rFonts w:cs="Arial"/>
          <w:sz w:val="21"/>
        </w:rPr>
        <w:t>s</w:t>
      </w:r>
      <w:r w:rsidRPr="000C774A">
        <w:rPr>
          <w:rFonts w:cs="Arial"/>
          <w:sz w:val="21"/>
        </w:rPr>
        <w:t>ision</w:t>
      </w:r>
      <w:r>
        <w:rPr>
          <w:rFonts w:cs="Arial"/>
          <w:sz w:val="21"/>
        </w:rPr>
        <w:t>im bexsi yéchawamta wéria í p</w:t>
      </w:r>
      <w:r w:rsidRPr="000C774A">
        <w:rPr>
          <w:rFonts w:cs="Arial"/>
          <w:sz w:val="21"/>
        </w:rPr>
        <w:t>roye</w:t>
      </w:r>
      <w:r>
        <w:rPr>
          <w:rFonts w:cs="Arial"/>
          <w:sz w:val="21"/>
        </w:rPr>
        <w:t>k</w:t>
      </w:r>
      <w:r w:rsidRPr="000C774A">
        <w:rPr>
          <w:rFonts w:cs="Arial"/>
          <w:sz w:val="21"/>
        </w:rPr>
        <w:t>to</w:t>
      </w:r>
      <w:r>
        <w:rPr>
          <w:rFonts w:cs="Arial"/>
          <w:sz w:val="21"/>
        </w:rPr>
        <w:t xml:space="preserve"> bétana</w:t>
      </w:r>
      <w:r w:rsidRPr="000C774A">
        <w:rPr>
          <w:rFonts w:cs="Arial"/>
          <w:sz w:val="21"/>
        </w:rPr>
        <w:t xml:space="preserve">, </w:t>
      </w:r>
      <w:r>
        <w:rPr>
          <w:rFonts w:cs="Arial"/>
          <w:sz w:val="21"/>
        </w:rPr>
        <w:t xml:space="preserve">bem </w:t>
      </w:r>
      <w:r w:rsidRPr="000C774A">
        <w:rPr>
          <w:rFonts w:cs="Arial"/>
          <w:sz w:val="21"/>
        </w:rPr>
        <w:t>ne</w:t>
      </w:r>
      <w:r>
        <w:rPr>
          <w:rFonts w:cs="Arial"/>
          <w:sz w:val="21"/>
        </w:rPr>
        <w:t>s</w:t>
      </w:r>
      <w:r w:rsidRPr="000C774A">
        <w:rPr>
          <w:rFonts w:cs="Arial"/>
          <w:sz w:val="21"/>
        </w:rPr>
        <w:t>esida</w:t>
      </w:r>
      <w:r>
        <w:rPr>
          <w:rFonts w:cs="Arial"/>
          <w:sz w:val="21"/>
        </w:rPr>
        <w:t>a</w:t>
      </w:r>
      <w:r w:rsidRPr="000C774A">
        <w:rPr>
          <w:rFonts w:cs="Arial"/>
          <w:sz w:val="21"/>
        </w:rPr>
        <w:t>de</w:t>
      </w:r>
      <w:r>
        <w:rPr>
          <w:rFonts w:cs="Arial"/>
          <w:sz w:val="21"/>
        </w:rPr>
        <w:t xml:space="preserve">m ento </w:t>
      </w:r>
      <w:r w:rsidRPr="000C774A">
        <w:rPr>
          <w:rFonts w:cs="Arial"/>
          <w:sz w:val="21"/>
        </w:rPr>
        <w:t>preo</w:t>
      </w:r>
      <w:r>
        <w:rPr>
          <w:rFonts w:cs="Arial"/>
          <w:sz w:val="21"/>
        </w:rPr>
        <w:t>k</w:t>
      </w:r>
      <w:r w:rsidRPr="000C774A">
        <w:rPr>
          <w:rFonts w:cs="Arial"/>
          <w:sz w:val="21"/>
        </w:rPr>
        <w:t>upa</w:t>
      </w:r>
      <w:r>
        <w:rPr>
          <w:rFonts w:cs="Arial"/>
          <w:sz w:val="21"/>
        </w:rPr>
        <w:t>s</w:t>
      </w:r>
      <w:r w:rsidRPr="000C774A">
        <w:rPr>
          <w:rFonts w:cs="Arial"/>
          <w:sz w:val="21"/>
        </w:rPr>
        <w:t>ion</w:t>
      </w:r>
      <w:r>
        <w:rPr>
          <w:rFonts w:cs="Arial"/>
          <w:sz w:val="21"/>
        </w:rPr>
        <w:t xml:space="preserve">im bexsi bitchimeka tuysi ama am teknake béchiibo. Ju </w:t>
      </w:r>
      <w:r w:rsidRPr="000C774A">
        <w:rPr>
          <w:rFonts w:cs="Arial"/>
          <w:sz w:val="21"/>
        </w:rPr>
        <w:t xml:space="preserve">SEP </w:t>
      </w:r>
      <w:r>
        <w:rPr>
          <w:rFonts w:cs="Arial"/>
          <w:sz w:val="21"/>
        </w:rPr>
        <w:t xml:space="preserve">ket wame </w:t>
      </w:r>
      <w:r w:rsidRPr="000C774A">
        <w:rPr>
          <w:rFonts w:cs="Arial"/>
          <w:sz w:val="21"/>
        </w:rPr>
        <w:t>siste</w:t>
      </w:r>
      <w:r>
        <w:rPr>
          <w:rFonts w:cs="Arial"/>
          <w:sz w:val="21"/>
        </w:rPr>
        <w:t>e</w:t>
      </w:r>
      <w:r w:rsidRPr="000C774A">
        <w:rPr>
          <w:rFonts w:cs="Arial"/>
          <w:sz w:val="21"/>
        </w:rPr>
        <w:t>ma</w:t>
      </w:r>
      <w:r>
        <w:rPr>
          <w:rFonts w:cs="Arial"/>
          <w:sz w:val="21"/>
        </w:rPr>
        <w:t>m</w:t>
      </w:r>
      <w:r w:rsidRPr="000C774A">
        <w:rPr>
          <w:rFonts w:cs="Arial"/>
          <w:sz w:val="21"/>
        </w:rPr>
        <w:t xml:space="preserve"> efi</w:t>
      </w:r>
      <w:r>
        <w:rPr>
          <w:rFonts w:cs="Arial"/>
          <w:sz w:val="21"/>
        </w:rPr>
        <w:t>ka</w:t>
      </w:r>
      <w:r w:rsidRPr="000C774A">
        <w:rPr>
          <w:rFonts w:cs="Arial"/>
          <w:sz w:val="21"/>
        </w:rPr>
        <w:t>a</w:t>
      </w:r>
      <w:r>
        <w:rPr>
          <w:rFonts w:cs="Arial"/>
          <w:sz w:val="21"/>
        </w:rPr>
        <w:t>s</w:t>
      </w:r>
      <w:r w:rsidRPr="000C774A">
        <w:rPr>
          <w:rFonts w:cs="Arial"/>
          <w:sz w:val="21"/>
        </w:rPr>
        <w:t>e</w:t>
      </w:r>
      <w:r>
        <w:rPr>
          <w:rFonts w:cs="Arial"/>
          <w:sz w:val="21"/>
        </w:rPr>
        <w:t>m r</w:t>
      </w:r>
      <w:r w:rsidRPr="000C774A">
        <w:rPr>
          <w:rFonts w:cs="Arial"/>
          <w:sz w:val="21"/>
        </w:rPr>
        <w:t>epara</w:t>
      </w:r>
      <w:r>
        <w:rPr>
          <w:rFonts w:cs="Arial"/>
          <w:sz w:val="21"/>
        </w:rPr>
        <w:t>s</w:t>
      </w:r>
      <w:r w:rsidRPr="000C774A">
        <w:rPr>
          <w:rFonts w:cs="Arial"/>
          <w:sz w:val="21"/>
        </w:rPr>
        <w:t>ión de agr</w:t>
      </w:r>
      <w:r>
        <w:rPr>
          <w:rFonts w:cs="Arial"/>
          <w:sz w:val="21"/>
        </w:rPr>
        <w:t>a</w:t>
      </w:r>
      <w:r w:rsidRPr="000C774A">
        <w:rPr>
          <w:rFonts w:cs="Arial"/>
          <w:sz w:val="21"/>
        </w:rPr>
        <w:t>a</w:t>
      </w:r>
      <w:r>
        <w:rPr>
          <w:rFonts w:cs="Arial"/>
          <w:sz w:val="21"/>
        </w:rPr>
        <w:t>b</w:t>
      </w:r>
      <w:r w:rsidRPr="000C774A">
        <w:rPr>
          <w:rFonts w:cs="Arial"/>
          <w:sz w:val="21"/>
        </w:rPr>
        <w:t>io</w:t>
      </w:r>
      <w:r>
        <w:rPr>
          <w:rFonts w:cs="Arial"/>
          <w:sz w:val="21"/>
        </w:rPr>
        <w:t>m ento r</w:t>
      </w:r>
      <w:r w:rsidRPr="000C774A">
        <w:rPr>
          <w:rFonts w:cs="Arial"/>
          <w:sz w:val="21"/>
        </w:rPr>
        <w:t>esolu</w:t>
      </w:r>
      <w:r>
        <w:rPr>
          <w:rFonts w:cs="Arial"/>
          <w:sz w:val="21"/>
        </w:rPr>
        <w:t>s</w:t>
      </w:r>
      <w:r w:rsidRPr="000C774A">
        <w:rPr>
          <w:rFonts w:cs="Arial"/>
          <w:sz w:val="21"/>
        </w:rPr>
        <w:t>ión</w:t>
      </w:r>
      <w:r>
        <w:rPr>
          <w:rFonts w:cs="Arial"/>
          <w:sz w:val="21"/>
        </w:rPr>
        <w:t>im bex yaawamta bitchime jak naw taxtiwayo, jiba joaram ka koptiaka, jiba tuysi naw emo jikkaix béchiibo.  jume t</w:t>
      </w:r>
      <w:r w:rsidRPr="000C774A">
        <w:rPr>
          <w:rFonts w:cs="Arial"/>
          <w:sz w:val="21"/>
        </w:rPr>
        <w:t>area</w:t>
      </w:r>
      <w:r>
        <w:rPr>
          <w:rFonts w:cs="Arial"/>
          <w:sz w:val="21"/>
        </w:rPr>
        <w:t>m klaabem ju jachin a yaanakew joaram tuysi emo kalatiwamta bitchime lebe nookim yaari.</w:t>
      </w:r>
    </w:p>
    <w:p w14:paraId="6949C14B" w14:textId="4DA34B11" w:rsidR="00C1361A" w:rsidRPr="0007670E" w:rsidRDefault="008950DB" w:rsidP="008950DB">
      <w:pPr>
        <w:spacing w:before="240" w:after="240"/>
        <w:jc w:val="center"/>
      </w:pPr>
      <w:bookmarkStart w:id="17" w:name="_Ref172058971"/>
      <w:bookmarkEnd w:id="16"/>
      <w:r>
        <w:rPr>
          <w:noProof/>
        </w:rPr>
        <w:lastRenderedPageBreak/>
        <mc:AlternateContent>
          <mc:Choice Requires="wps">
            <w:drawing>
              <wp:anchor distT="0" distB="0" distL="114300" distR="114300" simplePos="0" relativeHeight="251665920" behindDoc="0" locked="0" layoutInCell="1" allowOverlap="1" wp14:anchorId="27BFCC25" wp14:editId="136F702A">
                <wp:simplePos x="0" y="0"/>
                <wp:positionH relativeFrom="column">
                  <wp:posOffset>7620</wp:posOffset>
                </wp:positionH>
                <wp:positionV relativeFrom="paragraph">
                  <wp:posOffset>3774440</wp:posOffset>
                </wp:positionV>
                <wp:extent cx="5836920" cy="635"/>
                <wp:effectExtent l="0" t="0" r="0" b="0"/>
                <wp:wrapTopAndBottom/>
                <wp:docPr id="915144432" name="Cuadro de texto 1"/>
                <wp:cNvGraphicFramePr/>
                <a:graphic xmlns:a="http://schemas.openxmlformats.org/drawingml/2006/main">
                  <a:graphicData uri="http://schemas.microsoft.com/office/word/2010/wordprocessingShape">
                    <wps:wsp>
                      <wps:cNvSpPr txBox="1"/>
                      <wps:spPr>
                        <a:xfrm>
                          <a:off x="0" y="0"/>
                          <a:ext cx="5836920" cy="635"/>
                        </a:xfrm>
                        <a:prstGeom prst="rect">
                          <a:avLst/>
                        </a:prstGeom>
                        <a:solidFill>
                          <a:prstClr val="white"/>
                        </a:solidFill>
                        <a:ln>
                          <a:noFill/>
                        </a:ln>
                      </wps:spPr>
                      <wps:txbx>
                        <w:txbxContent>
                          <w:p w14:paraId="657BC1FA" w14:textId="59D132A9" w:rsidR="002D6F83" w:rsidRPr="00E63DDF" w:rsidRDefault="002D6F83" w:rsidP="008950DB">
                            <w:pPr>
                              <w:pStyle w:val="Descripcin"/>
                              <w:rPr>
                                <w:noProof/>
                                <w:sz w:val="18"/>
                                <w:szCs w:val="18"/>
                              </w:rPr>
                            </w:pPr>
                            <w:bookmarkStart w:id="18" w:name="_Ref199952907"/>
                            <w:r>
                              <w:t xml:space="preserve">Figura </w:t>
                            </w:r>
                            <w:r>
                              <w:fldChar w:fldCharType="begin"/>
                            </w:r>
                            <w:r>
                              <w:instrText xml:space="preserve"> SEQ Figura \* ARABIC </w:instrText>
                            </w:r>
                            <w:r>
                              <w:fldChar w:fldCharType="separate"/>
                            </w:r>
                            <w:r w:rsidR="008B0B34">
                              <w:rPr>
                                <w:noProof/>
                              </w:rPr>
                              <w:t>6</w:t>
                            </w:r>
                            <w:r>
                              <w:fldChar w:fldCharType="end"/>
                            </w:r>
                            <w:bookmarkEnd w:id="18"/>
                            <w:r>
                              <w:t>:</w:t>
                            </w:r>
                            <w:r w:rsidRPr="002F6BF6">
                              <w:t xml:space="preserve"> </w:t>
                            </w:r>
                            <w:r>
                              <w:t>Jáchin tuu nooki naw kalaktiwaw jorammmew bicha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7BFCC25" id="_x0000_s1033" type="#_x0000_t202" style="position:absolute;left:0;text-align:left;margin-left:.6pt;margin-top:297.2pt;width:459.6pt;height:.05pt;z-index:251665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" stroked="f">
                <v:textbox style="mso-fit-shape-to-text:t" inset="0,0,0,0">
                  <w:txbxContent>
                    <w:p w14:paraId="657BC1FA" w14:textId="59D132A9" w:rsidR="002D6F83" w:rsidRPr="00E63DDF" w:rsidRDefault="002D6F83" w:rsidP="008950DB">
                      <w:pPr>
                        <w:pStyle w:val="Descripcin"/>
                        <w:rPr>
                          <w:noProof/>
                          <w:sz w:val="18"/>
                          <w:szCs w:val="18"/>
                        </w:rPr>
                      </w:pPr>
                      <w:bookmarkStart w:id="19" w:name="_Ref199952907"/>
                      <w:r>
                        <w:t xml:space="preserve">Figura </w:t>
                      </w:r>
                      <w:r>
                        <w:fldChar w:fldCharType="begin"/>
                      </w:r>
                      <w:r>
                        <w:instrText xml:space="preserve"> SEQ Figura \* ARABIC </w:instrText>
                      </w:r>
                      <w:r>
                        <w:fldChar w:fldCharType="separate"/>
                      </w:r>
                      <w:r w:rsidR="008B0B34">
                        <w:rPr>
                          <w:noProof/>
                        </w:rPr>
                        <w:t>6</w:t>
                      </w:r>
                      <w:r>
                        <w:fldChar w:fldCharType="end"/>
                      </w:r>
                      <w:bookmarkEnd w:id="19"/>
                      <w:r>
                        <w:t>:</w:t>
                      </w:r>
                      <w:r w:rsidRPr="002F6BF6">
                        <w:t xml:space="preserve"> </w:t>
                      </w:r>
                      <w:r>
                        <w:t>Jáchin tuu nooki naw kalaktiwaw jorammmew bicha</w:t>
                      </w:r>
                    </w:p>
                  </w:txbxContent>
                </v:textbox>
                <w10:wrap type="topAndBottom"/>
              </v:shape>
            </w:pict>
          </mc:Fallback>
        </mc:AlternateContent>
      </w:r>
      <w:r w:rsidR="00567AC8" w:rsidRPr="001611C2">
        <w:rPr>
          <w:rFonts w:cs="Arial"/>
          <w:noProof/>
          <w:sz w:val="18"/>
          <w:szCs w:val="18"/>
        </w:rPr>
        <w:drawing>
          <wp:anchor distT="0" distB="0" distL="114300" distR="114300" simplePos="0" relativeHeight="251643392" behindDoc="0" locked="0" layoutInCell="1" allowOverlap="1" wp14:anchorId="5899DDA8" wp14:editId="411CA147">
            <wp:simplePos x="0" y="0"/>
            <wp:positionH relativeFrom="margin">
              <wp:posOffset>8214</wp:posOffset>
            </wp:positionH>
            <wp:positionV relativeFrom="paragraph">
              <wp:posOffset>313255</wp:posOffset>
            </wp:positionV>
            <wp:extent cx="5836920" cy="3404235"/>
            <wp:effectExtent l="0" t="0" r="0" b="5715"/>
            <wp:wrapTopAndBottom/>
            <wp:docPr id="750947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094780" name="Picture 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836920" cy="3404235"/>
                    </a:xfrm>
                    <a:prstGeom prst="rect">
                      <a:avLst/>
                    </a:prstGeom>
                  </pic:spPr>
                </pic:pic>
              </a:graphicData>
            </a:graphic>
            <wp14:sizeRelH relativeFrom="page">
              <wp14:pctWidth>0</wp14:pctWidth>
            </wp14:sizeRelH>
            <wp14:sizeRelV relativeFrom="page">
              <wp14:pctHeight>0</wp14:pctHeight>
            </wp14:sizeRelV>
          </wp:anchor>
        </w:drawing>
      </w:r>
      <w:bookmarkEnd w:id="17"/>
    </w:p>
    <w:p w14:paraId="23F86A4D" w14:textId="77777777" w:rsidR="00E36885" w:rsidRPr="009266A6" w:rsidRDefault="00E36885" w:rsidP="00E36885">
      <w:pPr>
        <w:pStyle w:val="AppendixBodyText"/>
      </w:pPr>
      <w:r>
        <w:t xml:space="preserve">Ju </w:t>
      </w:r>
      <w:r w:rsidRPr="000C774A">
        <w:t>identifi</w:t>
      </w:r>
      <w:r>
        <w:t>k</w:t>
      </w:r>
      <w:r w:rsidRPr="000C774A">
        <w:t>a</w:t>
      </w:r>
      <w:r>
        <w:t>s</w:t>
      </w:r>
      <w:r w:rsidRPr="000C774A">
        <w:t xml:space="preserve">ión </w:t>
      </w:r>
      <w:r>
        <w:t xml:space="preserve">ento ju </w:t>
      </w:r>
      <w:r w:rsidRPr="000C774A">
        <w:t>an</w:t>
      </w:r>
      <w:r>
        <w:t>áal</w:t>
      </w:r>
      <w:r w:rsidRPr="000C774A">
        <w:t>isi</w:t>
      </w:r>
      <w:r>
        <w:t xml:space="preserve"> tiame jume ama naw tekilim yaabareme bétana chikti elakam bemélasim emo joosime juka proyektota puxbaw bicha weeyo</w:t>
      </w:r>
      <w:r w:rsidRPr="000C774A">
        <w:t xml:space="preserve">. </w:t>
      </w:r>
      <w:r>
        <w:t xml:space="preserve">Ju </w:t>
      </w:r>
      <w:r w:rsidRPr="000C774A">
        <w:t xml:space="preserve">SEP </w:t>
      </w:r>
      <w:r>
        <w:t xml:space="preserve">jume </w:t>
      </w:r>
      <w:r w:rsidRPr="000C774A">
        <w:t>parte</w:t>
      </w:r>
      <w:r>
        <w:t>m</w:t>
      </w:r>
      <w:r w:rsidRPr="000C774A">
        <w:t xml:space="preserve"> interesada</w:t>
      </w:r>
      <w:r>
        <w:t>m tiame am naykimtesime bueytuk katim nanalaysi amew jitta weyye</w:t>
      </w:r>
      <w:r w:rsidRPr="000C774A">
        <w:t xml:space="preserve"> </w:t>
      </w:r>
      <w:r>
        <w:t xml:space="preserve">ento bem </w:t>
      </w:r>
      <w:r w:rsidRPr="000C774A">
        <w:t>interés</w:t>
      </w:r>
      <w:r>
        <w:t xml:space="preserve"> tiamta amet juneriaka í </w:t>
      </w:r>
      <w:r w:rsidRPr="000C774A">
        <w:t>proye</w:t>
      </w:r>
      <w:r>
        <w:t>k</w:t>
      </w:r>
      <w:r w:rsidRPr="000C774A">
        <w:t>to</w:t>
      </w:r>
      <w:r>
        <w:t xml:space="preserve"> bétana</w:t>
      </w:r>
      <w:r w:rsidRPr="000C774A">
        <w:t xml:space="preserve">, </w:t>
      </w:r>
      <w:r>
        <w:t xml:space="preserve">jume yahuchiammew naateka ento wame bátooram ka tuuwamta i proyektotat bichame ento wame </w:t>
      </w:r>
      <w:r w:rsidRPr="000C774A">
        <w:t>organi</w:t>
      </w:r>
      <w:r>
        <w:t>s</w:t>
      </w:r>
      <w:r w:rsidRPr="000C774A">
        <w:t>a</w:t>
      </w:r>
      <w:r>
        <w:t>s</w:t>
      </w:r>
      <w:r w:rsidRPr="000C774A">
        <w:t>ion</w:t>
      </w:r>
      <w:r>
        <w:t>immew tasti ento wate gruupo komunitariom ka yew beaka</w:t>
      </w:r>
      <w:r w:rsidRPr="000C774A">
        <w:t xml:space="preserve">. </w:t>
      </w:r>
      <w:r>
        <w:t xml:space="preserve">Ínel tekipanuawame wame </w:t>
      </w:r>
      <w:r w:rsidRPr="000C774A">
        <w:t>estrategia</w:t>
      </w:r>
      <w:r>
        <w:t xml:space="preserve">m </w:t>
      </w:r>
      <w:r w:rsidRPr="000C774A">
        <w:t>de participa</w:t>
      </w:r>
      <w:r>
        <w:t>s</w:t>
      </w:r>
      <w:r w:rsidRPr="000C774A">
        <w:t>ión</w:t>
      </w:r>
      <w:r>
        <w:t xml:space="preserve">im tiamim ama bexsi joowa jume </w:t>
      </w:r>
      <w:r w:rsidRPr="000C774A">
        <w:t>ne</w:t>
      </w:r>
      <w:r>
        <w:t>s</w:t>
      </w:r>
      <w:r w:rsidRPr="000C774A">
        <w:t>esida</w:t>
      </w:r>
      <w:r>
        <w:t>a</w:t>
      </w:r>
      <w:r w:rsidRPr="000C774A">
        <w:t>de</w:t>
      </w:r>
      <w:r>
        <w:t>m ento</w:t>
      </w:r>
      <w:r w:rsidRPr="000C774A">
        <w:t xml:space="preserve"> influen</w:t>
      </w:r>
      <w:r>
        <w:t>s</w:t>
      </w:r>
      <w:r w:rsidRPr="000C774A">
        <w:t>ia</w:t>
      </w:r>
      <w:r>
        <w:t>m chikti gruupommew bicha. Wame tuu nookim jajamwamta ento naw kalaktiwamta jiba wokjaaseka.</w:t>
      </w:r>
    </w:p>
    <w:p w14:paraId="75F995E4" w14:textId="77777777" w:rsidR="008950DB" w:rsidRDefault="006D6879" w:rsidP="008950DB">
      <w:pPr>
        <w:keepNext/>
        <w:spacing w:before="240" w:after="240"/>
      </w:pPr>
      <w:r w:rsidRPr="00700650">
        <w:rPr>
          <w:rFonts w:cs="Arial"/>
          <w:b/>
          <w:bCs/>
          <w:noProof/>
        </w:rPr>
        <w:lastRenderedPageBreak/>
        <w:drawing>
          <wp:inline distT="0" distB="0" distL="0" distR="0" wp14:anchorId="7A8CBD7F" wp14:editId="175493C5">
            <wp:extent cx="5680038" cy="4261991"/>
            <wp:effectExtent l="0" t="0" r="0" b="5715"/>
            <wp:docPr id="7339569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83038" cy="4264242"/>
                    </a:xfrm>
                    <a:prstGeom prst="rect">
                      <a:avLst/>
                    </a:prstGeom>
                    <a:noFill/>
                  </pic:spPr>
                </pic:pic>
              </a:graphicData>
            </a:graphic>
          </wp:inline>
        </w:drawing>
      </w:r>
    </w:p>
    <w:p w14:paraId="7E5CEF92" w14:textId="458FAEC4" w:rsidR="006D6879" w:rsidRPr="0007670E" w:rsidRDefault="008950DB" w:rsidP="008950DB">
      <w:pPr>
        <w:pStyle w:val="Descripcin"/>
        <w:rPr>
          <w:b w:val="0"/>
          <w:bCs w:val="0"/>
        </w:rPr>
      </w:pPr>
      <w:bookmarkStart w:id="20" w:name="_Ref199953263"/>
      <w:r>
        <w:t xml:space="preserve">Figura </w:t>
      </w:r>
      <w:r>
        <w:fldChar w:fldCharType="begin"/>
      </w:r>
      <w:r>
        <w:instrText xml:space="preserve"> SEQ Figura \* ARABIC </w:instrText>
      </w:r>
      <w:r>
        <w:fldChar w:fldCharType="separate"/>
      </w:r>
      <w:r w:rsidR="008B0B34">
        <w:rPr>
          <w:noProof/>
        </w:rPr>
        <w:t>7</w:t>
      </w:r>
      <w:r>
        <w:fldChar w:fldCharType="end"/>
      </w:r>
      <w:bookmarkEnd w:id="20"/>
      <w:r>
        <w:t>:</w:t>
      </w:r>
      <w:r w:rsidRPr="00736DDB">
        <w:t xml:space="preserve"> Fo</w:t>
      </w:r>
      <w:r w:rsidR="00594F18">
        <w:t>yeeto ama naw tekilta juneria bareme ento ama naykiawame</w:t>
      </w:r>
    </w:p>
    <w:p w14:paraId="30DCF227" w14:textId="77777777" w:rsidR="009511B3" w:rsidRPr="00904F0B" w:rsidRDefault="009511B3" w:rsidP="009511B3">
      <w:pPr>
        <w:pStyle w:val="AppendixBodyText"/>
      </w:pPr>
      <w:bookmarkStart w:id="21" w:name="_Hlk210507785"/>
      <w:r>
        <w:t>Jume ak</w:t>
      </w:r>
      <w:r w:rsidRPr="00904F0B">
        <w:t>ti</w:t>
      </w:r>
      <w:r>
        <w:t>b</w:t>
      </w:r>
      <w:r w:rsidRPr="00904F0B">
        <w:t>ida</w:t>
      </w:r>
      <w:r>
        <w:t>a</w:t>
      </w:r>
      <w:r w:rsidRPr="00904F0B">
        <w:t>de</w:t>
      </w:r>
      <w:r>
        <w:t>m tiame ama naw emo naykiame íme taywarim wéepo en taxti yaarim juebena naw ettexjorim yaarim, jume ama yaarim jume re</w:t>
      </w:r>
      <w:r w:rsidRPr="00904F0B">
        <w:t>union</w:t>
      </w:r>
      <w:r>
        <w:t xml:space="preserve">im </w:t>
      </w:r>
      <w:r w:rsidRPr="00904F0B">
        <w:t>públi</w:t>
      </w:r>
      <w:r>
        <w:t>k</w:t>
      </w:r>
      <w:r w:rsidRPr="00904F0B">
        <w:t>a</w:t>
      </w:r>
      <w:r>
        <w:t>m tiame</w:t>
      </w:r>
      <w:r w:rsidRPr="00904F0B">
        <w:t xml:space="preserve">, </w:t>
      </w:r>
      <w:r>
        <w:t>k</w:t>
      </w:r>
      <w:r w:rsidRPr="00904F0B">
        <w:t>onsulta</w:t>
      </w:r>
      <w:r>
        <w:t>m</w:t>
      </w:r>
      <w:r w:rsidRPr="00904F0B">
        <w:t xml:space="preserve"> formales</w:t>
      </w:r>
      <w:r>
        <w:t>im</w:t>
      </w:r>
      <w:r w:rsidRPr="00904F0B">
        <w:t xml:space="preserve"> fun</w:t>
      </w:r>
      <w:r>
        <w:t>s</w:t>
      </w:r>
      <w:r w:rsidRPr="00904F0B">
        <w:t>ionario</w:t>
      </w:r>
      <w:r>
        <w:t>m</w:t>
      </w:r>
      <w:r w:rsidRPr="00904F0B">
        <w:t xml:space="preserve"> gubernamentales</w:t>
      </w:r>
      <w:r>
        <w:t>immaki ento jume naw ettexjorim d</w:t>
      </w:r>
      <w:r w:rsidRPr="00904F0B">
        <w:t>eb</w:t>
      </w:r>
      <w:r>
        <w:t>a</w:t>
      </w:r>
      <w:r w:rsidRPr="00904F0B">
        <w:t>ate</w:t>
      </w:r>
      <w:r>
        <w:t>m tiame jume gruupon joarampo joakammaki (figura 10)</w:t>
      </w:r>
      <w:r w:rsidRPr="00904F0B">
        <w:t xml:space="preserve">. </w:t>
      </w:r>
      <w:r>
        <w:t>Íme naw ettexjorimpo wame a</w:t>
      </w:r>
      <w:r w:rsidRPr="00904F0B">
        <w:t>utoridade</w:t>
      </w:r>
      <w:r>
        <w:t>m</w:t>
      </w:r>
      <w:r w:rsidRPr="00904F0B">
        <w:t xml:space="preserve"> federales</w:t>
      </w:r>
      <w:r>
        <w:t>im</w:t>
      </w:r>
      <w:r w:rsidRPr="00904F0B">
        <w:t>, estatales</w:t>
      </w:r>
      <w:r>
        <w:t>im</w:t>
      </w:r>
      <w:r w:rsidRPr="00904F0B">
        <w:t xml:space="preserve"> </w:t>
      </w:r>
      <w:r>
        <w:t xml:space="preserve">ento </w:t>
      </w:r>
      <w:r w:rsidRPr="00904F0B">
        <w:t>y muni</w:t>
      </w:r>
      <w:r>
        <w:t>s</w:t>
      </w:r>
      <w:r w:rsidRPr="00904F0B">
        <w:t>ipales</w:t>
      </w:r>
      <w:r>
        <w:t>im</w:t>
      </w:r>
      <w:r w:rsidRPr="00904F0B">
        <w:t xml:space="preserve">, </w:t>
      </w:r>
      <w:r>
        <w:t>k</w:t>
      </w:r>
      <w:r w:rsidRPr="00904F0B">
        <w:t>omunidade</w:t>
      </w:r>
      <w:r>
        <w:t>m</w:t>
      </w:r>
      <w:r w:rsidRPr="00904F0B">
        <w:t xml:space="preserve"> lo</w:t>
      </w:r>
      <w:r>
        <w:t>k</w:t>
      </w:r>
      <w:r w:rsidRPr="00904F0B">
        <w:t>ales</w:t>
      </w:r>
      <w:r>
        <w:t>im</w:t>
      </w:r>
      <w:r w:rsidRPr="00904F0B">
        <w:t>, organi</w:t>
      </w:r>
      <w:r>
        <w:t>s</w:t>
      </w:r>
      <w:r w:rsidRPr="00904F0B">
        <w:t>a</w:t>
      </w:r>
      <w:r>
        <w:t>s</w:t>
      </w:r>
      <w:r w:rsidRPr="00904F0B">
        <w:t>ion</w:t>
      </w:r>
      <w:r>
        <w:t xml:space="preserve">im bátoorammew jaabuakame ento </w:t>
      </w:r>
      <w:r w:rsidRPr="00904F0B">
        <w:t>empresa</w:t>
      </w:r>
      <w:r>
        <w:t xml:space="preserve">m </w:t>
      </w:r>
      <w:r w:rsidRPr="00904F0B">
        <w:t>infraestru</w:t>
      </w:r>
      <w:r>
        <w:t>k</w:t>
      </w:r>
      <w:r w:rsidRPr="00904F0B">
        <w:t>tura públi</w:t>
      </w:r>
      <w:r>
        <w:t>k</w:t>
      </w:r>
      <w:r w:rsidRPr="00904F0B">
        <w:t>a</w:t>
      </w:r>
      <w:r>
        <w:t>mmaki</w:t>
      </w:r>
      <w:bookmarkEnd w:id="21"/>
      <w:r w:rsidRPr="00904F0B">
        <w:t xml:space="preserve">. </w:t>
      </w:r>
      <w:r>
        <w:t xml:space="preserve">Siime í naw ettexjowame federal betana tua mayo mechat </w:t>
      </w:r>
      <w:r w:rsidRPr="00904F0B">
        <w:t>202</w:t>
      </w:r>
      <w:r>
        <w:t xml:space="preserve">2po naatela ju </w:t>
      </w:r>
      <w:r w:rsidRPr="00904F0B">
        <w:t>SEMARNAT</w:t>
      </w:r>
      <w:r>
        <w:t xml:space="preserve"> tiamtamaki jume permiisom tiame toboktiabáreka, íneli MIA juka ebaluasionta de impakto ambientalta yaatuak ento ket wate permiisom ju </w:t>
      </w:r>
      <w:r w:rsidRPr="00904F0B">
        <w:t>Instituto Nacional de Pueblos Indígenas (INPI)</w:t>
      </w:r>
      <w:r>
        <w:t xml:space="preserve"> bétana ama kimawak</w:t>
      </w:r>
      <w:r w:rsidRPr="00904F0B">
        <w:t xml:space="preserve">. </w:t>
      </w:r>
      <w:r>
        <w:t>Jume lisensiam e</w:t>
      </w:r>
      <w:r w:rsidRPr="00904F0B">
        <w:t>statales</w:t>
      </w:r>
      <w:r>
        <w:t>im ento m</w:t>
      </w:r>
      <w:r w:rsidRPr="00904F0B">
        <w:t>uni</w:t>
      </w:r>
      <w:r>
        <w:t>s</w:t>
      </w:r>
      <w:r w:rsidRPr="00904F0B">
        <w:t>ipales</w:t>
      </w:r>
      <w:r>
        <w:t>impo yew weeme, tua jum</w:t>
      </w:r>
      <w:r w:rsidRPr="00904F0B">
        <w:t xml:space="preserve"> planifi</w:t>
      </w:r>
      <w:r>
        <w:t>k</w:t>
      </w:r>
      <w:r w:rsidRPr="00904F0B">
        <w:t>a</w:t>
      </w:r>
      <w:r>
        <w:t>s</w:t>
      </w:r>
      <w:r w:rsidRPr="00904F0B">
        <w:t>ión urbana</w:t>
      </w:r>
      <w:r>
        <w:t xml:space="preserve">m ento bäm waatiawapo bat tekipanuawak. Wame </w:t>
      </w:r>
      <w:r w:rsidRPr="00904F0B">
        <w:t>empr</w:t>
      </w:r>
      <w:r>
        <w:t>e</w:t>
      </w:r>
      <w:r w:rsidRPr="00904F0B">
        <w:t>esa</w:t>
      </w:r>
      <w:r>
        <w:t xml:space="preserve">mmaki entok wate tekilim naw ettexjowak ento jume </w:t>
      </w:r>
      <w:r w:rsidRPr="00904F0B">
        <w:t>impa</w:t>
      </w:r>
      <w:r>
        <w:t>k</w:t>
      </w:r>
      <w:r w:rsidRPr="00904F0B">
        <w:t>to</w:t>
      </w:r>
      <w:r>
        <w:t>m bétana ikay proyektota kom yechawaw ento a tekipanua tekilimmew bicha</w:t>
      </w:r>
      <w:r w:rsidRPr="00904F0B">
        <w:t xml:space="preserve">s. </w:t>
      </w:r>
      <w:r>
        <w:t>Tua n</w:t>
      </w:r>
      <w:r w:rsidRPr="00904F0B">
        <w:t>o</w:t>
      </w:r>
      <w:r>
        <w:t>b</w:t>
      </w:r>
      <w:r w:rsidRPr="00904F0B">
        <w:t>iembre</w:t>
      </w:r>
      <w:r>
        <w:t xml:space="preserve"> mechat </w:t>
      </w:r>
      <w:r w:rsidRPr="00904F0B">
        <w:t>2023</w:t>
      </w:r>
      <w:r>
        <w:t>po</w:t>
      </w:r>
      <w:r w:rsidRPr="00904F0B">
        <w:t xml:space="preserve">, </w:t>
      </w:r>
      <w:r>
        <w:t>bejja juebena konsultam yaawako ento ab</w:t>
      </w:r>
      <w:r w:rsidRPr="00904F0B">
        <w:t>i</w:t>
      </w:r>
      <w:r>
        <w:t>i</w:t>
      </w:r>
      <w:r w:rsidRPr="00904F0B">
        <w:t>so</w:t>
      </w:r>
      <w:r>
        <w:t>m</w:t>
      </w:r>
      <w:r w:rsidRPr="00904F0B">
        <w:t xml:space="preserve"> públi</w:t>
      </w:r>
      <w:r>
        <w:t>k</w:t>
      </w:r>
      <w:r w:rsidRPr="00904F0B">
        <w:t>o</w:t>
      </w:r>
      <w:r>
        <w:t>m yew bittewako</w:t>
      </w:r>
      <w:r w:rsidRPr="00904F0B">
        <w:t xml:space="preserve">, </w:t>
      </w:r>
      <w:r>
        <w:t>ju resolutiibo ama mabekwak.</w:t>
      </w:r>
    </w:p>
    <w:p w14:paraId="27429185" w14:textId="77777777" w:rsidR="009511B3" w:rsidRPr="00904F0B" w:rsidRDefault="009511B3" w:rsidP="009511B3">
      <w:pPr>
        <w:pStyle w:val="AppendixBodyText"/>
      </w:pPr>
      <w:r>
        <w:t>Wame nookim naw ettexjorimpo yew sikame jume joarampo naw emo jikkajapo imë wasuktiampo, tuulisi naw ikay tekilta ento yun resolusionin de diseñom tiammim ama yaawak, siime naw wepuu propoositota jibba jajambáreka ento itom yooriwamta ka ama yew beesimeka</w:t>
      </w:r>
      <w:r w:rsidRPr="00904F0B">
        <w:t xml:space="preserve">. </w:t>
      </w:r>
      <w:r>
        <w:t>Katte baawe mayualet jitta kaa tuurirata ama yaanake</w:t>
      </w:r>
      <w:r w:rsidRPr="00904F0B">
        <w:t xml:space="preserve">; </w:t>
      </w:r>
      <w:r>
        <w:t xml:space="preserve">itom </w:t>
      </w:r>
      <w:r w:rsidRPr="00904F0B">
        <w:t>instala</w:t>
      </w:r>
      <w:r>
        <w:t>s</w:t>
      </w:r>
      <w:r w:rsidRPr="00904F0B">
        <w:t>ion</w:t>
      </w:r>
      <w:r>
        <w:t xml:space="preserve">im </w:t>
      </w:r>
      <w:r w:rsidRPr="00904F0B">
        <w:t xml:space="preserve">Net Zero </w:t>
      </w:r>
      <w:r>
        <w:t>teewa juka jayti machiriata ka ama bittunake béchiibo</w:t>
      </w:r>
      <w:r w:rsidRPr="00904F0B">
        <w:t xml:space="preserve">; </w:t>
      </w:r>
      <w:r>
        <w:t xml:space="preserve">jume </w:t>
      </w:r>
      <w:r w:rsidRPr="00904F0B">
        <w:t>energía</w:t>
      </w:r>
      <w:r>
        <w:t>m ániammew tuysi wechemmey ama tekipanuabáawa ren</w:t>
      </w:r>
      <w:r w:rsidRPr="00904F0B">
        <w:t>o</w:t>
      </w:r>
      <w:r>
        <w:t>b</w:t>
      </w:r>
      <w:r w:rsidRPr="00904F0B">
        <w:t>able</w:t>
      </w:r>
      <w:r>
        <w:t>m tiammaki</w:t>
      </w:r>
      <w:r w:rsidRPr="00904F0B">
        <w:t xml:space="preserve">; </w:t>
      </w:r>
      <w:r>
        <w:t>ento juka tomita bátooram kobamta jikaw bicha weetuanake jume joaram bem waatiaw ka koptiaka.</w:t>
      </w:r>
    </w:p>
    <w:p w14:paraId="3008C84C" w14:textId="42CD38E8" w:rsidR="009511B3" w:rsidRPr="009511B3" w:rsidRDefault="00874ACA" w:rsidP="009511B3">
      <w:pPr>
        <w:pStyle w:val="AppendixBodyText"/>
        <w:jc w:val="center"/>
        <w:rPr>
          <w:color w:val="2F5496" w:themeColor="accent1" w:themeShade="BF"/>
        </w:rPr>
      </w:pPr>
      <w:r w:rsidRPr="001611C2">
        <w:rPr>
          <w:color w:val="4472C4" w:themeColor="accent1"/>
        </w:rPr>
        <w:lastRenderedPageBreak/>
        <w:t>"</w:t>
      </w:r>
      <w:r w:rsidR="009511B3" w:rsidRPr="009511B3">
        <w:t xml:space="preserve"> </w:t>
      </w:r>
      <w:r w:rsidR="00AC5974">
        <w:rPr>
          <w:color w:val="2F5496" w:themeColor="accent1" w:themeShade="BF"/>
        </w:rPr>
        <w:t xml:space="preserve">Wame nookim jume komunidaadesim bétana ime ultimo wasuktiampo juka tuuwanta ama wokjaawamta böjoriak solución de diseñom tiapo amani ento itom balorem ka yew beaka. katte baawe </w:t>
      </w:r>
      <w:r w:rsidR="009511B3" w:rsidRPr="009511B3">
        <w:rPr>
          <w:color w:val="2F5496" w:themeColor="accent1" w:themeShade="BF"/>
        </w:rPr>
        <w:t>mayualet</w:t>
      </w:r>
      <w:r w:rsidR="00AC5974">
        <w:rPr>
          <w:color w:val="2F5496" w:themeColor="accent1" w:themeShade="BF"/>
        </w:rPr>
        <w:t xml:space="preserve"> jitta impaktota ama bitnake</w:t>
      </w:r>
      <w:r w:rsidR="009511B3" w:rsidRPr="009511B3">
        <w:rPr>
          <w:color w:val="2F5496" w:themeColor="accent1" w:themeShade="BF"/>
        </w:rPr>
        <w:t>; itom instalasionim Net Zero teewa juka jayti machiriata ka ama bittunake béchiibo; jume energíam ániammew tuysi wechemmey ama tekipanuabáawa renobablem tiammaki; ento juka</w:t>
      </w:r>
      <w:r w:rsidR="00AC5974">
        <w:rPr>
          <w:color w:val="2F5496" w:themeColor="accent1" w:themeShade="BF"/>
        </w:rPr>
        <w:t xml:space="preserve"> desarrollo ekonomiko tiamta </w:t>
      </w:r>
      <w:r w:rsidR="009511B3" w:rsidRPr="009511B3">
        <w:rPr>
          <w:color w:val="2F5496" w:themeColor="accent1" w:themeShade="BF"/>
        </w:rPr>
        <w:t>jikaw bicha weetuanake</w:t>
      </w:r>
      <w:r w:rsidR="00AC5974">
        <w:rPr>
          <w:color w:val="2F5496" w:themeColor="accent1" w:themeShade="BF"/>
        </w:rPr>
        <w:t>w jariaka</w:t>
      </w:r>
      <w:r w:rsidR="009511B3" w:rsidRPr="009511B3">
        <w:rPr>
          <w:color w:val="2F5496" w:themeColor="accent1" w:themeShade="BF"/>
        </w:rPr>
        <w:t xml:space="preserve"> jume </w:t>
      </w:r>
      <w:r w:rsidR="000D1591">
        <w:rPr>
          <w:color w:val="2F5496" w:themeColor="accent1" w:themeShade="BF"/>
        </w:rPr>
        <w:t xml:space="preserve">komunidam </w:t>
      </w:r>
      <w:r w:rsidR="009511B3" w:rsidRPr="009511B3">
        <w:rPr>
          <w:color w:val="2F5496" w:themeColor="accent1" w:themeShade="BF"/>
        </w:rPr>
        <w:t>waatiaw</w:t>
      </w:r>
      <w:r w:rsidR="00AC5974">
        <w:rPr>
          <w:color w:val="2F5496" w:themeColor="accent1" w:themeShade="BF"/>
        </w:rPr>
        <w:t xml:space="preserve"> lulha.</w:t>
      </w:r>
      <w:r w:rsidR="0092228E">
        <w:rPr>
          <w:color w:val="2F5496" w:themeColor="accent1" w:themeShade="BF"/>
        </w:rPr>
        <w:t>”</w:t>
      </w:r>
    </w:p>
    <w:p w14:paraId="2C3BF8F1" w14:textId="77777777" w:rsidR="00D01AFC" w:rsidRPr="00904F0B" w:rsidRDefault="00D01AFC" w:rsidP="00D01AFC">
      <w:pPr>
        <w:pStyle w:val="AppendixBodyText"/>
      </w:pPr>
      <w:r>
        <w:t xml:space="preserve">Jume </w:t>
      </w:r>
      <w:r w:rsidRPr="00904F0B">
        <w:t>objeti</w:t>
      </w:r>
      <w:r>
        <w:t>ibom joaram naw kalaktiwapo weeme, een tasti siime wame ama naw tekilim yaabáremim tuulisi ket ettexjoriasime</w:t>
      </w:r>
      <w:r w:rsidRPr="00904F0B">
        <w:t xml:space="preserve">, </w:t>
      </w:r>
      <w:r>
        <w:t>bem ërim, nookim naw toixwamta ento bem opinionim diseñompo kimasime ento jitta ingeniería tiapo ketchi</w:t>
      </w:r>
      <w:r w:rsidRPr="00904F0B">
        <w:t xml:space="preserve">, </w:t>
      </w:r>
      <w:r>
        <w:t xml:space="preserve">jum </w:t>
      </w:r>
      <w:r w:rsidRPr="00904F0B">
        <w:t xml:space="preserve">EIAS </w:t>
      </w:r>
      <w:r>
        <w:t>ento wame plaanem tiapo jitta aywapo (figura 11)</w:t>
      </w:r>
      <w:r w:rsidRPr="00904F0B">
        <w:t xml:space="preserve">. </w:t>
      </w:r>
      <w:r>
        <w:t xml:space="preserve">Siime wame kompromiisom tiame juebenamme, wame yoreme gruupommak naw kalatiwamta ama bittwa ento kuchuléerommaki jume </w:t>
      </w:r>
      <w:r w:rsidRPr="00904F0B">
        <w:t>impa</w:t>
      </w:r>
      <w:r>
        <w:t>k</w:t>
      </w:r>
      <w:r w:rsidRPr="00904F0B">
        <w:t>to</w:t>
      </w:r>
      <w:r>
        <w:t xml:space="preserve">m </w:t>
      </w:r>
      <w:r w:rsidRPr="00904F0B">
        <w:t>ambientales</w:t>
      </w:r>
      <w:r>
        <w:t>im ama naw bitchim béchiibo</w:t>
      </w:r>
      <w:r w:rsidRPr="00904F0B">
        <w:t xml:space="preserve">, </w:t>
      </w:r>
      <w:r>
        <w:t xml:space="preserve">jáchin aman bem yebixnakewi ju </w:t>
      </w:r>
      <w:r w:rsidRPr="00904F0B">
        <w:t>transporte</w:t>
      </w:r>
      <w:r>
        <w:t xml:space="preserve"> tiame</w:t>
      </w:r>
      <w:r w:rsidRPr="00904F0B">
        <w:t xml:space="preserve">, </w:t>
      </w:r>
      <w:r>
        <w:t>ju metanolta yew jikwapo ento</w:t>
      </w:r>
      <w:r w:rsidRPr="00904F0B">
        <w:t xml:space="preserve"> </w:t>
      </w:r>
      <w:r>
        <w:t xml:space="preserve">wame </w:t>
      </w:r>
      <w:r w:rsidRPr="00904F0B">
        <w:t>proto</w:t>
      </w:r>
      <w:r>
        <w:t>ko</w:t>
      </w:r>
      <w:r w:rsidRPr="00904F0B">
        <w:t>olo</w:t>
      </w:r>
      <w:r>
        <w:t>m de</w:t>
      </w:r>
      <w:r w:rsidRPr="00904F0B">
        <w:t xml:space="preserve"> emergen</w:t>
      </w:r>
      <w:r>
        <w:t>s</w:t>
      </w:r>
      <w:r w:rsidRPr="00904F0B">
        <w:t>ia</w:t>
      </w:r>
      <w:r>
        <w:t>m tiame</w:t>
      </w:r>
      <w:r w:rsidRPr="00904F0B">
        <w:t xml:space="preserve">. </w:t>
      </w:r>
      <w:r>
        <w:t>Í kompromiiso tuu nookim mabetla</w:t>
      </w:r>
      <w:r w:rsidRPr="00904F0B">
        <w:t xml:space="preserve">, </w:t>
      </w:r>
      <w:r>
        <w:t xml:space="preserve">naw ettexjowakapo jum </w:t>
      </w:r>
      <w:r w:rsidRPr="00904F0B">
        <w:t>2021</w:t>
      </w:r>
      <w:r>
        <w:t>po bénasi, jume yoremem ento yorem yahuchiammaki</w:t>
      </w:r>
      <w:r w:rsidRPr="00904F0B">
        <w:t xml:space="preserve">, </w:t>
      </w:r>
      <w:r>
        <w:t xml:space="preserve">ento maxtialéerom jum buere maxtikari bétana ju </w:t>
      </w:r>
      <w:r w:rsidRPr="00904F0B">
        <w:t>Universidad Autónoma Indígena de México (UAIM)</w:t>
      </w:r>
      <w:r>
        <w:t xml:space="preserve"> ket ama jikkaixwak ento ju </w:t>
      </w:r>
      <w:r w:rsidRPr="00904F0B">
        <w:t>Consejo Consultivo de la Nación Mayo Yoreme</w:t>
      </w:r>
      <w:r>
        <w:t xml:space="preserve"> ti tewakame</w:t>
      </w:r>
      <w:r w:rsidRPr="00904F0B">
        <w:t xml:space="preserve">, </w:t>
      </w:r>
      <w:r>
        <w:t>tua jume bä jayti machim bétana chee ama naw ettexjowak.</w:t>
      </w:r>
      <w:r w:rsidRPr="00904F0B" w:rsidDel="007D64A4">
        <w:t xml:space="preserve"> </w:t>
      </w:r>
    </w:p>
    <w:p w14:paraId="49B89F8B" w14:textId="76394748" w:rsidR="00D01AFC" w:rsidRPr="00904F0B" w:rsidRDefault="000662A7" w:rsidP="00D01AFC">
      <w:pPr>
        <w:pStyle w:val="AppendixBodyText"/>
      </w:pPr>
      <w:r w:rsidRPr="00700650">
        <w:rPr>
          <w:noProof/>
        </w:rPr>
        <w:drawing>
          <wp:anchor distT="0" distB="0" distL="114300" distR="114300" simplePos="0" relativeHeight="251684352" behindDoc="0" locked="0" layoutInCell="1" hidden="0" allowOverlap="1" wp14:anchorId="09A15E36" wp14:editId="053E9134">
            <wp:simplePos x="0" y="0"/>
            <wp:positionH relativeFrom="margin">
              <wp:posOffset>2893695</wp:posOffset>
            </wp:positionH>
            <wp:positionV relativeFrom="paragraph">
              <wp:posOffset>439420</wp:posOffset>
            </wp:positionV>
            <wp:extent cx="2796540" cy="2226310"/>
            <wp:effectExtent l="0" t="0" r="3810" b="2540"/>
            <wp:wrapSquare wrapText="bothSides" distT="0" distB="0" distL="114300" distR="114300"/>
            <wp:docPr id="2132329040" name="image15.png" descr="Un grupo de personas en una habitación&#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329040" name="image15.png" descr="A group of people in a room&#10;&#10;AI-generated content may be incorrect."/>
                    <pic:cNvPicPr preferRelativeResize="0"/>
                  </pic:nvPicPr>
                  <pic:blipFill>
                    <a:blip r:embed="rId33"/>
                    <a:srcRect/>
                    <a:stretch>
                      <a:fillRect/>
                    </a:stretch>
                  </pic:blipFill>
                  <pic:spPr>
                    <a:xfrm>
                      <a:off x="0" y="0"/>
                      <a:ext cx="2796540" cy="2226310"/>
                    </a:xfrm>
                    <a:prstGeom prst="rect">
                      <a:avLst/>
                    </a:prstGeom>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86400" behindDoc="0" locked="0" layoutInCell="1" allowOverlap="1" wp14:anchorId="32111907" wp14:editId="7C8E7913">
                <wp:simplePos x="0" y="0"/>
                <wp:positionH relativeFrom="margin">
                  <wp:posOffset>2898887</wp:posOffset>
                </wp:positionH>
                <wp:positionV relativeFrom="paragraph">
                  <wp:posOffset>2744059</wp:posOffset>
                </wp:positionV>
                <wp:extent cx="2796540" cy="460375"/>
                <wp:effectExtent l="0" t="0" r="3810" b="0"/>
                <wp:wrapSquare wrapText="bothSides"/>
                <wp:docPr id="1730080493" name="Cuadro de texto 1"/>
                <wp:cNvGraphicFramePr/>
                <a:graphic xmlns:a="http://schemas.openxmlformats.org/drawingml/2006/main">
                  <a:graphicData uri="http://schemas.microsoft.com/office/word/2010/wordprocessingShape">
                    <wps:wsp>
                      <wps:cNvSpPr txBox="1"/>
                      <wps:spPr>
                        <a:xfrm>
                          <a:off x="0" y="0"/>
                          <a:ext cx="2796540" cy="460375"/>
                        </a:xfrm>
                        <a:prstGeom prst="rect">
                          <a:avLst/>
                        </a:prstGeom>
                        <a:solidFill>
                          <a:prstClr val="white"/>
                        </a:solidFill>
                        <a:ln>
                          <a:noFill/>
                        </a:ln>
                      </wps:spPr>
                      <wps:txbx>
                        <w:txbxContent>
                          <w:p w14:paraId="00903608" w14:textId="07A826B1" w:rsidR="002D6F83" w:rsidRPr="004F49F8" w:rsidRDefault="002D6F83" w:rsidP="00A454E5">
                            <w:pPr>
                              <w:pStyle w:val="Descripcin"/>
                              <w:spacing w:before="0"/>
                              <w:ind w:left="0"/>
                              <w:rPr>
                                <w:noProof/>
                                <w:sz w:val="21"/>
                              </w:rPr>
                            </w:pPr>
                            <w:bookmarkStart w:id="22" w:name="_Ref199953335"/>
                            <w:r>
                              <w:t xml:space="preserve">Figura </w:t>
                            </w:r>
                            <w:r>
                              <w:fldChar w:fldCharType="begin"/>
                            </w:r>
                            <w:r>
                              <w:instrText xml:space="preserve"> SEQ Figura \* ARABIC </w:instrText>
                            </w:r>
                            <w:r>
                              <w:fldChar w:fldCharType="separate"/>
                            </w:r>
                            <w:r w:rsidR="008B0B34">
                              <w:rPr>
                                <w:noProof/>
                              </w:rPr>
                              <w:t>8</w:t>
                            </w:r>
                            <w:r>
                              <w:fldChar w:fldCharType="end"/>
                            </w:r>
                            <w:bookmarkEnd w:id="22"/>
                            <w:r>
                              <w:t>: Tekilim yaarim wame ama naw anekari</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2111907" id="_x0000_s1034" type="#_x0000_t202" style="position:absolute;left:0;text-align:left;margin-left:228.25pt;margin-top:216.05pt;width:220.2pt;height:36.25pt;z-index:25168640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" stroked="f">
                <v:textbox inset="0,0,0,0">
                  <w:txbxContent>
                    <w:p w14:paraId="00903608" w14:textId="07A826B1" w:rsidR="002D6F83" w:rsidRPr="004F49F8" w:rsidRDefault="002D6F83" w:rsidP="00A454E5">
                      <w:pPr>
                        <w:pStyle w:val="Descripcin"/>
                        <w:spacing w:before="0"/>
                        <w:ind w:left="0"/>
                        <w:rPr>
                          <w:noProof/>
                          <w:sz w:val="21"/>
                        </w:rPr>
                      </w:pPr>
                      <w:bookmarkStart w:id="23" w:name="_Ref199953335"/>
                      <w:r>
                        <w:t xml:space="preserve">Figura </w:t>
                      </w:r>
                      <w:r>
                        <w:fldChar w:fldCharType="begin"/>
                      </w:r>
                      <w:r>
                        <w:instrText xml:space="preserve"> SEQ Figura \* ARABIC </w:instrText>
                      </w:r>
                      <w:r>
                        <w:fldChar w:fldCharType="separate"/>
                      </w:r>
                      <w:r w:rsidR="008B0B34">
                        <w:rPr>
                          <w:noProof/>
                        </w:rPr>
                        <w:t>8</w:t>
                      </w:r>
                      <w:r>
                        <w:fldChar w:fldCharType="end"/>
                      </w:r>
                      <w:bookmarkEnd w:id="23"/>
                      <w:r>
                        <w:t>: Tekilim yaarim wame ama naw anekari</w:t>
                      </w:r>
                    </w:p>
                  </w:txbxContent>
                </v:textbox>
                <w10:wrap type="square" anchorx="margin"/>
              </v:shape>
            </w:pict>
          </mc:Fallback>
        </mc:AlternateContent>
      </w:r>
      <w:r w:rsidR="00D01AFC">
        <w:t xml:space="preserve">Wate ka ama a wáatia ikay proyektota kimikom jojoamta, te ju </w:t>
      </w:r>
      <w:r w:rsidR="00D01AFC" w:rsidRPr="00904F0B">
        <w:t>Transition Industries</w:t>
      </w:r>
      <w:r w:rsidR="00D01AFC">
        <w:t xml:space="preserve"> jibba amemak tuysi ettexjosime naw tuu nookimmew yew yebisbéchiibo, bem koba ërim jikkaix bareka, ju diseño del proyekto tiapo juka chee tuysi amew wechemta ama kimasim béchiibo. Tua 2023po naateka jum 2025kow tasti wepuu Estuudio de Oportunidades de Desarrollo  tiame ama yaawak jum </w:t>
      </w:r>
      <w:r w:rsidR="00D01AFC" w:rsidRPr="00904F0B">
        <w:t>UAIM</w:t>
      </w:r>
      <w:r w:rsidR="00D01AFC">
        <w:t xml:space="preserve"> tamaki  ento juchi seenu estudio de Caracterizacion de Comunidades de Pueblos indigenam ju </w:t>
      </w:r>
      <w:r w:rsidR="00D01AFC" w:rsidRPr="00904F0B">
        <w:t>Aosenuma</w:t>
      </w:r>
      <w:r w:rsidR="00D01AFC">
        <w:t xml:space="preserve"> bétana (Konsultam jojoame </w:t>
      </w:r>
      <w:r w:rsidR="00D01AFC" w:rsidRPr="00904F0B">
        <w:t>M</w:t>
      </w:r>
      <w:r w:rsidR="00D01AFC">
        <w:t xml:space="preserve">éjiko bétana, jume </w:t>
      </w:r>
      <w:r w:rsidR="00D01AFC" w:rsidRPr="00904F0B">
        <w:t>riesgo</w:t>
      </w:r>
      <w:r w:rsidR="00D01AFC">
        <w:t>m</w:t>
      </w:r>
      <w:r w:rsidR="00D01AFC" w:rsidRPr="00904F0B">
        <w:t xml:space="preserve"> so</w:t>
      </w:r>
      <w:r w:rsidR="00D01AFC">
        <w:t>s</w:t>
      </w:r>
      <w:r w:rsidR="00D01AFC" w:rsidRPr="00904F0B">
        <w:t>iales</w:t>
      </w:r>
      <w:r w:rsidR="00D01AFC">
        <w:t>im</w:t>
      </w:r>
      <w:r w:rsidR="00D01AFC" w:rsidRPr="00904F0B">
        <w:t xml:space="preserve"> </w:t>
      </w:r>
      <w:r w:rsidR="00D01AFC">
        <w:t xml:space="preserve">ento </w:t>
      </w:r>
      <w:r w:rsidR="00D01AFC" w:rsidRPr="00904F0B">
        <w:t xml:space="preserve"> medioambientales</w:t>
      </w:r>
      <w:r w:rsidR="00D01AFC">
        <w:t xml:space="preserve">im </w:t>
      </w:r>
      <w:r w:rsidR="00D01AFC" w:rsidRPr="00904F0B">
        <w:t>proye</w:t>
      </w:r>
      <w:r w:rsidR="00D01AFC">
        <w:t>k</w:t>
      </w:r>
      <w:r w:rsidR="00D01AFC" w:rsidRPr="00904F0B">
        <w:t>to</w:t>
      </w:r>
      <w:r w:rsidR="00D01AFC">
        <w:t>m yaawapo</w:t>
      </w:r>
      <w:r w:rsidR="00D01AFC" w:rsidRPr="00904F0B">
        <w:t xml:space="preserve">), </w:t>
      </w:r>
      <w:r w:rsidR="00D01AFC">
        <w:t xml:space="preserve">juka chee ama bat yaanakemta júneria béchiibo ento wate ettexjorim ama naw kalaktia béchiibo íme tekilimpo ju </w:t>
      </w:r>
      <w:r w:rsidR="00D01AFC" w:rsidRPr="00904F0B">
        <w:t>Programa Estratégi</w:t>
      </w:r>
      <w:r w:rsidR="00D01AFC">
        <w:t>k</w:t>
      </w:r>
      <w:r w:rsidR="00D01AFC" w:rsidRPr="00904F0B">
        <w:t>o de In</w:t>
      </w:r>
      <w:r w:rsidR="00D01AFC">
        <w:t>b</w:t>
      </w:r>
      <w:r w:rsidR="00D01AFC" w:rsidRPr="00904F0B">
        <w:t xml:space="preserve">ersión </w:t>
      </w:r>
      <w:r w:rsidR="00D01AFC">
        <w:t>K</w:t>
      </w:r>
      <w:r w:rsidR="00D01AFC" w:rsidRPr="00904F0B">
        <w:t>omunita</w:t>
      </w:r>
      <w:r w:rsidR="00D01AFC">
        <w:t>a</w:t>
      </w:r>
      <w:r w:rsidR="00D01AFC" w:rsidRPr="00904F0B">
        <w:t>ria del proye</w:t>
      </w:r>
      <w:r w:rsidR="00D01AFC">
        <w:t>k</w:t>
      </w:r>
      <w:r w:rsidR="00D01AFC" w:rsidRPr="00904F0B">
        <w:t>to</w:t>
      </w:r>
      <w:r w:rsidR="00D01AFC">
        <w:t xml:space="preserve"> tiapo amani</w:t>
      </w:r>
      <w:r w:rsidR="00A454E5">
        <w:t>.</w:t>
      </w:r>
      <w:r w:rsidR="00D01AFC" w:rsidRPr="00904F0B">
        <w:t xml:space="preserve"> </w:t>
      </w:r>
    </w:p>
    <w:p w14:paraId="3F5C2FD1" w14:textId="66E20E10" w:rsidR="009511B3" w:rsidRDefault="009511B3" w:rsidP="00554C77">
      <w:pPr>
        <w:pStyle w:val="AppendixBodyText"/>
      </w:pPr>
    </w:p>
    <w:p w14:paraId="2886B169" w14:textId="160AFE8A" w:rsidR="008E7022" w:rsidRPr="0007670E" w:rsidRDefault="008E7022" w:rsidP="003978F3">
      <w:pPr>
        <w:pStyle w:val="AppendixHeading2"/>
      </w:pPr>
      <w:r w:rsidRPr="0007670E">
        <w:t>Di</w:t>
      </w:r>
      <w:r w:rsidR="00A454E5">
        <w:t>b</w:t>
      </w:r>
      <w:r w:rsidRPr="0007670E">
        <w:t>ulga</w:t>
      </w:r>
      <w:r w:rsidR="00A454E5">
        <w:t>s</w:t>
      </w:r>
      <w:r w:rsidRPr="0007670E">
        <w:t>ión Públi</w:t>
      </w:r>
      <w:r w:rsidR="00A454E5">
        <w:t xml:space="preserve">ka tiame jum </w:t>
      </w:r>
      <w:r w:rsidRPr="0007670E">
        <w:t>EIA</w:t>
      </w:r>
      <w:r w:rsidR="00A903D7" w:rsidRPr="0007670E">
        <w:t>S</w:t>
      </w:r>
      <w:r w:rsidRPr="0007670E">
        <w:t xml:space="preserve"> </w:t>
      </w:r>
      <w:r w:rsidR="00A454E5">
        <w:t>bétana bat yew machiakame</w:t>
      </w:r>
    </w:p>
    <w:p w14:paraId="722B91A9" w14:textId="104854EE" w:rsidR="00CB3D45" w:rsidRDefault="00A454E5" w:rsidP="00701931">
      <w:pPr>
        <w:pStyle w:val="AppendixBodyText"/>
      </w:pPr>
      <w:r>
        <w:t>Ju</w:t>
      </w:r>
      <w:r w:rsidR="00660738">
        <w:t>u</w:t>
      </w:r>
      <w:r>
        <w:t xml:space="preserve">lio ento Awosto mechat 2024po wepuu dibulgasion públika boluntaria tiame ama yaawak ka uttiapo sino kia ju bat ama yew sikamta jum EIASpo bétana. Ju </w:t>
      </w:r>
      <w:r w:rsidR="003D561A" w:rsidRPr="0007670E">
        <w:t>Transition Industries</w:t>
      </w:r>
      <w:r>
        <w:t xml:space="preserve"> ento </w:t>
      </w:r>
      <w:r w:rsidR="003D561A" w:rsidRPr="0007670E">
        <w:t xml:space="preserve">Mexinol </w:t>
      </w:r>
      <w:r>
        <w:t>tiame wooy reunionim</w:t>
      </w:r>
      <w:r w:rsidR="007D75B5">
        <w:t xml:space="preserve"> publikam </w:t>
      </w:r>
      <w:r>
        <w:t xml:space="preserve">ama </w:t>
      </w:r>
      <w:r w:rsidR="007D75B5">
        <w:t>yew bittebowak</w:t>
      </w:r>
      <w:r w:rsidR="003D561A" w:rsidRPr="0007670E">
        <w:t xml:space="preserve">, </w:t>
      </w:r>
      <w:r w:rsidR="007D75B5">
        <w:t xml:space="preserve">wame </w:t>
      </w:r>
      <w:r w:rsidR="003D561A" w:rsidRPr="0007670E">
        <w:t xml:space="preserve">Resumen No Técnico (NTS) </w:t>
      </w:r>
      <w:r w:rsidR="007D75B5">
        <w:t>ento ju</w:t>
      </w:r>
      <w:r w:rsidR="003D561A" w:rsidRPr="0007670E">
        <w:t xml:space="preserve"> informa</w:t>
      </w:r>
      <w:r w:rsidR="007D75B5">
        <w:t>s</w:t>
      </w:r>
      <w:r w:rsidR="003D561A" w:rsidRPr="0007670E">
        <w:t xml:space="preserve">ión de contacto </w:t>
      </w:r>
      <w:r w:rsidR="007D75B5">
        <w:t>reedempo amanin ento wate jiosia periódikompo amani. Joarammet chibextiawak ju PI</w:t>
      </w:r>
      <w:r w:rsidR="0092228E">
        <w:t xml:space="preserve"> bétana</w:t>
      </w:r>
      <w:r w:rsidR="007D75B5">
        <w:t xml:space="preserve">, jak </w:t>
      </w:r>
      <w:r w:rsidR="003D561A" w:rsidRPr="0007670E">
        <w:t xml:space="preserve">500 </w:t>
      </w:r>
      <w:r w:rsidR="007D75B5">
        <w:t>foyeetom informatiibom beppa ju EIAS betana ento wame enlaasemmaki ento jachim am tewnakewi ketchi</w:t>
      </w:r>
      <w:r w:rsidR="003D561A" w:rsidRPr="0007670E">
        <w:t>, 150</w:t>
      </w:r>
      <w:r w:rsidR="007D75B5">
        <w:t xml:space="preserve">+ koopiam yorinokpo yaarim ju </w:t>
      </w:r>
      <w:r w:rsidR="003D561A" w:rsidRPr="0007670E">
        <w:t>NTS</w:t>
      </w:r>
      <w:r w:rsidR="007D75B5">
        <w:t xml:space="preserve"> ento </w:t>
      </w:r>
      <w:r w:rsidR="003D561A" w:rsidRPr="0007670E">
        <w:t xml:space="preserve">50+ </w:t>
      </w:r>
      <w:r w:rsidR="007D75B5">
        <w:t>koopiam yoremnokpo yaari</w:t>
      </w:r>
      <w:r w:rsidR="003D561A" w:rsidRPr="0007670E">
        <w:t xml:space="preserve">. </w:t>
      </w:r>
      <w:r w:rsidR="007D75B5">
        <w:t xml:space="preserve">Juneli ketchi, jak </w:t>
      </w:r>
      <w:r w:rsidR="003D561A" w:rsidRPr="0007670E">
        <w:t>500 tarj</w:t>
      </w:r>
      <w:r w:rsidR="007D75B5">
        <w:t>e</w:t>
      </w:r>
      <w:r w:rsidR="003D561A" w:rsidRPr="0007670E">
        <w:t>eta</w:t>
      </w:r>
      <w:r w:rsidR="007D75B5">
        <w:t>m komentaariom</w:t>
      </w:r>
      <w:r w:rsidR="003D561A" w:rsidRPr="0007670E">
        <w:t>/</w:t>
      </w:r>
      <w:r w:rsidR="007D75B5">
        <w:t>k</w:t>
      </w:r>
      <w:r w:rsidR="003D561A" w:rsidRPr="0007670E">
        <w:t>onta</w:t>
      </w:r>
      <w:r w:rsidR="007D75B5">
        <w:t>k</w:t>
      </w:r>
      <w:r w:rsidR="003D561A" w:rsidRPr="0007670E">
        <w:t xml:space="preserve">to Mexinol </w:t>
      </w:r>
      <w:r w:rsidR="007D75B5">
        <w:t xml:space="preserve">bétana jum reunión </w:t>
      </w:r>
      <w:r w:rsidR="003D561A" w:rsidRPr="0007670E">
        <w:t>de divulgación públi</w:t>
      </w:r>
      <w:r w:rsidR="007D75B5">
        <w:t>k</w:t>
      </w:r>
      <w:r w:rsidR="003D561A" w:rsidRPr="0007670E">
        <w:t>a</w:t>
      </w:r>
      <w:r w:rsidR="007D75B5">
        <w:t xml:space="preserve">po chibextiawak. Ket </w:t>
      </w:r>
      <w:r w:rsidR="003D561A" w:rsidRPr="0007670E">
        <w:t xml:space="preserve">1.000 </w:t>
      </w:r>
      <w:r w:rsidR="007D75B5">
        <w:t xml:space="preserve">koopiam beppa ju </w:t>
      </w:r>
      <w:r w:rsidR="003D561A" w:rsidRPr="0007670E">
        <w:t>E</w:t>
      </w:r>
      <w:r w:rsidR="00682FEB" w:rsidRPr="0007670E">
        <w:t>IAS</w:t>
      </w:r>
      <w:r w:rsidR="003D561A" w:rsidRPr="0007670E">
        <w:t>,</w:t>
      </w:r>
      <w:r w:rsidR="007D75B5">
        <w:t xml:space="preserve"> </w:t>
      </w:r>
      <w:r w:rsidR="003D561A" w:rsidRPr="0007670E">
        <w:lastRenderedPageBreak/>
        <w:t xml:space="preserve">NTS </w:t>
      </w:r>
      <w:r w:rsidR="007D75B5">
        <w:t xml:space="preserve">ento </w:t>
      </w:r>
      <w:r w:rsidR="003D561A" w:rsidRPr="0007670E">
        <w:t>MIA</w:t>
      </w:r>
      <w:r w:rsidR="007D75B5">
        <w:t xml:space="preserve"> bétana yaarim kom deskargaarua</w:t>
      </w:r>
      <w:r w:rsidR="00CB3D45">
        <w:t xml:space="preserve">wak ju </w:t>
      </w:r>
      <w:r w:rsidR="00BF1AD9" w:rsidRPr="0007670E">
        <w:t xml:space="preserve">código QR </w:t>
      </w:r>
      <w:r w:rsidR="00CB3D45">
        <w:t>tiapo amani siime materialimpo aman yew bittewaka béchiibo.</w:t>
      </w:r>
    </w:p>
    <w:p w14:paraId="7AD8884E" w14:textId="56814C0E" w:rsidR="00F463B8" w:rsidRPr="0007670E" w:rsidRDefault="00CB3D45" w:rsidP="003978F3">
      <w:pPr>
        <w:pStyle w:val="AppendixBodyText"/>
      </w:pPr>
      <w:r>
        <w:t xml:space="preserve">Komentaariom ama jikkaixwak jak </w:t>
      </w:r>
      <w:r w:rsidR="00266A6D" w:rsidRPr="0007670E">
        <w:t xml:space="preserve">30 </w:t>
      </w:r>
      <w:r>
        <w:t xml:space="preserve">taywarim weelalpo ju </w:t>
      </w:r>
      <w:r w:rsidR="00266A6D" w:rsidRPr="0007670E">
        <w:t>di</w:t>
      </w:r>
      <w:r>
        <w:t>b</w:t>
      </w:r>
      <w:r w:rsidR="00266A6D" w:rsidRPr="0007670E">
        <w:t>ulga</w:t>
      </w:r>
      <w:r>
        <w:t>s</w:t>
      </w:r>
      <w:r w:rsidR="00266A6D" w:rsidRPr="0007670E">
        <w:t xml:space="preserve">ión </w:t>
      </w:r>
      <w:r>
        <w:t xml:space="preserve">ju </w:t>
      </w:r>
      <w:r w:rsidR="00266A6D" w:rsidRPr="0007670E">
        <w:t>EIA</w:t>
      </w:r>
      <w:r>
        <w:t xml:space="preserve">S betana </w:t>
      </w:r>
      <w:r w:rsidR="00266A6D" w:rsidRPr="0007670E">
        <w:t>público local</w:t>
      </w:r>
      <w:r>
        <w:t xml:space="preserve">po ento juchi </w:t>
      </w:r>
      <w:r w:rsidR="00266A6D" w:rsidRPr="0007670E">
        <w:t xml:space="preserve">15 </w:t>
      </w:r>
      <w:r>
        <w:t>taywarim makwak chee komentaariom ama mabetbareka ento ama emo naykiawaywi</w:t>
      </w:r>
      <w:r w:rsidR="00266A6D" w:rsidRPr="0007670E">
        <w:t xml:space="preserve">. </w:t>
      </w:r>
      <w:r>
        <w:t>Ikay proceso de dibulgasion tiame ju Proyekto bátooram, organismom ento organisasionim ikay dibulgasionta yooturia báreka ento wame resultado EIAS betana naw rutuktiawapo</w:t>
      </w:r>
      <w:r w:rsidR="00266A6D" w:rsidRPr="0007670E">
        <w:t xml:space="preserve">. </w:t>
      </w:r>
      <w:r w:rsidR="00660738">
        <w:t xml:space="preserve">Jak </w:t>
      </w:r>
      <w:r w:rsidR="00266A6D" w:rsidRPr="0007670E">
        <w:t xml:space="preserve">562 </w:t>
      </w:r>
      <w:r w:rsidR="00660738">
        <w:t>bátooram naw yaajak jume 1</w:t>
      </w:r>
      <w:r w:rsidR="00266A6D" w:rsidRPr="0007670E">
        <w:t>5 reunion</w:t>
      </w:r>
      <w:r w:rsidR="00660738">
        <w:t>im de dibulgasion publikam yaawakaypo</w:t>
      </w:r>
      <w:r w:rsidR="00266A6D" w:rsidRPr="0007670E">
        <w:t xml:space="preserve">. </w:t>
      </w:r>
      <w:r w:rsidR="00660738">
        <w:t>Imïri jak</w:t>
      </w:r>
      <w:r w:rsidR="00266A6D" w:rsidRPr="0007670E">
        <w:t xml:space="preserve">, 159 </w:t>
      </w:r>
      <w:r w:rsidR="00660738">
        <w:t>bátooram nátemajekamme, bem nookim innerim yew buissek ento wata nookim ama naw kalaktiawak, ju</w:t>
      </w:r>
      <w:r w:rsidR="00266A6D" w:rsidRPr="0007670E">
        <w:t xml:space="preserve"> 21% </w:t>
      </w:r>
      <w:r w:rsidR="00660738">
        <w:t>wame b</w:t>
      </w:r>
      <w:r w:rsidR="00266A6D" w:rsidRPr="0007670E">
        <w:t>enefi</w:t>
      </w:r>
      <w:r w:rsidR="00660738">
        <w:t>isiom joarammew bicha chee nookak (tuulisi naw jiapsiwamta ento jak bem tekipanuanakeywi bétana</w:t>
      </w:r>
      <w:r w:rsidR="00266A6D" w:rsidRPr="0007670E">
        <w:t xml:space="preserve">), </w:t>
      </w:r>
      <w:r w:rsidR="00660738">
        <w:t>a sawku entok ju</w:t>
      </w:r>
      <w:r w:rsidR="00266A6D" w:rsidRPr="0007670E">
        <w:t xml:space="preserve"> 20% </w:t>
      </w:r>
      <w:r w:rsidR="00660738">
        <w:t xml:space="preserve">jáchin tua juka proyektota a tekipanuanakeywi bétana ama nátemajek </w:t>
      </w:r>
      <w:r w:rsidR="00266A6D" w:rsidRPr="0007670E">
        <w:t>(metanol</w:t>
      </w:r>
      <w:r w:rsidR="00660738">
        <w:t>ta yew machiriapo</w:t>
      </w:r>
      <w:r w:rsidR="00266A6D" w:rsidRPr="0007670E">
        <w:t xml:space="preserve">, </w:t>
      </w:r>
      <w:r w:rsidR="00660738">
        <w:t xml:space="preserve">ju </w:t>
      </w:r>
      <w:r w:rsidR="00266A6D" w:rsidRPr="0007670E">
        <w:t>cronograma</w:t>
      </w:r>
      <w:r w:rsidR="00660738">
        <w:t xml:space="preserve"> tiame</w:t>
      </w:r>
      <w:r w:rsidR="00266A6D" w:rsidRPr="0007670E">
        <w:t xml:space="preserve">, </w:t>
      </w:r>
      <w:r w:rsidR="00660738">
        <w:t>attiarimpo, ento waatek.</w:t>
      </w:r>
      <w:r w:rsidR="00266A6D" w:rsidRPr="0007670E">
        <w:t xml:space="preserve">), </w:t>
      </w:r>
      <w:r w:rsidR="00F727AA">
        <w:t xml:space="preserve">wame ama naw kalaktiwame, </w:t>
      </w:r>
      <w:r w:rsidR="00266A6D" w:rsidRPr="0007670E">
        <w:t xml:space="preserve">(15%) </w:t>
      </w:r>
      <w:r w:rsidR="00F727AA">
        <w:t xml:space="preserve">ento wame rieswom tiame bétana ju </w:t>
      </w:r>
      <w:r w:rsidR="00266A6D" w:rsidRPr="0007670E">
        <w:t>(14%).</w:t>
      </w:r>
    </w:p>
    <w:p w14:paraId="34D6D0DE" w14:textId="4F9309BF" w:rsidR="008E7022" w:rsidRPr="0007670E" w:rsidRDefault="00F727AA" w:rsidP="003978F3">
      <w:pPr>
        <w:pStyle w:val="AppendixBodyText"/>
      </w:pPr>
      <w:r>
        <w:t>Siime ime nátemaixrim, nookim ento inq</w:t>
      </w:r>
      <w:r w:rsidR="001A4BC6" w:rsidRPr="0007670E">
        <w:t>uiet</w:t>
      </w:r>
      <w:r>
        <w:t xml:space="preserve">uudem tiame </w:t>
      </w:r>
      <w:r w:rsidR="001A4BC6" w:rsidRPr="0007670E">
        <w:t>EIAS</w:t>
      </w:r>
      <w:r>
        <w:t>po kimawak</w:t>
      </w:r>
      <w:r w:rsidR="001A4BC6" w:rsidRPr="0007670E">
        <w:t xml:space="preserve">. </w:t>
      </w:r>
      <w:r>
        <w:t xml:space="preserve">Ka tua buereasi ama yew bittebo jum versión preliminarpo tiame ju </w:t>
      </w:r>
      <w:r w:rsidR="001A4BC6" w:rsidRPr="0007670E">
        <w:t xml:space="preserve">EIAS </w:t>
      </w:r>
      <w:r>
        <w:t xml:space="preserve">ento ju bat yaawakame ento wa </w:t>
      </w:r>
      <w:r w:rsidR="001A4BC6" w:rsidRPr="0007670E">
        <w:t xml:space="preserve">EIAS </w:t>
      </w:r>
      <w:r>
        <w:t>ultimopo yew chupawakame.</w:t>
      </w:r>
      <w:r w:rsidR="001A4BC6" w:rsidRPr="0007670E">
        <w:t xml:space="preserve">  </w:t>
      </w:r>
    </w:p>
    <w:p w14:paraId="3C342434" w14:textId="5AD2252D" w:rsidR="009E3F4A" w:rsidRPr="0007670E" w:rsidRDefault="00F727AA" w:rsidP="009E3F4A">
      <w:pPr>
        <w:pStyle w:val="AppendixHeading2"/>
      </w:pPr>
      <w:r>
        <w:t>Jáchin jóa ániata bittuwi ériapo</w:t>
      </w:r>
    </w:p>
    <w:p w14:paraId="300607C8" w14:textId="349AB5C5" w:rsidR="00840369" w:rsidRPr="0007670E" w:rsidRDefault="00F727AA" w:rsidP="00D94872">
      <w:pPr>
        <w:pStyle w:val="AppendixBodyText"/>
      </w:pPr>
      <w:r>
        <w:t xml:space="preserve">Imi bittu jachin tua bittu ju joa ánia enriapo ju Proyektota yextenakeypo ento tua daatom primaariom tiammaki yaawak, jume </w:t>
      </w:r>
      <w:r w:rsidR="00B6424C" w:rsidRPr="00700650">
        <w:rPr>
          <w:noProof/>
        </w:rPr>
        <w:drawing>
          <wp:anchor distT="0" distB="0" distL="114300" distR="114300" simplePos="0" relativeHeight="251644416" behindDoc="0" locked="0" layoutInCell="1" allowOverlap="1" wp14:anchorId="382B4CBE" wp14:editId="78002113">
            <wp:simplePos x="0" y="0"/>
            <wp:positionH relativeFrom="column">
              <wp:posOffset>3774440</wp:posOffset>
            </wp:positionH>
            <wp:positionV relativeFrom="paragraph">
              <wp:posOffset>14605</wp:posOffset>
            </wp:positionV>
            <wp:extent cx="2226310" cy="2268855"/>
            <wp:effectExtent l="0" t="0" r="2540" b="0"/>
            <wp:wrapSquare wrapText="bothSides"/>
            <wp:docPr id="97242573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26310" cy="2268855"/>
                    </a:xfrm>
                    <a:prstGeom prst="rect">
                      <a:avLst/>
                    </a:prstGeom>
                    <a:noFill/>
                  </pic:spPr>
                </pic:pic>
              </a:graphicData>
            </a:graphic>
            <wp14:sizeRelH relativeFrom="page">
              <wp14:pctWidth>0</wp14:pctWidth>
            </wp14:sizeRelH>
            <wp14:sizeRelV relativeFrom="page">
              <wp14:pctHeight>0</wp14:pctHeight>
            </wp14:sizeRelV>
          </wp:anchor>
        </w:drawing>
      </w:r>
      <w:r w:rsidR="00812D2A">
        <w:t xml:space="preserve">in situ </w:t>
      </w:r>
      <w:r>
        <w:t xml:space="preserve">resultaadommaki </w:t>
      </w:r>
      <w:r w:rsidR="00812D2A">
        <w:t>(</w:t>
      </w:r>
      <w:r w:rsidR="00812D2A">
        <w:fldChar w:fldCharType="begin"/>
      </w:r>
      <w:r w:rsidR="00812D2A">
        <w:instrText xml:space="preserve"> REF _Ref199953478 \h </w:instrText>
      </w:r>
      <w:r w:rsidR="00812D2A">
        <w:fldChar w:fldCharType="separate"/>
      </w:r>
      <w:r w:rsidR="008B0B34">
        <w:t xml:space="preserve">Figura </w:t>
      </w:r>
      <w:r w:rsidR="008B0B34">
        <w:rPr>
          <w:noProof/>
        </w:rPr>
        <w:t>12</w:t>
      </w:r>
      <w:r w:rsidR="00812D2A">
        <w:fldChar w:fldCharType="end"/>
      </w:r>
      <w:r w:rsidR="00812D2A">
        <w:t>)</w:t>
      </w:r>
      <w:r w:rsidR="00AC64C8">
        <w:t xml:space="preserve">, </w:t>
      </w:r>
      <w:r w:rsidR="003605B3">
        <w:t xml:space="preserve">juneli bénasi wame </w:t>
      </w:r>
      <w:r w:rsidR="00AC64C8">
        <w:t>da</w:t>
      </w:r>
      <w:r w:rsidR="003605B3">
        <w:t>a</w:t>
      </w:r>
      <w:r w:rsidR="00AC64C8">
        <w:t>to</w:t>
      </w:r>
      <w:r w:rsidR="003605B3">
        <w:t xml:space="preserve">m </w:t>
      </w:r>
      <w:r w:rsidR="00646109" w:rsidRPr="0007670E">
        <w:t>se</w:t>
      </w:r>
      <w:r w:rsidR="003605B3">
        <w:t>k</w:t>
      </w:r>
      <w:r w:rsidR="00646109" w:rsidRPr="0007670E">
        <w:t>unda</w:t>
      </w:r>
      <w:r w:rsidR="003605B3">
        <w:t>a</w:t>
      </w:r>
      <w:r w:rsidR="00646109" w:rsidRPr="0007670E">
        <w:t>rio</w:t>
      </w:r>
      <w:r w:rsidR="003605B3">
        <w:t>m ento ga</w:t>
      </w:r>
      <w:r w:rsidR="00AC64C8">
        <w:t>bin</w:t>
      </w:r>
      <w:r w:rsidR="003605B3">
        <w:t>e</w:t>
      </w:r>
      <w:r w:rsidR="00AC64C8">
        <w:t>ete</w:t>
      </w:r>
      <w:r w:rsidR="003605B3">
        <w:t>mmaki</w:t>
      </w:r>
      <w:r w:rsidR="00646109" w:rsidRPr="0007670E">
        <w:t xml:space="preserve">. </w:t>
      </w:r>
    </w:p>
    <w:p w14:paraId="77AE1D20" w14:textId="77777777" w:rsidR="003605B3" w:rsidRPr="00516642" w:rsidRDefault="003605B3" w:rsidP="003605B3">
      <w:pPr>
        <w:pStyle w:val="AppendixBodyText"/>
      </w:pPr>
      <w:r>
        <w:t xml:space="preserve">í jióxti jáchin juka jóa ániata bittumta yew buisse tua juka proyektota tekipanuapo ento wame daatom </w:t>
      </w:r>
      <w:r w:rsidRPr="009266A6">
        <w:t>prima</w:t>
      </w:r>
      <w:r>
        <w:t>a</w:t>
      </w:r>
      <w:r w:rsidRPr="009266A6">
        <w:t>rio</w:t>
      </w:r>
      <w:r>
        <w:t xml:space="preserve">m ento </w:t>
      </w:r>
      <w:r w:rsidRPr="009266A6">
        <w:t>se</w:t>
      </w:r>
      <w:r>
        <w:t>k</w:t>
      </w:r>
      <w:r w:rsidRPr="009266A6">
        <w:t>und</w:t>
      </w:r>
      <w:r>
        <w:t>a</w:t>
      </w:r>
      <w:r w:rsidRPr="009266A6">
        <w:t>ario</w:t>
      </w:r>
      <w:r>
        <w:t>m ama kimarimtaka</w:t>
      </w:r>
      <w:r w:rsidRPr="00516642">
        <w:t xml:space="preserve">. </w:t>
      </w:r>
    </w:p>
    <w:p w14:paraId="6DA04A43" w14:textId="7AF83AB0" w:rsidR="003605B3" w:rsidRPr="00516642" w:rsidRDefault="003605B3" w:rsidP="003605B3">
      <w:pPr>
        <w:pStyle w:val="AppendixBodyText"/>
      </w:pPr>
      <w:r>
        <w:rPr>
          <w:noProof/>
        </w:rPr>
        <mc:AlternateContent>
          <mc:Choice Requires="wps">
            <w:drawing>
              <wp:anchor distT="0" distB="0" distL="114300" distR="114300" simplePos="0" relativeHeight="251667968" behindDoc="0" locked="0" layoutInCell="1" allowOverlap="1" wp14:anchorId="37335C6F" wp14:editId="61BAB10C">
                <wp:simplePos x="0" y="0"/>
                <wp:positionH relativeFrom="column">
                  <wp:posOffset>3887011</wp:posOffset>
                </wp:positionH>
                <wp:positionV relativeFrom="paragraph">
                  <wp:posOffset>952797</wp:posOffset>
                </wp:positionV>
                <wp:extent cx="2150745" cy="635"/>
                <wp:effectExtent l="0" t="0" r="1905" b="6350"/>
                <wp:wrapSquare wrapText="bothSides"/>
                <wp:docPr id="1199979809" name="Cuadro de texto 1"/>
                <wp:cNvGraphicFramePr/>
                <a:graphic xmlns:a="http://schemas.openxmlformats.org/drawingml/2006/main">
                  <a:graphicData uri="http://schemas.microsoft.com/office/word/2010/wordprocessingShape">
                    <wps:wsp>
                      <wps:cNvSpPr txBox="1"/>
                      <wps:spPr>
                        <a:xfrm>
                          <a:off x="0" y="0"/>
                          <a:ext cx="2150745" cy="635"/>
                        </a:xfrm>
                        <a:prstGeom prst="rect">
                          <a:avLst/>
                        </a:prstGeom>
                        <a:solidFill>
                          <a:prstClr val="white"/>
                        </a:solidFill>
                        <a:ln>
                          <a:noFill/>
                        </a:ln>
                      </wps:spPr>
                      <wps:txbx>
                        <w:txbxContent>
                          <w:p w14:paraId="17839853" w14:textId="5BB4966E" w:rsidR="002D6F83" w:rsidRPr="00F520B1" w:rsidRDefault="002D6F83" w:rsidP="00F1612E">
                            <w:pPr>
                              <w:pStyle w:val="Descripcin"/>
                              <w:spacing w:before="0"/>
                              <w:ind w:left="0"/>
                              <w:rPr>
                                <w:noProof/>
                                <w:sz w:val="21"/>
                              </w:rPr>
                            </w:pPr>
                            <w:bookmarkStart w:id="24" w:name="_Ref199953478"/>
                            <w:r>
                              <w:t xml:space="preserve">Figura </w:t>
                            </w:r>
                            <w:r>
                              <w:fldChar w:fldCharType="begin"/>
                            </w:r>
                            <w:r>
                              <w:instrText xml:space="preserve"> SEQ Figura \* ARABIC </w:instrText>
                            </w:r>
                            <w:r>
                              <w:fldChar w:fldCharType="separate"/>
                            </w:r>
                            <w:r w:rsidR="008B0B34">
                              <w:rPr>
                                <w:noProof/>
                              </w:rPr>
                              <w:t>9</w:t>
                            </w:r>
                            <w:r>
                              <w:fldChar w:fldCharType="end"/>
                            </w:r>
                            <w:bookmarkEnd w:id="24"/>
                            <w:r>
                              <w:t>:</w:t>
                            </w:r>
                            <w:r w:rsidRPr="00627CEF">
                              <w:t xml:space="preserve"> </w:t>
                            </w:r>
                            <w:r>
                              <w:t>Jóa ániam estuudiom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7335C6F" id="_x0000_s1035" type="#_x0000_t202" style="position:absolute;left:0;text-align:left;margin-left:306.05pt;margin-top:75pt;width:169.35pt;height:.05pt;z-index:251667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" stroked="f">
                <v:textbox style="mso-fit-shape-to-text:t" inset="0,0,0,0">
                  <w:txbxContent>
                    <w:p w14:paraId="17839853" w14:textId="5BB4966E" w:rsidR="002D6F83" w:rsidRPr="00F520B1" w:rsidRDefault="002D6F83" w:rsidP="00F1612E">
                      <w:pPr>
                        <w:pStyle w:val="Descripcin"/>
                        <w:spacing w:before="0"/>
                        <w:ind w:left="0"/>
                        <w:rPr>
                          <w:noProof/>
                          <w:sz w:val="21"/>
                        </w:rPr>
                      </w:pPr>
                      <w:bookmarkStart w:id="25" w:name="_Ref199953478"/>
                      <w:r>
                        <w:t xml:space="preserve">Figura </w:t>
                      </w:r>
                      <w:r>
                        <w:fldChar w:fldCharType="begin"/>
                      </w:r>
                      <w:r>
                        <w:instrText xml:space="preserve"> SEQ Figura \* ARABIC </w:instrText>
                      </w:r>
                      <w:r>
                        <w:fldChar w:fldCharType="separate"/>
                      </w:r>
                      <w:r w:rsidR="008B0B34">
                        <w:rPr>
                          <w:noProof/>
                        </w:rPr>
                        <w:t>9</w:t>
                      </w:r>
                      <w:r>
                        <w:fldChar w:fldCharType="end"/>
                      </w:r>
                      <w:bookmarkEnd w:id="25"/>
                      <w:r>
                        <w:t>:</w:t>
                      </w:r>
                      <w:r w:rsidRPr="00627CEF">
                        <w:t xml:space="preserve"> </w:t>
                      </w:r>
                      <w:r>
                        <w:t>Jóa ániam estuudiom</w:t>
                      </w:r>
                    </w:p>
                  </w:txbxContent>
                </v:textbox>
                <w10:wrap type="square"/>
              </v:shape>
            </w:pict>
          </mc:Fallback>
        </mc:AlternateContent>
      </w:r>
      <w:r>
        <w:t>Jóa ániat yew bittuwapo énriapo, siime waka a chikola ayukamtachi bittwak juyya ániam ento nuxmiam ama joakame, ju jeeka ka jayti machika, juyya ento nabolim bäpo jiapsame, ju kaita jak innewamta ento joaram seguurompo annakeywi. Jamakwey siime ikay akim a Componentem Valorado</w:t>
      </w:r>
      <w:r w:rsidR="000662A7">
        <w:t>m</w:t>
      </w:r>
      <w:r>
        <w:t xml:space="preserve"> tim am tettia (VC siglam ringo nokpo), íneli yooriwanta ama amet bittu jak proseso de ebaluasiónimpo de impaktom siime naw ama am yaawako.</w:t>
      </w:r>
    </w:p>
    <w:p w14:paraId="394DCD13" w14:textId="0EE5DE5A" w:rsidR="003605B3" w:rsidRPr="00516642" w:rsidRDefault="003605B3" w:rsidP="003605B3">
      <w:pPr>
        <w:pStyle w:val="AppendixBodyText"/>
      </w:pPr>
    </w:p>
    <w:p w14:paraId="08CFCEC4" w14:textId="37E39E49" w:rsidR="00C22B9B" w:rsidRPr="00516642" w:rsidRDefault="000D1591" w:rsidP="00C22B9B">
      <w:pPr>
        <w:pStyle w:val="AppendixHeading3"/>
      </w:pPr>
      <w:r>
        <w:t>Entorno físico tiame</w:t>
      </w:r>
    </w:p>
    <w:p w14:paraId="273BDE6A" w14:textId="09FAAF1B" w:rsidR="00C22B9B" w:rsidRPr="00516642" w:rsidRDefault="000D1591" w:rsidP="00C22B9B">
      <w:pPr>
        <w:pStyle w:val="Appendixheading4"/>
      </w:pPr>
      <w:r>
        <w:t>Tuu j</w:t>
      </w:r>
      <w:r w:rsidR="00C22B9B">
        <w:t>eeka</w:t>
      </w:r>
    </w:p>
    <w:p w14:paraId="3ED05E9A" w14:textId="0BF10CCD" w:rsidR="00C22B9B" w:rsidRPr="00516642" w:rsidRDefault="00C22B9B" w:rsidP="00C22B9B">
      <w:pPr>
        <w:pStyle w:val="AppendixBodyText"/>
      </w:pPr>
      <w:r>
        <w:t xml:space="preserve">Ju </w:t>
      </w:r>
      <w:r w:rsidRPr="00904F0B">
        <w:t>Proye</w:t>
      </w:r>
      <w:r>
        <w:t>k</w:t>
      </w:r>
      <w:r w:rsidRPr="00904F0B">
        <w:t xml:space="preserve">to </w:t>
      </w:r>
      <w:r>
        <w:t>karreteeraw a</w:t>
      </w:r>
      <w:r w:rsidRPr="00904F0B">
        <w:t>utopista</w:t>
      </w:r>
      <w:r>
        <w:t xml:space="preserve"> tiamtaw</w:t>
      </w:r>
      <w:r w:rsidRPr="00904F0B">
        <w:t xml:space="preserve"> Los Mochis-Topolobampo</w:t>
      </w:r>
      <w:r>
        <w:t xml:space="preserve"> ka mekka aw taawa</w:t>
      </w:r>
      <w:r w:rsidRPr="00904F0B">
        <w:t xml:space="preserve">, </w:t>
      </w:r>
      <w:r>
        <w:t>junelpo ju jeeka karrom buichiay amaksan chiicha ayunake</w:t>
      </w:r>
      <w:r w:rsidRPr="00904F0B">
        <w:t xml:space="preserve">, </w:t>
      </w:r>
      <w:r>
        <w:t>bejasu jumë jeekatam jayti jojoa watem beppa. Jume daa</w:t>
      </w:r>
      <w:r w:rsidRPr="00904F0B">
        <w:t>to</w:t>
      </w:r>
      <w:r>
        <w:t>m</w:t>
      </w:r>
      <w:r w:rsidRPr="00904F0B">
        <w:t xml:space="preserve"> prima</w:t>
      </w:r>
      <w:r>
        <w:t>a</w:t>
      </w:r>
      <w:r w:rsidRPr="00904F0B">
        <w:t>rio</w:t>
      </w:r>
      <w:r>
        <w:t xml:space="preserve">m tiame </w:t>
      </w:r>
      <w:r w:rsidR="00CD2011">
        <w:t xml:space="preserve">mamni taywarimpo yaawak </w:t>
      </w:r>
      <w:r>
        <w:t xml:space="preserve">abril ento maayo mechatchi </w:t>
      </w:r>
      <w:r w:rsidRPr="00904F0B">
        <w:t>2024</w:t>
      </w:r>
      <w:r>
        <w:t>po</w:t>
      </w:r>
      <w:r w:rsidRPr="00904F0B">
        <w:t xml:space="preserve">, </w:t>
      </w:r>
      <w:r w:rsidR="00CD2011">
        <w:t xml:space="preserve">jak 12 ubikasionim de monitorieo tiammechi </w:t>
      </w:r>
      <w:r>
        <w:t>planta</w:t>
      </w:r>
      <w:r w:rsidR="00CD2011">
        <w:t xml:space="preserve"> Mexinolta</w:t>
      </w:r>
      <w:r>
        <w:t xml:space="preserve"> kateka</w:t>
      </w:r>
      <w:r w:rsidR="00CD2011">
        <w:t>a</w:t>
      </w:r>
      <w:r>
        <w:t xml:space="preserve">po ento wame tuubom </w:t>
      </w:r>
      <w:r w:rsidR="00CD2011">
        <w:t xml:space="preserve">dukto de mexinolpo waami ento mueyew yew yuumaka </w:t>
      </w:r>
      <w:r>
        <w:t>ju P</w:t>
      </w:r>
      <w:r w:rsidRPr="00904F0B">
        <w:t>uerto de Topolobam</w:t>
      </w:r>
      <w:r w:rsidR="00CD2011">
        <w:t>po katekawi</w:t>
      </w:r>
      <w:r w:rsidRPr="00904F0B">
        <w:t xml:space="preserve">. </w:t>
      </w:r>
      <w:r>
        <w:t xml:space="preserve">Batte siime jume </w:t>
      </w:r>
      <w:r w:rsidRPr="00904F0B">
        <w:t>monitoreo</w:t>
      </w:r>
      <w:r w:rsidR="00CD2011">
        <w:t>m</w:t>
      </w:r>
      <w:r>
        <w:t xml:space="preserve"> tiame</w:t>
      </w:r>
      <w:r w:rsidRPr="00904F0B">
        <w:t xml:space="preserve"> </w:t>
      </w:r>
      <w:r>
        <w:t xml:space="preserve">toroochiapom tawala, bueytuk wate karreteera mayuak jooka ju </w:t>
      </w:r>
      <w:r w:rsidRPr="00904F0B">
        <w:t xml:space="preserve">Puerto de Topolobampo </w:t>
      </w:r>
      <w:r>
        <w:t xml:space="preserve">ento </w:t>
      </w:r>
      <w:r w:rsidRPr="00904F0B">
        <w:t>PEMEX</w:t>
      </w:r>
      <w:r>
        <w:t xml:space="preserve"> </w:t>
      </w:r>
      <w:r w:rsidR="00CD2011">
        <w:t xml:space="preserve">instalasionimmew </w:t>
      </w:r>
      <w:r>
        <w:t xml:space="preserve">buia wakia ento jekaapo yecharim. Íme </w:t>
      </w:r>
      <w:r w:rsidRPr="00904F0B">
        <w:t>monitoreo</w:t>
      </w:r>
      <w:r>
        <w:t xml:space="preserve">m </w:t>
      </w:r>
      <w:r>
        <w:lastRenderedPageBreak/>
        <w:t xml:space="preserve">tiame jeekata juneria béchiibo jume </w:t>
      </w:r>
      <w:r w:rsidRPr="00904F0B">
        <w:t>ni</w:t>
      </w:r>
      <w:r>
        <w:t>b</w:t>
      </w:r>
      <w:r w:rsidRPr="00904F0B">
        <w:t>e</w:t>
      </w:r>
      <w:r>
        <w:t>e</w:t>
      </w:r>
      <w:r w:rsidRPr="00904F0B">
        <w:t>le</w:t>
      </w:r>
      <w:r>
        <w:t>m</w:t>
      </w:r>
      <w:r w:rsidRPr="00904F0B">
        <w:t xml:space="preserve"> </w:t>
      </w:r>
      <w:r w:rsidR="00F42B2B">
        <w:t xml:space="preserve">buia torochia bétana ka lesmaspo jinwa machisi jume estandarem de kalidad beppam bittu </w:t>
      </w:r>
      <w:r>
        <w:t xml:space="preserve">jak </w:t>
      </w:r>
      <w:r w:rsidRPr="00904F0B">
        <w:t>24 hora</w:t>
      </w:r>
      <w:r>
        <w:t>mpo</w:t>
      </w:r>
      <w:r w:rsidRPr="00904F0B">
        <w:t xml:space="preserve">. </w:t>
      </w:r>
      <w:r>
        <w:t xml:space="preserve">Ento íme tekilim joowamtachi jume </w:t>
      </w:r>
      <w:r w:rsidRPr="00904F0B">
        <w:t>ni</w:t>
      </w:r>
      <w:r>
        <w:t>b</w:t>
      </w:r>
      <w:r w:rsidRPr="00904F0B">
        <w:t>e</w:t>
      </w:r>
      <w:r>
        <w:t>e</w:t>
      </w:r>
      <w:r w:rsidRPr="00904F0B">
        <w:t>le</w:t>
      </w:r>
      <w:r>
        <w:t>m</w:t>
      </w:r>
      <w:r w:rsidRPr="00904F0B">
        <w:t xml:space="preserve"> de dióxido de nitrógeno</w:t>
      </w:r>
      <w:r>
        <w:t xml:space="preserve"> tiame</w:t>
      </w:r>
      <w:r w:rsidRPr="00904F0B">
        <w:t xml:space="preserve"> (NO</w:t>
      </w:r>
      <w:r w:rsidRPr="00904F0B">
        <w:rPr>
          <w:vertAlign w:val="subscript"/>
        </w:rPr>
        <w:t>2</w:t>
      </w:r>
      <w:r w:rsidRPr="00904F0B">
        <w:t xml:space="preserve">), </w:t>
      </w:r>
      <w:r>
        <w:t xml:space="preserve">ento </w:t>
      </w:r>
      <w:r w:rsidRPr="00904F0B">
        <w:t>dióxido de azufre (SO</w:t>
      </w:r>
      <w:r w:rsidRPr="00904F0B">
        <w:rPr>
          <w:vertAlign w:val="subscript"/>
        </w:rPr>
        <w:t>2</w:t>
      </w:r>
      <w:r w:rsidRPr="00904F0B">
        <w:t xml:space="preserve">), </w:t>
      </w:r>
      <w:r>
        <w:t xml:space="preserve">júneli ketchi ju </w:t>
      </w:r>
      <w:r w:rsidRPr="00904F0B">
        <w:t>sulfuro de hidrógeno (H</w:t>
      </w:r>
      <w:r w:rsidRPr="00904F0B">
        <w:rPr>
          <w:vertAlign w:val="subscript"/>
        </w:rPr>
        <w:t>2</w:t>
      </w:r>
      <w:r w:rsidRPr="00904F0B">
        <w:t xml:space="preserve">S) </w:t>
      </w:r>
      <w:r>
        <w:t xml:space="preserve">ento </w:t>
      </w:r>
      <w:r w:rsidRPr="00904F0B">
        <w:t>ozono (O</w:t>
      </w:r>
      <w:r w:rsidRPr="00904F0B">
        <w:rPr>
          <w:vertAlign w:val="subscript"/>
        </w:rPr>
        <w:t>3</w:t>
      </w:r>
      <w:r w:rsidRPr="00904F0B">
        <w:t xml:space="preserve">) </w:t>
      </w:r>
      <w:r>
        <w:t>katim jume k</w:t>
      </w:r>
      <w:r w:rsidRPr="00904F0B">
        <w:t>rite</w:t>
      </w:r>
      <w:r>
        <w:t>e</w:t>
      </w:r>
      <w:r w:rsidRPr="00904F0B">
        <w:t>rio</w:t>
      </w:r>
      <w:r>
        <w:t>m</w:t>
      </w:r>
      <w:r w:rsidRPr="00904F0B">
        <w:t xml:space="preserve"> de e</w:t>
      </w:r>
      <w:r>
        <w:t>b</w:t>
      </w:r>
      <w:r w:rsidRPr="00904F0B">
        <w:t>alua</w:t>
      </w:r>
      <w:r>
        <w:t>s</w:t>
      </w:r>
      <w:r w:rsidRPr="00904F0B">
        <w:t>ión</w:t>
      </w:r>
      <w:r>
        <w:t>im beppa bittu.</w:t>
      </w:r>
    </w:p>
    <w:p w14:paraId="5ACA0878" w14:textId="77777777" w:rsidR="00C22B9B" w:rsidRPr="00516642" w:rsidRDefault="00C22B9B" w:rsidP="00C22B9B">
      <w:pPr>
        <w:pStyle w:val="Appendixheading4"/>
      </w:pPr>
      <w:r>
        <w:t>Muksi jiawi ento buia aw yoyoame</w:t>
      </w:r>
    </w:p>
    <w:p w14:paraId="13B3CB39" w14:textId="65D580BC" w:rsidR="00C22B9B" w:rsidRPr="00516642" w:rsidRDefault="00C22B9B" w:rsidP="00C22B9B">
      <w:pPr>
        <w:pStyle w:val="AppendixBodyText"/>
      </w:pPr>
      <w:r>
        <w:t>Maayo mechat 202</w:t>
      </w:r>
      <w:r w:rsidRPr="006D1B38">
        <w:t>4</w:t>
      </w:r>
      <w:r>
        <w:t>po</w:t>
      </w:r>
      <w:r w:rsidRPr="006D1B38">
        <w:t xml:space="preserve">, </w:t>
      </w:r>
      <w:r>
        <w:t xml:space="preserve">muksi jiawim </w:t>
      </w:r>
      <w:r w:rsidR="00F42B2B">
        <w:t xml:space="preserve">parametrom de ruidom tiame </w:t>
      </w:r>
      <w:r>
        <w:t xml:space="preserve">estuudiom yaawak </w:t>
      </w:r>
      <w:r w:rsidR="00F42B2B">
        <w:t xml:space="preserve">woxmayki </w:t>
      </w:r>
      <w:r>
        <w:t xml:space="preserve">ubikasionimpo </w:t>
      </w:r>
      <w:r w:rsidR="00F42B2B">
        <w:t xml:space="preserve">jum </w:t>
      </w:r>
      <w:r>
        <w:t>mamni taywarimpo muksi jiawim júneria béchibo proyekto</w:t>
      </w:r>
      <w:r w:rsidR="00F42B2B">
        <w:t xml:space="preserve"> yextenakeypo</w:t>
      </w:r>
      <w:r w:rsidRPr="006D1B38">
        <w:t xml:space="preserve">. </w:t>
      </w:r>
      <w:r>
        <w:t xml:space="preserve">Batte siime jume </w:t>
      </w:r>
      <w:r w:rsidRPr="006D1B38">
        <w:t>ubi</w:t>
      </w:r>
      <w:r>
        <w:t>k</w:t>
      </w:r>
      <w:r w:rsidRPr="006D1B38">
        <w:t>a</w:t>
      </w:r>
      <w:r>
        <w:t>s</w:t>
      </w:r>
      <w:r w:rsidRPr="006D1B38">
        <w:t>ion</w:t>
      </w:r>
      <w:r>
        <w:t xml:space="preserve">im de </w:t>
      </w:r>
      <w:r w:rsidRPr="006D1B38">
        <w:t xml:space="preserve">monitoreo </w:t>
      </w:r>
      <w:r>
        <w:t>tiame joarammew jee</w:t>
      </w:r>
      <w:r w:rsidR="00576287">
        <w:t>la jookay</w:t>
      </w:r>
      <w:r>
        <w:t>, ento baix u</w:t>
      </w:r>
      <w:r w:rsidRPr="006D1B38">
        <w:t>bi</w:t>
      </w:r>
      <w:r>
        <w:t>k</w:t>
      </w:r>
      <w:r w:rsidRPr="006D1B38">
        <w:t>a</w:t>
      </w:r>
      <w:r>
        <w:t>s</w:t>
      </w:r>
      <w:r w:rsidRPr="006D1B38">
        <w:t>ion</w:t>
      </w:r>
      <w:r>
        <w:t xml:space="preserve">im </w:t>
      </w:r>
      <w:r w:rsidR="00576287">
        <w:t xml:space="preserve">jume woxnaykimpo ayukamtachi </w:t>
      </w:r>
      <w:r>
        <w:t>tua T</w:t>
      </w:r>
      <w:r w:rsidRPr="006D1B38">
        <w:t>opolobampo</w:t>
      </w:r>
      <w:r>
        <w:t xml:space="preserve"> waixwakum yécha</w:t>
      </w:r>
      <w:r w:rsidR="00576287">
        <w:t>ritukayme chee proyektota ka mekka</w:t>
      </w:r>
      <w:r w:rsidRPr="006D1B38">
        <w:t xml:space="preserve">. </w:t>
      </w:r>
      <w:r>
        <w:t xml:space="preserve">Wate ento </w:t>
      </w:r>
      <w:r w:rsidRPr="006D1B38">
        <w:t>Topolobampo</w:t>
      </w:r>
      <w:r>
        <w:t xml:space="preserve"> paariat jookay jak waasam éetwapo mayualechi</w:t>
      </w:r>
      <w:r w:rsidRPr="006D1B38">
        <w:t xml:space="preserve">. </w:t>
      </w:r>
      <w:r>
        <w:t>Ju</w:t>
      </w:r>
      <w:r w:rsidR="00576287">
        <w:t xml:space="preserve">me monitoreom tiame </w:t>
      </w:r>
      <w:r w:rsidRPr="006D1B38">
        <w:t>re</w:t>
      </w:r>
      <w:r>
        <w:t>s</w:t>
      </w:r>
      <w:r w:rsidRPr="006D1B38">
        <w:t>eptore</w:t>
      </w:r>
      <w:r>
        <w:t xml:space="preserve">m </w:t>
      </w:r>
      <w:r w:rsidRPr="006D1B38">
        <w:t>sensible</w:t>
      </w:r>
      <w:r>
        <w:t>m tiammew ka mekka tekipanuawak</w:t>
      </w:r>
      <w:r w:rsidRPr="006D1B38">
        <w:t>.</w:t>
      </w:r>
    </w:p>
    <w:p w14:paraId="73880533" w14:textId="07A9C9DD" w:rsidR="00C22B9B" w:rsidRPr="00516642" w:rsidRDefault="00C22B9B" w:rsidP="00C22B9B">
      <w:pPr>
        <w:spacing w:before="120" w:after="120" w:line="280" w:lineRule="exact"/>
        <w:jc w:val="both"/>
        <w:rPr>
          <w:rFonts w:cs="Arial"/>
          <w:sz w:val="21"/>
        </w:rPr>
      </w:pPr>
      <w:r>
        <w:rPr>
          <w:rFonts w:cs="Arial"/>
          <w:sz w:val="21"/>
        </w:rPr>
        <w:t xml:space="preserve">Jume muksi jiawim taayet tuam </w:t>
      </w:r>
      <w:r w:rsidRPr="006D1B38">
        <w:rPr>
          <w:rFonts w:cs="Arial"/>
          <w:sz w:val="21"/>
        </w:rPr>
        <w:t xml:space="preserve">38 </w:t>
      </w:r>
      <w:r>
        <w:rPr>
          <w:rFonts w:cs="Arial"/>
          <w:sz w:val="21"/>
        </w:rPr>
        <w:t xml:space="preserve">ento </w:t>
      </w:r>
      <w:r w:rsidRPr="006D1B38">
        <w:rPr>
          <w:rFonts w:cs="Arial"/>
          <w:sz w:val="21"/>
        </w:rPr>
        <w:t>59 de</w:t>
      </w:r>
      <w:r>
        <w:rPr>
          <w:rFonts w:cs="Arial"/>
          <w:sz w:val="21"/>
        </w:rPr>
        <w:t>s</w:t>
      </w:r>
      <w:r w:rsidRPr="006D1B38">
        <w:rPr>
          <w:rFonts w:cs="Arial"/>
          <w:sz w:val="21"/>
        </w:rPr>
        <w:t>ibe</w:t>
      </w:r>
      <w:r>
        <w:rPr>
          <w:rFonts w:cs="Arial"/>
          <w:sz w:val="21"/>
        </w:rPr>
        <w:t>e</w:t>
      </w:r>
      <w:r w:rsidRPr="006D1B38">
        <w:rPr>
          <w:rFonts w:cs="Arial"/>
          <w:sz w:val="21"/>
        </w:rPr>
        <w:t>lio</w:t>
      </w:r>
      <w:r>
        <w:rPr>
          <w:rFonts w:cs="Arial"/>
          <w:sz w:val="21"/>
        </w:rPr>
        <w:t>mpo taawak</w:t>
      </w:r>
      <w:r w:rsidRPr="006D1B38">
        <w:rPr>
          <w:rFonts w:cs="Arial"/>
          <w:sz w:val="21"/>
        </w:rPr>
        <w:t xml:space="preserve"> (dB) </w:t>
      </w:r>
      <w:r w:rsidR="00576287">
        <w:rPr>
          <w:rFonts w:cs="Arial"/>
          <w:sz w:val="21"/>
        </w:rPr>
        <w:t xml:space="preserve">ento wame nibeelem </w:t>
      </w:r>
      <w:r>
        <w:rPr>
          <w:rFonts w:cs="Arial"/>
          <w:sz w:val="21"/>
        </w:rPr>
        <w:t xml:space="preserve">tuukaarit tuam </w:t>
      </w:r>
      <w:r w:rsidRPr="006D1B38">
        <w:rPr>
          <w:rFonts w:cs="Arial"/>
          <w:sz w:val="21"/>
        </w:rPr>
        <w:t xml:space="preserve">37 </w:t>
      </w:r>
      <w:r>
        <w:rPr>
          <w:rFonts w:cs="Arial"/>
          <w:sz w:val="21"/>
        </w:rPr>
        <w:t xml:space="preserve">ento </w:t>
      </w:r>
      <w:r w:rsidRPr="006D1B38">
        <w:rPr>
          <w:rFonts w:cs="Arial"/>
          <w:sz w:val="21"/>
        </w:rPr>
        <w:t xml:space="preserve">59 dB. </w:t>
      </w:r>
      <w:r>
        <w:rPr>
          <w:rFonts w:cs="Arial"/>
          <w:sz w:val="21"/>
        </w:rPr>
        <w:t xml:space="preserve">Ju jiawi chee muksi jiame tua karoom tettenepo jikat yew siika, ju </w:t>
      </w:r>
      <w:r w:rsidRPr="006D1B38">
        <w:rPr>
          <w:rFonts w:cs="Arial"/>
          <w:sz w:val="21"/>
        </w:rPr>
        <w:t>Mochis-Topolobampo</w:t>
      </w:r>
      <w:r>
        <w:rPr>
          <w:rFonts w:cs="Arial"/>
          <w:sz w:val="21"/>
        </w:rPr>
        <w:t xml:space="preserve">w </w:t>
      </w:r>
      <w:r w:rsidR="00576287">
        <w:rPr>
          <w:rFonts w:cs="Arial"/>
          <w:sz w:val="21"/>
        </w:rPr>
        <w:t xml:space="preserve">karreteerachi ento ju </w:t>
      </w:r>
      <w:r>
        <w:rPr>
          <w:rFonts w:cs="Arial"/>
          <w:sz w:val="21"/>
        </w:rPr>
        <w:t>Pu</w:t>
      </w:r>
      <w:r w:rsidRPr="006D1B38">
        <w:rPr>
          <w:rFonts w:cs="Arial"/>
          <w:sz w:val="21"/>
        </w:rPr>
        <w:t>erto de Topolobampo</w:t>
      </w:r>
      <w:r>
        <w:rPr>
          <w:rFonts w:cs="Arial"/>
          <w:sz w:val="21"/>
        </w:rPr>
        <w:t xml:space="preserve">po </w:t>
      </w:r>
      <w:r w:rsidR="00576287">
        <w:rPr>
          <w:rFonts w:cs="Arial"/>
          <w:sz w:val="21"/>
        </w:rPr>
        <w:t xml:space="preserve">juebena </w:t>
      </w:r>
      <w:r>
        <w:rPr>
          <w:rFonts w:cs="Arial"/>
          <w:sz w:val="21"/>
        </w:rPr>
        <w:t>muksi jiawi</w:t>
      </w:r>
      <w:r w:rsidR="00576287">
        <w:rPr>
          <w:rFonts w:cs="Arial"/>
          <w:sz w:val="21"/>
        </w:rPr>
        <w:t>m teywak</w:t>
      </w:r>
      <w:r>
        <w:rPr>
          <w:rFonts w:cs="Arial"/>
          <w:sz w:val="21"/>
        </w:rPr>
        <w:t>.</w:t>
      </w:r>
    </w:p>
    <w:p w14:paraId="443C57E9" w14:textId="1B364193" w:rsidR="00C22B9B" w:rsidRPr="006D1B38" w:rsidRDefault="00C22B9B" w:rsidP="00C22B9B">
      <w:pPr>
        <w:jc w:val="both"/>
        <w:rPr>
          <w:rFonts w:cs="Arial"/>
          <w:sz w:val="21"/>
        </w:rPr>
      </w:pPr>
      <w:r>
        <w:rPr>
          <w:rFonts w:cs="Arial"/>
          <w:sz w:val="21"/>
        </w:rPr>
        <w:t>Wa</w:t>
      </w:r>
      <w:r w:rsidR="00576287">
        <w:rPr>
          <w:rFonts w:cs="Arial"/>
          <w:sz w:val="21"/>
        </w:rPr>
        <w:t xml:space="preserve">me </w:t>
      </w:r>
      <w:r>
        <w:rPr>
          <w:rFonts w:cs="Arial"/>
          <w:sz w:val="21"/>
        </w:rPr>
        <w:t>chee muksi jiawim jiawtuame, mootomme</w:t>
      </w:r>
      <w:r w:rsidRPr="006D1B38">
        <w:rPr>
          <w:rFonts w:cs="Arial"/>
          <w:sz w:val="21"/>
        </w:rPr>
        <w:t>, autom</w:t>
      </w:r>
      <w:r>
        <w:rPr>
          <w:rFonts w:cs="Arial"/>
          <w:sz w:val="21"/>
        </w:rPr>
        <w:t>me</w:t>
      </w:r>
      <w:r w:rsidRPr="006D1B38">
        <w:rPr>
          <w:rFonts w:cs="Arial"/>
          <w:sz w:val="21"/>
        </w:rPr>
        <w:t xml:space="preserve">, </w:t>
      </w:r>
      <w:r>
        <w:rPr>
          <w:rFonts w:cs="Arial"/>
          <w:sz w:val="21"/>
        </w:rPr>
        <w:t>k</w:t>
      </w:r>
      <w:r w:rsidRPr="006D1B38">
        <w:rPr>
          <w:rFonts w:cs="Arial"/>
          <w:sz w:val="21"/>
        </w:rPr>
        <w:t>amion</w:t>
      </w:r>
      <w:r>
        <w:rPr>
          <w:rFonts w:cs="Arial"/>
          <w:sz w:val="21"/>
        </w:rPr>
        <w:t>imme ento treenim ama wam tenneyyo</w:t>
      </w:r>
      <w:r w:rsidRPr="006D1B38">
        <w:rPr>
          <w:rFonts w:cs="Arial"/>
          <w:sz w:val="21"/>
        </w:rPr>
        <w:t xml:space="preserve">; </w:t>
      </w:r>
      <w:r>
        <w:rPr>
          <w:rFonts w:cs="Arial"/>
          <w:sz w:val="21"/>
        </w:rPr>
        <w:t>júneli ketchi wame tekilim barkom tekipanuawapo (jume motoorim ento bosiinam mekkam kuusi)</w:t>
      </w:r>
      <w:r w:rsidRPr="006D1B38">
        <w:rPr>
          <w:rFonts w:cs="Arial"/>
          <w:sz w:val="21"/>
        </w:rPr>
        <w:t xml:space="preserve">; </w:t>
      </w:r>
      <w:r>
        <w:rPr>
          <w:rFonts w:cs="Arial"/>
          <w:sz w:val="21"/>
        </w:rPr>
        <w:t>wasam eetwapo ento nabolim butwampo, ento joam tebampo</w:t>
      </w:r>
      <w:r w:rsidR="00936075">
        <w:rPr>
          <w:rFonts w:cs="Arial"/>
          <w:sz w:val="21"/>
        </w:rPr>
        <w:t xml:space="preserve"> jardineriam tiame</w:t>
      </w:r>
      <w:r>
        <w:rPr>
          <w:rFonts w:cs="Arial"/>
          <w:sz w:val="21"/>
        </w:rPr>
        <w:t xml:space="preserve"> (makinam gasolinay tekipanuame)</w:t>
      </w:r>
      <w:r w:rsidRPr="006D1B38">
        <w:rPr>
          <w:rFonts w:cs="Arial"/>
          <w:sz w:val="21"/>
        </w:rPr>
        <w:t xml:space="preserve"> </w:t>
      </w:r>
      <w:r>
        <w:rPr>
          <w:rFonts w:cs="Arial"/>
          <w:sz w:val="21"/>
        </w:rPr>
        <w:t>ento kia ániat jikkaixtum</w:t>
      </w:r>
      <w:r w:rsidR="00936075">
        <w:rPr>
          <w:rFonts w:cs="Arial"/>
          <w:sz w:val="21"/>
        </w:rPr>
        <w:t>e</w:t>
      </w:r>
      <w:r>
        <w:rPr>
          <w:rFonts w:cs="Arial"/>
          <w:sz w:val="21"/>
        </w:rPr>
        <w:t xml:space="preserve"> wikichim ento nabolim jiawim.</w:t>
      </w:r>
    </w:p>
    <w:p w14:paraId="5A054C27" w14:textId="77777777" w:rsidR="00C22B9B" w:rsidRPr="00516642" w:rsidRDefault="00C22B9B" w:rsidP="00C22B9B">
      <w:pPr>
        <w:spacing w:before="120" w:after="120" w:line="280" w:lineRule="exact"/>
        <w:jc w:val="both"/>
        <w:rPr>
          <w:rFonts w:cs="Arial"/>
          <w:sz w:val="21"/>
        </w:rPr>
      </w:pPr>
    </w:p>
    <w:p w14:paraId="18474B16" w14:textId="5B3B52DF" w:rsidR="00C22B9B" w:rsidRPr="00516642" w:rsidRDefault="001866A2" w:rsidP="00C22B9B">
      <w:pPr>
        <w:pStyle w:val="Appendixheading4"/>
      </w:pPr>
      <w:r>
        <w:t>Tuu a</w:t>
      </w:r>
      <w:r w:rsidR="00C22B9B">
        <w:t xml:space="preserve">nia </w:t>
      </w:r>
      <w:r w:rsidR="000D1591">
        <w:t xml:space="preserve">paaria </w:t>
      </w:r>
      <w:r w:rsidR="00C22B9B">
        <w:t>siari ento mekka bittume</w:t>
      </w:r>
    </w:p>
    <w:p w14:paraId="73BE6D25" w14:textId="6196412C" w:rsidR="00936075" w:rsidRDefault="00C22B9B" w:rsidP="00C22B9B">
      <w:pPr>
        <w:jc w:val="both"/>
        <w:rPr>
          <w:rFonts w:cs="Arial"/>
          <w:sz w:val="21"/>
        </w:rPr>
      </w:pPr>
      <w:r>
        <w:rPr>
          <w:rFonts w:cs="Arial"/>
          <w:sz w:val="21"/>
        </w:rPr>
        <w:t xml:space="preserve">Ju </w:t>
      </w:r>
      <w:r w:rsidRPr="006D1B38">
        <w:rPr>
          <w:rFonts w:cs="Arial"/>
          <w:sz w:val="21"/>
        </w:rPr>
        <w:t>proye</w:t>
      </w:r>
      <w:r>
        <w:rPr>
          <w:rFonts w:cs="Arial"/>
          <w:sz w:val="21"/>
        </w:rPr>
        <w:t>k</w:t>
      </w:r>
      <w:r w:rsidRPr="006D1B38">
        <w:rPr>
          <w:rFonts w:cs="Arial"/>
          <w:sz w:val="21"/>
        </w:rPr>
        <w:t>to</w:t>
      </w:r>
      <w:r>
        <w:rPr>
          <w:rFonts w:cs="Arial"/>
          <w:sz w:val="21"/>
        </w:rPr>
        <w:t>ta katekapo tua waasa</w:t>
      </w:r>
      <w:r w:rsidR="00936075">
        <w:rPr>
          <w:rFonts w:cs="Arial"/>
          <w:sz w:val="21"/>
        </w:rPr>
        <w:t>m eetwampo</w:t>
      </w:r>
      <w:r>
        <w:rPr>
          <w:rFonts w:cs="Arial"/>
          <w:sz w:val="21"/>
        </w:rPr>
        <w:t xml:space="preserve"> páariat tawala</w:t>
      </w:r>
      <w:r w:rsidR="00936075">
        <w:rPr>
          <w:rFonts w:cs="Arial"/>
          <w:sz w:val="21"/>
        </w:rPr>
        <w:t xml:space="preserve">. Ju mekka bituria, karreteera principal ke ama bittu, tren böm </w:t>
      </w:r>
      <w:r>
        <w:rPr>
          <w:rFonts w:cs="Arial"/>
          <w:sz w:val="21"/>
        </w:rPr>
        <w:t>ento taix machiriam wïm</w:t>
      </w:r>
      <w:r w:rsidR="00936075">
        <w:rPr>
          <w:rFonts w:cs="Arial"/>
          <w:sz w:val="21"/>
        </w:rPr>
        <w:t xml:space="preserve"> soonapo ama wam weeme</w:t>
      </w:r>
      <w:r w:rsidRPr="006D1B38">
        <w:rPr>
          <w:rFonts w:cs="Arial"/>
          <w:sz w:val="21"/>
        </w:rPr>
        <w:t xml:space="preserve">. </w:t>
      </w:r>
      <w:r>
        <w:rPr>
          <w:rFonts w:cs="Arial"/>
          <w:sz w:val="21"/>
        </w:rPr>
        <w:t>jume telegrafo postam ama bittu ento sisiwookim taix wïm</w:t>
      </w:r>
      <w:r w:rsidR="00936075">
        <w:rPr>
          <w:rFonts w:cs="Arial"/>
          <w:sz w:val="21"/>
        </w:rPr>
        <w:t xml:space="preserve"> mekkam bittu.</w:t>
      </w:r>
    </w:p>
    <w:p w14:paraId="094C8A46" w14:textId="5C4F1C9C" w:rsidR="002B0187" w:rsidRDefault="00936075" w:rsidP="00C22B9B">
      <w:pPr>
        <w:jc w:val="both"/>
        <w:rPr>
          <w:rFonts w:cs="Arial"/>
          <w:sz w:val="21"/>
        </w:rPr>
      </w:pPr>
      <w:r>
        <w:rPr>
          <w:rFonts w:cs="Arial"/>
          <w:sz w:val="21"/>
        </w:rPr>
        <w:t xml:space="preserve">Ju área tiame buiam eetwam, </w:t>
      </w:r>
      <w:r w:rsidR="00C22B9B">
        <w:rPr>
          <w:rFonts w:cs="Arial"/>
          <w:sz w:val="21"/>
        </w:rPr>
        <w:t>buiam wakiam</w:t>
      </w:r>
      <w:r>
        <w:rPr>
          <w:rFonts w:cs="Arial"/>
          <w:sz w:val="21"/>
        </w:rPr>
        <w:t>ak</w:t>
      </w:r>
      <w:r w:rsidR="002B0187">
        <w:rPr>
          <w:rFonts w:cs="Arial"/>
          <w:sz w:val="21"/>
        </w:rPr>
        <w:t xml:space="preserve"> kaita ama siwilammak ama bittu. Jakun tasti am yumaw ili juyyan ento kanaalimmey bem yumaw witwittia</w:t>
      </w:r>
      <w:r w:rsidR="00C22B9B">
        <w:rPr>
          <w:rFonts w:cs="Arial"/>
          <w:sz w:val="21"/>
        </w:rPr>
        <w:t>. Kaita buere kaarim ama aika</w:t>
      </w:r>
      <w:r w:rsidR="002B0187">
        <w:rPr>
          <w:rFonts w:cs="Arial"/>
          <w:sz w:val="21"/>
        </w:rPr>
        <w:t xml:space="preserve"> ama chikola</w:t>
      </w:r>
      <w:r w:rsidR="00C22B9B">
        <w:rPr>
          <w:rFonts w:cs="Arial"/>
          <w:sz w:val="21"/>
        </w:rPr>
        <w:t xml:space="preserve">, kia wépuu totorim </w:t>
      </w:r>
      <w:r w:rsidR="00C22B9B" w:rsidRPr="006D1B38">
        <w:rPr>
          <w:rFonts w:cs="Arial"/>
          <w:sz w:val="21"/>
        </w:rPr>
        <w:t xml:space="preserve">granja </w:t>
      </w:r>
      <w:r w:rsidR="00C22B9B">
        <w:rPr>
          <w:rFonts w:cs="Arial"/>
          <w:sz w:val="21"/>
        </w:rPr>
        <w:t xml:space="preserve">tiame ama bittu </w:t>
      </w:r>
      <w:r w:rsidR="002B0187">
        <w:rPr>
          <w:rFonts w:cs="Arial"/>
          <w:sz w:val="21"/>
        </w:rPr>
        <w:t xml:space="preserve">oeste bicha ento wate fabrikam tiame te aw mekka ketchim ama </w:t>
      </w:r>
      <w:r w:rsidR="00C22B9B">
        <w:rPr>
          <w:rFonts w:cs="Arial"/>
          <w:sz w:val="21"/>
        </w:rPr>
        <w:t xml:space="preserve">bittu sur bicha. </w:t>
      </w:r>
    </w:p>
    <w:p w14:paraId="02185972" w14:textId="791624FF" w:rsidR="00C22B9B" w:rsidRPr="006D1B38" w:rsidRDefault="002B0187" w:rsidP="00C22B9B">
      <w:pPr>
        <w:jc w:val="both"/>
        <w:rPr>
          <w:rFonts w:cs="Arial"/>
          <w:sz w:val="21"/>
        </w:rPr>
      </w:pPr>
      <w:r>
        <w:rPr>
          <w:rFonts w:cs="Arial"/>
          <w:sz w:val="21"/>
        </w:rPr>
        <w:t xml:space="preserve">Jachin </w:t>
      </w:r>
      <w:r w:rsidR="00C22B9B">
        <w:rPr>
          <w:rFonts w:cs="Arial"/>
          <w:sz w:val="21"/>
        </w:rPr>
        <w:t>páaria</w:t>
      </w:r>
      <w:r>
        <w:rPr>
          <w:rFonts w:cs="Arial"/>
          <w:sz w:val="21"/>
        </w:rPr>
        <w:t xml:space="preserve">ta a bennekuy béchiibo ju </w:t>
      </w:r>
      <w:r w:rsidR="00C22B9B">
        <w:rPr>
          <w:rFonts w:cs="Arial"/>
          <w:sz w:val="21"/>
        </w:rPr>
        <w:t>bäwbawta oestew bicha ka tua bittu</w:t>
      </w:r>
      <w:r>
        <w:rPr>
          <w:rFonts w:cs="Arial"/>
          <w:sz w:val="21"/>
        </w:rPr>
        <w:t xml:space="preserve">. Te orizontew bicha suriw bicha </w:t>
      </w:r>
      <w:r w:rsidR="00C22B9B">
        <w:rPr>
          <w:rFonts w:cs="Arial"/>
          <w:sz w:val="21"/>
        </w:rPr>
        <w:t>kawim baawe mayuat ayukame</w:t>
      </w:r>
      <w:r>
        <w:rPr>
          <w:rFonts w:cs="Arial"/>
          <w:sz w:val="21"/>
        </w:rPr>
        <w:t xml:space="preserve"> chee mekkasi ama bittu</w:t>
      </w:r>
      <w:r w:rsidR="00C22B9B">
        <w:rPr>
          <w:rFonts w:cs="Arial"/>
          <w:sz w:val="21"/>
        </w:rPr>
        <w:t>.</w:t>
      </w:r>
    </w:p>
    <w:p w14:paraId="6D03BB1D" w14:textId="16CF2616" w:rsidR="00A14118" w:rsidRPr="0007670E" w:rsidRDefault="001866A2" w:rsidP="00A14118">
      <w:pPr>
        <w:pStyle w:val="Appendixheading4"/>
      </w:pPr>
      <w:r>
        <w:t>Geologia tiame</w:t>
      </w:r>
    </w:p>
    <w:p w14:paraId="50F81B75" w14:textId="612466BE" w:rsidR="00C22B9B" w:rsidRPr="006D1B38" w:rsidRDefault="00C22B9B" w:rsidP="00C22B9B">
      <w:pPr>
        <w:pStyle w:val="AppendixBodyText"/>
      </w:pPr>
      <w:r>
        <w:t>Sinaloa buia tua “</w:t>
      </w:r>
      <w:r w:rsidRPr="006D1B38">
        <w:t>Llanura Costera del Pacífico</w:t>
      </w:r>
      <w:r>
        <w:t>”</w:t>
      </w:r>
      <w:r w:rsidRPr="006D1B38">
        <w:t>,</w:t>
      </w:r>
      <w:r>
        <w:t xml:space="preserve"> ti tettiawapo taawa, buia nanawit chee ama bittu ento baawe mayua teberisi ama booka, </w:t>
      </w:r>
      <w:r w:rsidR="00092414">
        <w:t xml:space="preserve">buia aluvión jume </w:t>
      </w:r>
      <w:r>
        <w:t xml:space="preserve">batwem béchiibo së ama juebenaka ama bittu tua Sierraw </w:t>
      </w:r>
      <w:r w:rsidRPr="006D1B38">
        <w:t>Madre Occidental</w:t>
      </w:r>
      <w:r>
        <w:t xml:space="preserve"> bétana ama kom bootelamme béchiibo. Wate buiam ka nanawitsi bittume jume së choppoim</w:t>
      </w:r>
      <w:r w:rsidR="00092414">
        <w:t>m dunam tiame</w:t>
      </w:r>
      <w:r>
        <w:t xml:space="preserve"> juebena ama bittu, ento bä yukuta yaarim, ama aw yew buixse</w:t>
      </w:r>
      <w:r w:rsidR="00092414">
        <w:t>, ju dinamika deposisional tiame.</w:t>
      </w:r>
    </w:p>
    <w:p w14:paraId="67A82AE0" w14:textId="6E43B8AB" w:rsidR="00373A19" w:rsidRPr="0007670E" w:rsidRDefault="00C22B9B" w:rsidP="00D405AE">
      <w:pPr>
        <w:pStyle w:val="Appendixheading4"/>
        <w:jc w:val="both"/>
        <w:rPr>
          <w:i w:val="0"/>
          <w:iCs/>
        </w:rPr>
      </w:pPr>
      <w:r>
        <w:rPr>
          <w:i w:val="0"/>
          <w:iCs/>
        </w:rPr>
        <w:t>Ju región tiame jak tua</w:t>
      </w:r>
      <w:r w:rsidR="00092414">
        <w:rPr>
          <w:i w:val="0"/>
          <w:iCs/>
        </w:rPr>
        <w:t xml:space="preserve"> área </w:t>
      </w:r>
      <w:r>
        <w:rPr>
          <w:i w:val="0"/>
          <w:iCs/>
        </w:rPr>
        <w:t>estuudiom jowamtachi buia yuuyampo</w:t>
      </w:r>
      <w:r w:rsidR="00092414">
        <w:rPr>
          <w:i w:val="0"/>
          <w:iCs/>
        </w:rPr>
        <w:t xml:space="preserve"> tektonikosm historikom tiame ama ayka</w:t>
      </w:r>
      <w:r>
        <w:rPr>
          <w:i w:val="0"/>
          <w:iCs/>
        </w:rPr>
        <w:t xml:space="preserve"> </w:t>
      </w:r>
      <w:r w:rsidR="001666B0">
        <w:rPr>
          <w:i w:val="0"/>
          <w:iCs/>
        </w:rPr>
        <w:t>siime naw j</w:t>
      </w:r>
      <w:r>
        <w:rPr>
          <w:i w:val="0"/>
          <w:iCs/>
        </w:rPr>
        <w:t xml:space="preserve">ume Montañas Rocosas tiame </w:t>
      </w:r>
      <w:r w:rsidR="001666B0">
        <w:rPr>
          <w:i w:val="0"/>
          <w:iCs/>
        </w:rPr>
        <w:t>naw yawwak w</w:t>
      </w:r>
      <w:r w:rsidR="008213BF">
        <w:rPr>
          <w:i w:val="0"/>
          <w:iCs/>
        </w:rPr>
        <w:t xml:space="preserve">ooy tetam ka nanalayka ama </w:t>
      </w:r>
      <w:r w:rsidR="008213BF">
        <w:rPr>
          <w:i w:val="0"/>
          <w:iCs/>
        </w:rPr>
        <w:lastRenderedPageBreak/>
        <w:t xml:space="preserve">yew siika; Sedimentaariam, kia jawwey binwa naateka jitta buiay materialesim naw yexterimmak emo yawwak, ento wame tetam kaw tejimpo yun wasuktiampo amaw bicha yew simlame. </w:t>
      </w:r>
    </w:p>
    <w:p w14:paraId="7D6CC98F" w14:textId="77777777" w:rsidR="00AE1AF7" w:rsidRPr="00E1786E" w:rsidRDefault="00AE1AF7" w:rsidP="00AE1AF7">
      <w:pPr>
        <w:pStyle w:val="Appendixheading4"/>
      </w:pPr>
      <w:r>
        <w:t>Buia</w:t>
      </w:r>
      <w:r w:rsidRPr="00E1786E">
        <w:t xml:space="preserve"> páaria</w:t>
      </w:r>
    </w:p>
    <w:p w14:paraId="517D715A" w14:textId="4163A557" w:rsidR="00AE1AF7" w:rsidRPr="00E1786E" w:rsidRDefault="00AE1AF7" w:rsidP="00AE1AF7">
      <w:pPr>
        <w:pStyle w:val="AppendixBodyText"/>
      </w:pPr>
      <w:r w:rsidRPr="00E1786E">
        <w:t xml:space="preserve">Ju MIA ikay ama tewwak, woxnayki tebat paariam ama yew </w:t>
      </w:r>
      <w:r w:rsidR="001666B0">
        <w:t xml:space="preserve">tewwak </w:t>
      </w:r>
      <w:r w:rsidRPr="00E1786E">
        <w:t xml:space="preserve">jum </w:t>
      </w:r>
      <w:r>
        <w:t>k</w:t>
      </w:r>
      <w:r w:rsidRPr="00E1786E">
        <w:t>artografía del INEGI ti tettiawapo amani. Ju</w:t>
      </w:r>
      <w:r w:rsidR="001666B0">
        <w:t xml:space="preserve">me buia </w:t>
      </w:r>
      <w:r w:rsidRPr="00E1786E">
        <w:t>bertis</w:t>
      </w:r>
      <w:r w:rsidR="001666B0">
        <w:t>o</w:t>
      </w:r>
      <w:r w:rsidRPr="00E1786E">
        <w:t>olem tiame (46.6%) ento buia Solonchak ti tettiawame (29.965%), chee ama bittu</w:t>
      </w:r>
      <w:r w:rsidR="001666B0">
        <w:t xml:space="preserve"> jum llanuura tiamtachi ju sitio norte tiame juka pro</w:t>
      </w:r>
      <w:r w:rsidRPr="00E1786E">
        <w:t>ye</w:t>
      </w:r>
      <w:r>
        <w:t>k</w:t>
      </w:r>
      <w:r w:rsidRPr="00E1786E">
        <w:t xml:space="preserve">tota yextenakeypo buia </w:t>
      </w:r>
      <w:r>
        <w:t>b</w:t>
      </w:r>
      <w:r w:rsidRPr="00E1786E">
        <w:t>ertisolem</w:t>
      </w:r>
      <w:r w:rsidR="001666B0">
        <w:t xml:space="preserve">, ju ducto </w:t>
      </w:r>
      <w:r w:rsidRPr="00E1786E">
        <w:t xml:space="preserve">tuubom </w:t>
      </w:r>
      <w:r w:rsidR="001666B0">
        <w:t xml:space="preserve">entok a </w:t>
      </w:r>
      <w:r w:rsidRPr="00E1786E">
        <w:t>boote</w:t>
      </w:r>
      <w:r w:rsidR="001666B0">
        <w:t xml:space="preserve">nakeypo chee </w:t>
      </w:r>
      <w:r w:rsidRPr="00E1786E">
        <w:t xml:space="preserve">buia Solonchak ti tettiawampo aman </w:t>
      </w:r>
      <w:r w:rsidR="001666B0">
        <w:t>bootenake.</w:t>
      </w:r>
    </w:p>
    <w:p w14:paraId="0A0A7AD1" w14:textId="77777777" w:rsidR="005352D3" w:rsidRDefault="001666B0" w:rsidP="00AE1AF7">
      <w:pPr>
        <w:pStyle w:val="AppendixBodyText"/>
      </w:pPr>
      <w:r>
        <w:t>M</w:t>
      </w:r>
      <w:r w:rsidR="00AE1AF7">
        <w:t>a</w:t>
      </w:r>
      <w:r w:rsidR="00AE1AF7" w:rsidRPr="006D1B38">
        <w:t xml:space="preserve">ayo </w:t>
      </w:r>
      <w:r w:rsidR="00AE1AF7">
        <w:t xml:space="preserve">mechat </w:t>
      </w:r>
      <w:r w:rsidR="00AE1AF7" w:rsidRPr="006D1B38">
        <w:t>2024</w:t>
      </w:r>
      <w:r w:rsidR="00AE1AF7">
        <w:t>po</w:t>
      </w:r>
      <w:r>
        <w:t xml:space="preserve"> wepuu estuudio de gabinete tiame ama yaawak jume buiam jitta jayti am yoowamta bitbareka, inspeksion terrestre tiame, wate ento</w:t>
      </w:r>
      <w:r w:rsidR="00AE1AF7">
        <w:t xml:space="preserve"> dro</w:t>
      </w:r>
      <w:r>
        <w:t>onimmaki</w:t>
      </w:r>
      <w:r w:rsidR="005352D3">
        <w:t xml:space="preserve">. </w:t>
      </w:r>
    </w:p>
    <w:p w14:paraId="22B6D4E7" w14:textId="5C932578" w:rsidR="00B42210" w:rsidRPr="0007670E" w:rsidRDefault="005352D3" w:rsidP="00B42210">
      <w:pPr>
        <w:pStyle w:val="AppendixBodyText"/>
      </w:pPr>
      <w:r>
        <w:t xml:space="preserve">Wame resultadom tiame imi estuudio dokumentalpo yew sikame kaita jak lugar/evento jayti machika jum área de influensiapo yew siika ento wame resultado terrestre tiame ento wame footom droominmak yaawakame kaita jita fuente potencial de contaminación tiamtam ama tewwak tua área de influensiapo </w:t>
      </w:r>
      <w:r w:rsidR="00AE1AF7">
        <w:t>juka proyektota yextenakeypo.</w:t>
      </w:r>
      <w:r>
        <w:t xml:space="preserve"> </w:t>
      </w:r>
      <w:r w:rsidR="00A83A37">
        <w:t>Juka buiata chee wetem beppa a bitbechiibo tua ju Área de influencia tiaapo ayukame</w:t>
      </w:r>
      <w:r w:rsidR="00FE49D0" w:rsidRPr="0007670E">
        <w:t xml:space="preserve">, </w:t>
      </w:r>
      <w:r w:rsidR="00A83A37">
        <w:t xml:space="preserve">junio mechat </w:t>
      </w:r>
      <w:r w:rsidR="00FE49D0" w:rsidRPr="0007670E">
        <w:t>2024</w:t>
      </w:r>
      <w:r w:rsidR="00A83A37">
        <w:t>po wepuu programa ama tekipanuawak buiata tuysi bitbechiibo metanol plantata yextenakeypo</w:t>
      </w:r>
      <w:r w:rsidR="00FE49D0" w:rsidRPr="0007670E">
        <w:t xml:space="preserve"> </w:t>
      </w:r>
      <w:r w:rsidR="00A83A37">
        <w:t>ento wate ili paariam ama yew puar</w:t>
      </w:r>
      <w:r>
        <w:t>i</w:t>
      </w:r>
      <w:r w:rsidR="00A83A37">
        <w:t>mtaka</w:t>
      </w:r>
      <w:r w:rsidR="00FE49D0" w:rsidRPr="0007670E">
        <w:t xml:space="preserve">. </w:t>
      </w:r>
      <w:r w:rsidR="00A83A37">
        <w:t>Kaita jitta</w:t>
      </w:r>
      <w:r>
        <w:t xml:space="preserve"> exsedentem tiamta ama teywak jume parametrompo ama </w:t>
      </w:r>
      <w:r w:rsidR="00E30C65">
        <w:t>bitwakamechi</w:t>
      </w:r>
      <w:r w:rsidR="00A83A37">
        <w:t>.</w:t>
      </w:r>
      <w:r w:rsidR="00FC6954" w:rsidRPr="0007670E">
        <w:t xml:space="preserve"> </w:t>
      </w:r>
    </w:p>
    <w:p w14:paraId="4AB05C4F" w14:textId="5BA30B1F" w:rsidR="009C7BDD" w:rsidRPr="0007670E" w:rsidRDefault="00A83A37" w:rsidP="009C7BDD">
      <w:pPr>
        <w:pStyle w:val="Appendixheading4"/>
      </w:pPr>
      <w:r>
        <w:t>Bäm bu</w:t>
      </w:r>
      <w:r w:rsidR="00F47268">
        <w:t>i</w:t>
      </w:r>
      <w:r>
        <w:t>ata beppa buiteme</w:t>
      </w:r>
    </w:p>
    <w:p w14:paraId="2FF9D701" w14:textId="39FF54E6" w:rsidR="00B60EA5" w:rsidRDefault="009E635D" w:rsidP="009A4958">
      <w:pPr>
        <w:pStyle w:val="AppendixBodyText"/>
      </w:pPr>
      <w:r>
        <w:t>Ju bahía de Ohuira tiame tua estew bicha bitume ju p</w:t>
      </w:r>
      <w:r w:rsidR="000115BA" w:rsidRPr="00CF658E">
        <w:t>roye</w:t>
      </w:r>
      <w:r w:rsidR="000115BA">
        <w:t>k</w:t>
      </w:r>
      <w:r w:rsidR="000115BA" w:rsidRPr="00CF658E">
        <w:t>to</w:t>
      </w:r>
      <w:r w:rsidR="000115BA">
        <w:t xml:space="preserve">ta </w:t>
      </w:r>
      <w:r>
        <w:t xml:space="preserve">yextenakeypo chee juebena bäm plantata jeela tawasime. </w:t>
      </w:r>
      <w:bookmarkStart w:id="26" w:name="_Hlk210517808"/>
      <w:r w:rsidR="009A4958">
        <w:t>Awosto mechat chee yuyuke ento mayo mechat ka tua yuyuke. Í batwe juebena jakiam mabeta ento dreenim ento bäkochim yóoturiampo bétana ketchi</w:t>
      </w:r>
      <w:r w:rsidR="009A4958" w:rsidRPr="00CF658E">
        <w:t xml:space="preserve">. </w:t>
      </w:r>
      <w:r w:rsidR="009A4958">
        <w:t>Ento ket</w:t>
      </w:r>
      <w:r w:rsidR="00B60EA5">
        <w:t xml:space="preserve"> bäm aw kom bubuite</w:t>
      </w:r>
      <w:r w:rsidR="009A4958">
        <w:t xml:space="preserve"> juebena jakiam </w:t>
      </w:r>
      <w:r w:rsidR="00B60EA5">
        <w:t>aw kom weeme bechiibo.</w:t>
      </w:r>
    </w:p>
    <w:p w14:paraId="446C3173" w14:textId="5438F0E9" w:rsidR="009A4958" w:rsidRPr="00516642" w:rsidRDefault="00B60EA5" w:rsidP="009A4958">
      <w:pPr>
        <w:pStyle w:val="AppendixBodyText"/>
      </w:pPr>
      <w:r>
        <w:t xml:space="preserve">Ento ket Baix </w:t>
      </w:r>
      <w:r w:rsidR="009A4958">
        <w:t>dreenim bä jayti maachim wériame</w:t>
      </w:r>
      <w:r>
        <w:t xml:space="preserve"> aw kom bobotte</w:t>
      </w:r>
      <w:r w:rsidR="009A4958">
        <w:t>, woyikam Moochimmew bétana yew we</w:t>
      </w:r>
      <w:r>
        <w:t>eme</w:t>
      </w:r>
      <w:r w:rsidR="009A4958">
        <w:t xml:space="preserve">, ju seenu entok </w:t>
      </w:r>
      <w:r w:rsidR="009A4958" w:rsidRPr="00CF658E">
        <w:t>Juan José Río</w:t>
      </w:r>
      <w:r w:rsidR="009A4958">
        <w:t xml:space="preserve"> bétana </w:t>
      </w:r>
      <w:r>
        <w:t xml:space="preserve">aw kom </w:t>
      </w:r>
      <w:r w:rsidR="009A4958">
        <w:t>buite</w:t>
      </w:r>
      <w:r w:rsidR="009A4958" w:rsidRPr="00CF658E">
        <w:t xml:space="preserve">. </w:t>
      </w:r>
      <w:r w:rsidR="009A4958">
        <w:t xml:space="preserve">Tua yukku mechampo imë kanaalim ento dreenim </w:t>
      </w:r>
      <w:r>
        <w:t xml:space="preserve">ento yukummaki </w:t>
      </w:r>
      <w:r w:rsidR="009A4958">
        <w:t>chem</w:t>
      </w:r>
      <w:r>
        <w:t xml:space="preserve"> jikaw a bobottetua ikay batweta. Tuuri bäme buiata beppa buiteme tuu bämpo yuktiari. </w:t>
      </w:r>
      <w:bookmarkEnd w:id="26"/>
      <w:r w:rsidR="009A4958">
        <w:t xml:space="preserve">Tua maayo mechat </w:t>
      </w:r>
      <w:r w:rsidR="009A4958" w:rsidRPr="00F20A3E">
        <w:t>2024</w:t>
      </w:r>
      <w:r w:rsidR="009A4958">
        <w:t xml:space="preserve">po wepuu </w:t>
      </w:r>
      <w:r>
        <w:t>monitoreo amet yaawak jum tuubom tookapo amani J</w:t>
      </w:r>
      <w:r w:rsidR="009A4958" w:rsidRPr="00F20A3E">
        <w:t>APAMA</w:t>
      </w:r>
      <w:r w:rsidR="009A4958">
        <w:t xml:space="preserve">ta </w:t>
      </w:r>
      <w:r>
        <w:t xml:space="preserve">attiarim ento ju </w:t>
      </w:r>
      <w:r w:rsidR="009A4958" w:rsidRPr="00F20A3E">
        <w:t>metanol</w:t>
      </w:r>
      <w:r w:rsidR="009A4958">
        <w:t xml:space="preserve">ta </w:t>
      </w:r>
      <w:r>
        <w:t>ducto j</w:t>
      </w:r>
      <w:r w:rsidR="009A4958">
        <w:t>uebena kanaalim</w:t>
      </w:r>
      <w:r>
        <w:t>met y</w:t>
      </w:r>
      <w:r w:rsidR="009A4958">
        <w:t>ew kaate.</w:t>
      </w:r>
    </w:p>
    <w:p w14:paraId="240DF8F8" w14:textId="22EBDC94" w:rsidR="00AC37B0" w:rsidRPr="0007670E" w:rsidRDefault="00AC37B0" w:rsidP="00AC37B0">
      <w:pPr>
        <w:pStyle w:val="Appendixheading4"/>
      </w:pPr>
      <w:r>
        <w:t>Bäm buiata betuk buiteme</w:t>
      </w:r>
    </w:p>
    <w:p w14:paraId="39A824A7" w14:textId="140C5FE3" w:rsidR="000115BA" w:rsidRDefault="009A4958" w:rsidP="000115BA">
      <w:pPr>
        <w:pStyle w:val="AppendixBodyText"/>
      </w:pPr>
      <w:r>
        <w:t xml:space="preserve">Ju </w:t>
      </w:r>
      <w:r w:rsidR="00B60EA5">
        <w:t xml:space="preserve">área </w:t>
      </w:r>
      <w:r>
        <w:t>Proye</w:t>
      </w:r>
      <w:r w:rsidR="00B60EA5">
        <w:t>k</w:t>
      </w:r>
      <w:r>
        <w:t xml:space="preserve">tota kateekapo tua ju akuifero </w:t>
      </w:r>
      <w:r w:rsidR="000115BA" w:rsidRPr="00CF658E">
        <w:t>Fuerte</w:t>
      </w:r>
      <w:r w:rsidR="000115BA">
        <w:t xml:space="preserve"> </w:t>
      </w:r>
      <w:r>
        <w:t xml:space="preserve">batwe </w:t>
      </w:r>
      <w:r w:rsidR="000115BA">
        <w:t>ti tettiawamtat yextela</w:t>
      </w:r>
      <w:r w:rsidR="000115BA" w:rsidRPr="00CF658E">
        <w:t xml:space="preserve"> (aluvión </w:t>
      </w:r>
      <w:r w:rsidR="000115BA">
        <w:t>k</w:t>
      </w:r>
      <w:r w:rsidR="000115BA" w:rsidRPr="00CF658E">
        <w:t>uaternario</w:t>
      </w:r>
      <w:r w:rsidR="000115BA">
        <w:t xml:space="preserve"> ti tettiawamtachi</w:t>
      </w:r>
      <w:r w:rsidR="000115BA" w:rsidRPr="00CF658E">
        <w:t xml:space="preserve">). </w:t>
      </w:r>
      <w:r w:rsidR="000115BA">
        <w:t xml:space="preserve">Wame daatom </w:t>
      </w:r>
      <w:r w:rsidR="000115BA" w:rsidRPr="00CF658E">
        <w:t xml:space="preserve">CONAGUA </w:t>
      </w:r>
      <w:r w:rsidR="000115BA">
        <w:t xml:space="preserve">bétana weeme jum </w:t>
      </w:r>
      <w:r w:rsidR="000115BA" w:rsidRPr="00CF658E">
        <w:t>2022</w:t>
      </w:r>
      <w:r w:rsidR="000115BA">
        <w:t>po ju nibel</w:t>
      </w:r>
      <w:r w:rsidR="000115BA" w:rsidRPr="00CF658E">
        <w:t xml:space="preserve"> freático</w:t>
      </w:r>
      <w:r w:rsidR="000115BA">
        <w:t xml:space="preserve"> tiame ka tua mekka koomisi buibuite</w:t>
      </w:r>
      <w:r w:rsidR="00A42331">
        <w:t xml:space="preserve"> zona lokalpo</w:t>
      </w:r>
      <w:r w:rsidR="000115BA" w:rsidRPr="00CF658E">
        <w:t xml:space="preserve">, </w:t>
      </w:r>
      <w:r w:rsidR="000115BA">
        <w:t xml:space="preserve">kia jak </w:t>
      </w:r>
      <w:r w:rsidR="000115BA" w:rsidRPr="00CF658E">
        <w:t xml:space="preserve">2.7 m </w:t>
      </w:r>
      <w:r w:rsidR="000115BA">
        <w:t xml:space="preserve">ento </w:t>
      </w:r>
      <w:r w:rsidR="000115BA" w:rsidRPr="00CF658E">
        <w:t>6.2 m</w:t>
      </w:r>
      <w:r w:rsidR="000115BA">
        <w:t>éetrompo jibba, kia ili betukriachi (mbgl).</w:t>
      </w:r>
    </w:p>
    <w:p w14:paraId="0292DD6F" w14:textId="77777777" w:rsidR="000115BA" w:rsidRDefault="000115BA" w:rsidP="000115BA">
      <w:pPr>
        <w:pStyle w:val="AppendixBodyText"/>
      </w:pPr>
      <w:r>
        <w:t>Wepuu estuudio ama yaawak gabineetew naateka tua jume puntom bäm buia betukriachi yew wiknakew juneria béchiibo jum área de estuudiopo amani.</w:t>
      </w:r>
    </w:p>
    <w:p w14:paraId="65DD957A" w14:textId="749212E9" w:rsidR="000115BA" w:rsidRDefault="00A42331" w:rsidP="000115BA">
      <w:pPr>
        <w:pStyle w:val="AppendixBodyText"/>
      </w:pPr>
      <w:r>
        <w:t>Ju</w:t>
      </w:r>
      <w:r w:rsidR="000115BA">
        <w:t>me</w:t>
      </w:r>
      <w:r>
        <w:t xml:space="preserve"> </w:t>
      </w:r>
      <w:r w:rsidR="000115BA">
        <w:t>poosom</w:t>
      </w:r>
      <w:r>
        <w:t xml:space="preserve"> de monitoreom tiame b</w:t>
      </w:r>
      <w:r w:rsidR="000115BA">
        <w:t>uia betukriachim bitbechiibo yaarim tua mayo mechat 2024po yaari. Ento wame muestram tiame tua mayo mechat 2024po yew bitwak jum 5 lokalidaadempo.</w:t>
      </w:r>
      <w:r>
        <w:t xml:space="preserve"> </w:t>
      </w:r>
      <w:r w:rsidR="000115BA">
        <w:t xml:space="preserve">Tua posom ayukapo bäm yew wiikeme buia betuk buiteme jum </w:t>
      </w:r>
      <w:r w:rsidR="000115BA" w:rsidRPr="00CF658E">
        <w:t>área de influen</w:t>
      </w:r>
      <w:r w:rsidR="000115BA">
        <w:t>s</w:t>
      </w:r>
      <w:r w:rsidR="000115BA" w:rsidRPr="00CF658E">
        <w:t>ia</w:t>
      </w:r>
      <w:r w:rsidR="000115BA">
        <w:t>po waixwa tawalame jum P</w:t>
      </w:r>
      <w:r w:rsidR="000115BA" w:rsidRPr="00CF658E">
        <w:t>roye</w:t>
      </w:r>
      <w:r w:rsidR="000115BA">
        <w:t>k</w:t>
      </w:r>
      <w:r w:rsidR="000115BA" w:rsidRPr="00CF658E">
        <w:t>to</w:t>
      </w:r>
      <w:r w:rsidR="000115BA">
        <w:t>ta katekaapo</w:t>
      </w:r>
      <w:r w:rsidR="000115BA" w:rsidRPr="00CF658E">
        <w:t xml:space="preserve">, </w:t>
      </w:r>
      <w:r w:rsidR="000115BA">
        <w:t>poosom ama chee ka aw mekkta jokame teywak nortew ento n</w:t>
      </w:r>
      <w:r w:rsidR="000115BA" w:rsidRPr="00CF658E">
        <w:t>oroeste</w:t>
      </w:r>
      <w:r w:rsidR="000115BA">
        <w:t xml:space="preserve">w </w:t>
      </w:r>
      <w:r w:rsidR="000115BA" w:rsidRPr="00CF658E">
        <w:t>Mochi</w:t>
      </w:r>
      <w:r w:rsidR="000115BA">
        <w:t>mmew</w:t>
      </w:r>
      <w:r w:rsidR="00F17265">
        <w:t xml:space="preserve"> jeel</w:t>
      </w:r>
      <w:r w:rsidR="000115BA">
        <w:t>a</w:t>
      </w:r>
      <w:r w:rsidR="000115BA" w:rsidRPr="00CF658E">
        <w:t xml:space="preserve">; </w:t>
      </w:r>
      <w:r w:rsidR="000115BA">
        <w:t xml:space="preserve">siime íme poosom ju akuifero tiamtachi batwe rio fuertew bétana weeme yew am wiike. Íme bäm waasam etbéchiibom yew am wiike. Íme </w:t>
      </w:r>
      <w:r w:rsidR="000115BA">
        <w:lastRenderedPageBreak/>
        <w:t>bä tuurimme katim jayti maachi</w:t>
      </w:r>
      <w:r w:rsidR="000115BA" w:rsidRPr="00CF658E">
        <w:t xml:space="preserve">, </w:t>
      </w:r>
      <w:r w:rsidR="000115BA">
        <w:t xml:space="preserve">te jibba jamakwey wate posompo ju </w:t>
      </w:r>
      <w:r w:rsidR="000115BA" w:rsidRPr="00CF658E">
        <w:t xml:space="preserve">arsénico, coliformes, flúor, hierro </w:t>
      </w:r>
      <w:r w:rsidR="000115BA">
        <w:t xml:space="preserve">ento </w:t>
      </w:r>
      <w:r w:rsidR="000115BA" w:rsidRPr="00CF658E">
        <w:t>manganeso</w:t>
      </w:r>
      <w:r w:rsidR="000115BA">
        <w:t xml:space="preserve"> ammali ama bibittu te ka </w:t>
      </w:r>
      <w:r w:rsidR="000115BA" w:rsidRPr="00CF658E">
        <w:t>estándare</w:t>
      </w:r>
      <w:r w:rsidR="000115BA">
        <w:t>m</w:t>
      </w:r>
      <w:r w:rsidR="000115BA" w:rsidRPr="00CF658E">
        <w:t xml:space="preserve"> mexi</w:t>
      </w:r>
      <w:r w:rsidR="000115BA">
        <w:t>k</w:t>
      </w:r>
      <w:r w:rsidR="000115BA" w:rsidRPr="00CF658E">
        <w:t>ano</w:t>
      </w:r>
      <w:r w:rsidR="000115BA">
        <w:t xml:space="preserve">m beppa jikat yew sisime. </w:t>
      </w:r>
      <w:r w:rsidR="00F17265">
        <w:t xml:space="preserve">Kaita posom am bitwak jum zona sur Mochimmew, ju metal platataw jeeka ento ju </w:t>
      </w:r>
      <w:r w:rsidR="000115BA">
        <w:t>PTAR JAPAMA</w:t>
      </w:r>
      <w:r w:rsidR="00F17265">
        <w:t xml:space="preserve"> taw jeela.</w:t>
      </w:r>
    </w:p>
    <w:p w14:paraId="00BC469C" w14:textId="08360004" w:rsidR="000115BA" w:rsidRPr="00516642" w:rsidRDefault="000115BA" w:rsidP="000115BA">
      <w:pPr>
        <w:pStyle w:val="AppendixBodyText"/>
      </w:pPr>
      <w:r>
        <w:t xml:space="preserve">Ju monitoreo tuu bäm bitwampo jibba weyye jume tankim JAPAMA attiarim beekatana kanalpo amani jum </w:t>
      </w:r>
      <w:r w:rsidR="00F17265">
        <w:t xml:space="preserve">bahía de </w:t>
      </w:r>
      <w:r>
        <w:t>Ohuira</w:t>
      </w:r>
      <w:r w:rsidR="00F17265">
        <w:t>w</w:t>
      </w:r>
      <w:r>
        <w:t xml:space="preserve"> ba</w:t>
      </w:r>
      <w:r w:rsidR="00F17265">
        <w:t>a</w:t>
      </w:r>
      <w:r>
        <w:t>we mayualew bicha. Wame resultaadom tiame ime prueebam laboratooriompo yew bittukame juka JAPAMA ama yew am toowakapo, bat mexinol plantataw bicha weenake, woosasim ama nun</w:t>
      </w:r>
      <w:r w:rsidR="00F17265">
        <w:t>ú</w:t>
      </w:r>
      <w:r>
        <w:t>uwa jak 12 mechampo kia tuuri daatom de referensiam tiame ama yew bitbareka.  Siime ju bä JAPAMA taw bicha nottiwame tua wame estandarem apropiadowpo amani weenake.</w:t>
      </w:r>
    </w:p>
    <w:p w14:paraId="3569DF4C" w14:textId="77777777" w:rsidR="000115BA" w:rsidRDefault="000115BA" w:rsidP="00A81FE8">
      <w:pPr>
        <w:pStyle w:val="AppendixBodyText"/>
      </w:pPr>
    </w:p>
    <w:p w14:paraId="1F120BCD" w14:textId="1039702C" w:rsidR="009E3F4A" w:rsidRPr="0007670E" w:rsidRDefault="001866A2" w:rsidP="009E3F4A">
      <w:pPr>
        <w:pStyle w:val="AppendixHeading3"/>
      </w:pPr>
      <w:r>
        <w:t>Entorno biológico tiame</w:t>
      </w:r>
    </w:p>
    <w:p w14:paraId="2AB75EAA" w14:textId="33FE15B2" w:rsidR="006003CD" w:rsidRPr="0007670E" w:rsidRDefault="00E87FCC" w:rsidP="00435876">
      <w:pPr>
        <w:pStyle w:val="AppendixBodyText"/>
      </w:pPr>
      <w:r>
        <w:t>Imë chukula wasuktiriammechi juebena estuudiom ekologikom yaawak tua waixwa jum área de influensia tiapo proyektota yextenakeypo</w:t>
      </w:r>
      <w:r w:rsidR="006003CD" w:rsidRPr="0007670E">
        <w:t xml:space="preserve">. </w:t>
      </w:r>
      <w:r>
        <w:t xml:space="preserve">Tua mayo mechat </w:t>
      </w:r>
      <w:r w:rsidR="006003CD" w:rsidRPr="0007670E">
        <w:t>2021</w:t>
      </w:r>
      <w:r>
        <w:t>po</w:t>
      </w:r>
      <w:r w:rsidR="006003CD" w:rsidRPr="0007670E">
        <w:t>, en</w:t>
      </w:r>
      <w:r w:rsidR="000E0834">
        <w:t>e</w:t>
      </w:r>
      <w:r w:rsidR="006003CD" w:rsidRPr="0007670E">
        <w:t xml:space="preserve">ero </w:t>
      </w:r>
      <w:r w:rsidR="00F17265">
        <w:t>mechatc</w:t>
      </w:r>
      <w:r w:rsidR="000E0834">
        <w:t xml:space="preserve">hi </w:t>
      </w:r>
      <w:r w:rsidR="006003CD" w:rsidRPr="0007670E">
        <w:t>2022</w:t>
      </w:r>
      <w:r w:rsidR="000E0834">
        <w:t>po ento lisi</w:t>
      </w:r>
      <w:r w:rsidR="006003CD" w:rsidRPr="0007670E">
        <w:t>embre 2023</w:t>
      </w:r>
      <w:r w:rsidR="000E0834">
        <w:t>po</w:t>
      </w:r>
      <w:r w:rsidR="006003CD" w:rsidRPr="0007670E">
        <w:t xml:space="preserve">, </w:t>
      </w:r>
      <w:r w:rsidR="00F17265">
        <w:t>wame</w:t>
      </w:r>
      <w:r w:rsidR="000E0834">
        <w:t xml:space="preserve"> konsultooram ambientalesim tiame E3 ento </w:t>
      </w:r>
      <w:r w:rsidR="006003CD" w:rsidRPr="0007670E">
        <w:t xml:space="preserve">IGA </w:t>
      </w:r>
      <w:r w:rsidR="000E0834">
        <w:t xml:space="preserve">estuudiomim ama yaatebo jum ili juyya aniammechi, </w:t>
      </w:r>
      <w:r w:rsidR="006003CD" w:rsidRPr="0007670E">
        <w:t>herpetofauna</w:t>
      </w:r>
      <w:r w:rsidR="000E0834">
        <w:t xml:space="preserve"> tiame</w:t>
      </w:r>
      <w:r w:rsidR="006003CD" w:rsidRPr="0007670E">
        <w:t>, ornitología</w:t>
      </w:r>
      <w:r w:rsidR="000E0834">
        <w:t xml:space="preserve"> tiame ento jume</w:t>
      </w:r>
      <w:r w:rsidR="006003CD" w:rsidRPr="0007670E">
        <w:t xml:space="preserve"> mamífero</w:t>
      </w:r>
      <w:r w:rsidR="000E0834">
        <w:t>m ti tettiawame</w:t>
      </w:r>
      <w:r w:rsidR="000714EB">
        <w:t xml:space="preserve"> (</w:t>
      </w:r>
      <w:r w:rsidR="000714EB">
        <w:fldChar w:fldCharType="begin"/>
      </w:r>
      <w:r w:rsidR="000714EB">
        <w:instrText xml:space="preserve"> REF _Ref199953667 \h </w:instrText>
      </w:r>
      <w:r w:rsidR="000714EB">
        <w:fldChar w:fldCharType="separate"/>
      </w:r>
      <w:r w:rsidR="008B0B34">
        <w:t xml:space="preserve">Figura </w:t>
      </w:r>
      <w:r w:rsidR="008B0B34">
        <w:rPr>
          <w:noProof/>
        </w:rPr>
        <w:t>13</w:t>
      </w:r>
      <w:r w:rsidR="000714EB">
        <w:fldChar w:fldCharType="end"/>
      </w:r>
      <w:r w:rsidR="000714EB">
        <w:t>)</w:t>
      </w:r>
      <w:r w:rsidR="006003CD" w:rsidRPr="0007670E">
        <w:t xml:space="preserve">. </w:t>
      </w:r>
      <w:r w:rsidR="000E0834">
        <w:t xml:space="preserve">Juneli ketchi, mayo mechat </w:t>
      </w:r>
      <w:r w:rsidR="006003CD" w:rsidRPr="0007670E">
        <w:t>2021</w:t>
      </w:r>
      <w:r w:rsidR="000E0834">
        <w:t xml:space="preserve">po sochikim joampo estuudiom yaawak, </w:t>
      </w:r>
      <w:r w:rsidR="000D346D">
        <w:t xml:space="preserve">ento juebenana kiloometrom chaka aw taawa ju </w:t>
      </w:r>
      <w:r w:rsidR="006003CD" w:rsidRPr="0007670E">
        <w:t>área de estudio ecológico</w:t>
      </w:r>
      <w:r w:rsidR="000D346D">
        <w:t xml:space="preserve"> tiame i </w:t>
      </w:r>
      <w:r w:rsidR="006003CD" w:rsidRPr="0007670E">
        <w:t>proye</w:t>
      </w:r>
      <w:r w:rsidR="000D346D">
        <w:t>k</w:t>
      </w:r>
      <w:r w:rsidR="006003CD" w:rsidRPr="0007670E">
        <w:t>to</w:t>
      </w:r>
      <w:r w:rsidR="000D346D">
        <w:t xml:space="preserve"> bétana</w:t>
      </w:r>
      <w:r w:rsidR="006003CD" w:rsidRPr="0007670E">
        <w:t xml:space="preserve">. </w:t>
      </w:r>
      <w:r w:rsidR="000D346D">
        <w:t xml:space="preserve">Wepuu </w:t>
      </w:r>
      <w:r w:rsidR="006003CD" w:rsidRPr="0007670E">
        <w:t>espe</w:t>
      </w:r>
      <w:r w:rsidR="000D346D">
        <w:t>s</w:t>
      </w:r>
      <w:r w:rsidR="006003CD" w:rsidRPr="0007670E">
        <w:t>ialista interna</w:t>
      </w:r>
      <w:r w:rsidR="000D346D">
        <w:t>s</w:t>
      </w:r>
      <w:r w:rsidR="006003CD" w:rsidRPr="0007670E">
        <w:t>ional en biodiversidad</w:t>
      </w:r>
      <w:r w:rsidR="000D346D">
        <w:t xml:space="preserve"> ti tettiawame ju </w:t>
      </w:r>
      <w:r w:rsidR="006003CD" w:rsidRPr="0007670E">
        <w:t>SLR</w:t>
      </w:r>
      <w:r w:rsidR="000D346D">
        <w:t xml:space="preserve"> bétana weeme imë daatom ama bitchak jak buia paariampo tua j</w:t>
      </w:r>
      <w:r w:rsidR="006003CD" w:rsidRPr="0007670E">
        <w:t>ebr</w:t>
      </w:r>
      <w:r w:rsidR="000D346D">
        <w:t>e</w:t>
      </w:r>
      <w:r w:rsidR="006003CD" w:rsidRPr="0007670E">
        <w:t>ero</w:t>
      </w:r>
      <w:r w:rsidR="000D346D">
        <w:t xml:space="preserve"> mechat </w:t>
      </w:r>
      <w:r w:rsidR="006003CD" w:rsidRPr="0007670E">
        <w:t>2024</w:t>
      </w:r>
      <w:r w:rsidR="000D346D">
        <w:t xml:space="preserve">po ento </w:t>
      </w:r>
      <w:r w:rsidR="006003CD" w:rsidRPr="0007670E">
        <w:t xml:space="preserve">B+F </w:t>
      </w:r>
      <w:r w:rsidR="000D346D">
        <w:t>ento juebena bisiitam yaawak ento estuudiom ju siitiom</w:t>
      </w:r>
      <w:r w:rsidR="00F17265">
        <w:t>mechi</w:t>
      </w:r>
      <w:r w:rsidR="000D346D">
        <w:t xml:space="preserve"> jum </w:t>
      </w:r>
      <w:r w:rsidR="006003CD" w:rsidRPr="0007670E">
        <w:t>2024</w:t>
      </w:r>
      <w:r w:rsidR="000D346D">
        <w:t>po</w:t>
      </w:r>
      <w:r w:rsidR="006003CD" w:rsidRPr="0007670E">
        <w:t>.</w:t>
      </w:r>
    </w:p>
    <w:p w14:paraId="200508D0" w14:textId="4FD66157" w:rsidR="00D1613E" w:rsidRPr="0007670E" w:rsidRDefault="00A96507" w:rsidP="00435876">
      <w:pPr>
        <w:pStyle w:val="AppendixBodyText"/>
      </w:pPr>
      <w:r>
        <w:rPr>
          <w:noProof/>
        </w:rPr>
        <mc:AlternateContent>
          <mc:Choice Requires="wps">
            <w:drawing>
              <wp:anchor distT="0" distB="0" distL="114300" distR="114300" simplePos="0" relativeHeight="251668992" behindDoc="0" locked="0" layoutInCell="1" allowOverlap="1" wp14:anchorId="0460BA56" wp14:editId="33BFC148">
                <wp:simplePos x="0" y="0"/>
                <wp:positionH relativeFrom="column">
                  <wp:posOffset>1676</wp:posOffset>
                </wp:positionH>
                <wp:positionV relativeFrom="paragraph">
                  <wp:posOffset>2532505</wp:posOffset>
                </wp:positionV>
                <wp:extent cx="5679440" cy="635"/>
                <wp:effectExtent l="0" t="0" r="0" b="0"/>
                <wp:wrapTopAndBottom/>
                <wp:docPr id="993684344" name="Cuadro de texto 1"/>
                <wp:cNvGraphicFramePr/>
                <a:graphic xmlns:a="http://schemas.openxmlformats.org/drawingml/2006/main">
                  <a:graphicData uri="http://schemas.microsoft.com/office/word/2010/wordprocessingShape">
                    <wps:wsp>
                      <wps:cNvSpPr txBox="1"/>
                      <wps:spPr>
                        <a:xfrm>
                          <a:off x="0" y="0"/>
                          <a:ext cx="5679440" cy="635"/>
                        </a:xfrm>
                        <a:prstGeom prst="rect">
                          <a:avLst/>
                        </a:prstGeom>
                        <a:solidFill>
                          <a:prstClr val="white"/>
                        </a:solidFill>
                        <a:ln>
                          <a:noFill/>
                        </a:ln>
                      </wps:spPr>
                      <wps:txbx>
                        <w:txbxContent>
                          <w:p w14:paraId="08C3F21B" w14:textId="7B12B744" w:rsidR="002D6F83" w:rsidRPr="00DE3327" w:rsidRDefault="002D6F83" w:rsidP="00A96507">
                            <w:pPr>
                              <w:pStyle w:val="Descripcin"/>
                              <w:spacing w:before="0"/>
                              <w:ind w:left="0"/>
                              <w:jc w:val="center"/>
                              <w:rPr>
                                <w:noProof/>
                                <w:sz w:val="21"/>
                                <w:szCs w:val="21"/>
                              </w:rPr>
                            </w:pPr>
                            <w:bookmarkStart w:id="27" w:name="_Ref199953667"/>
                            <w:r>
                              <w:t xml:space="preserve">Figura </w:t>
                            </w:r>
                            <w:r>
                              <w:fldChar w:fldCharType="begin"/>
                            </w:r>
                            <w:r>
                              <w:instrText xml:space="preserve"> SEQ Figura \* ARABIC </w:instrText>
                            </w:r>
                            <w:r>
                              <w:fldChar w:fldCharType="separate"/>
                            </w:r>
                            <w:r w:rsidR="008B0B34">
                              <w:rPr>
                                <w:noProof/>
                              </w:rPr>
                              <w:t>10</w:t>
                            </w:r>
                            <w:r>
                              <w:fldChar w:fldCharType="end"/>
                            </w:r>
                            <w:bookmarkEnd w:id="27"/>
                            <w:r>
                              <w:t>:</w:t>
                            </w:r>
                            <w:r w:rsidRPr="0026786C">
                              <w:t xml:space="preserve"> </w:t>
                            </w:r>
                            <w:r w:rsidR="00EB1226">
                              <w:t xml:space="preserve">Juyya ento nabolim jiapsa joa ánia </w:t>
                            </w:r>
                            <w:r w:rsidR="001866A2">
                              <w:t>lokalpo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460BA56" id="_x0000_s1036" type="#_x0000_t202" style="position:absolute;left:0;text-align:left;margin-left:.15pt;margin-top:199.4pt;width:447.2pt;height:.05pt;z-index:251668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" stroked="f">
                <v:textbox style="mso-fit-shape-to-text:t" inset="0,0,0,0">
                  <w:txbxContent>
                    <w:p w14:paraId="08C3F21B" w14:textId="7B12B744" w:rsidR="002D6F83" w:rsidRPr="00DE3327" w:rsidRDefault="002D6F83" w:rsidP="00A96507">
                      <w:pPr>
                        <w:pStyle w:val="Descripcin"/>
                        <w:spacing w:before="0"/>
                        <w:ind w:left="0"/>
                        <w:jc w:val="center"/>
                        <w:rPr>
                          <w:noProof/>
                          <w:sz w:val="21"/>
                          <w:szCs w:val="21"/>
                        </w:rPr>
                      </w:pPr>
                      <w:bookmarkStart w:id="28" w:name="_Ref199953667"/>
                      <w:r>
                        <w:t xml:space="preserve">Figura </w:t>
                      </w:r>
                      <w:r>
                        <w:fldChar w:fldCharType="begin"/>
                      </w:r>
                      <w:r>
                        <w:instrText xml:space="preserve"> SEQ Figura \* ARABIC </w:instrText>
                      </w:r>
                      <w:r>
                        <w:fldChar w:fldCharType="separate"/>
                      </w:r>
                      <w:r w:rsidR="008B0B34">
                        <w:rPr>
                          <w:noProof/>
                        </w:rPr>
                        <w:t>10</w:t>
                      </w:r>
                      <w:r>
                        <w:fldChar w:fldCharType="end"/>
                      </w:r>
                      <w:bookmarkEnd w:id="28"/>
                      <w:r>
                        <w:t>:</w:t>
                      </w:r>
                      <w:r w:rsidRPr="0026786C">
                        <w:t xml:space="preserve"> </w:t>
                      </w:r>
                      <w:r w:rsidR="00EB1226">
                        <w:t xml:space="preserve">Juyya ento nabolim jiapsa joa ánia </w:t>
                      </w:r>
                      <w:r w:rsidR="001866A2">
                        <w:t>lokalpo</w:t>
                      </w:r>
                    </w:p>
                  </w:txbxContent>
                </v:textbox>
                <w10:wrap type="topAndBottom"/>
              </v:shape>
            </w:pict>
          </mc:Fallback>
        </mc:AlternateContent>
      </w:r>
      <w:r w:rsidR="00D1613E" w:rsidRPr="00700650">
        <w:rPr>
          <w:noProof/>
          <w:szCs w:val="21"/>
        </w:rPr>
        <w:drawing>
          <wp:anchor distT="0" distB="0" distL="114300" distR="114300" simplePos="0" relativeHeight="251674112" behindDoc="0" locked="0" layoutInCell="1" allowOverlap="1" wp14:anchorId="6E6119D9" wp14:editId="1E299278">
            <wp:simplePos x="0" y="0"/>
            <wp:positionH relativeFrom="margin">
              <wp:posOffset>0</wp:posOffset>
            </wp:positionH>
            <wp:positionV relativeFrom="paragraph">
              <wp:posOffset>254000</wp:posOffset>
            </wp:positionV>
            <wp:extent cx="5679440" cy="2244725"/>
            <wp:effectExtent l="0" t="0" r="0" b="3175"/>
            <wp:wrapTopAndBottom/>
            <wp:docPr id="2132329033" name="image7.jpg" descr="Un collage de pájaros volando sobre el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329033" name="image7.jpg" descr="A collage of birds flying over water"/>
                    <pic:cNvPicPr preferRelativeResize="0"/>
                  </pic:nvPicPr>
                  <pic:blipFill>
                    <a:blip r:embed="rId35" cstate="print">
                      <a:extLst>
                        <a:ext uri="{28A0092B-C50C-407E-A947-70E740481C1C}">
                          <a14:useLocalDpi xmlns:a14="http://schemas.microsoft.com/office/drawing/2010/main" val="0"/>
                        </a:ext>
                      </a:extLst>
                    </a:blip>
                    <a:srcRect l="17681" t="32490" r="25712" b="29002"/>
                    <a:stretch>
                      <a:fillRect/>
                    </a:stretch>
                  </pic:blipFill>
                  <pic:spPr>
                    <a:xfrm>
                      <a:off x="0" y="0"/>
                      <a:ext cx="5679440" cy="2244725"/>
                    </a:xfrm>
                    <a:prstGeom prst="rect">
                      <a:avLst/>
                    </a:prstGeom>
                    <a:ln/>
                  </pic:spPr>
                </pic:pic>
              </a:graphicData>
            </a:graphic>
            <wp14:sizeRelH relativeFrom="page">
              <wp14:pctWidth>0</wp14:pctWidth>
            </wp14:sizeRelH>
            <wp14:sizeRelV relativeFrom="page">
              <wp14:pctHeight>0</wp14:pctHeight>
            </wp14:sizeRelV>
          </wp:anchor>
        </w:drawing>
      </w:r>
    </w:p>
    <w:p w14:paraId="63211762" w14:textId="283D8B5F" w:rsidR="00EB1226" w:rsidRPr="00632504" w:rsidRDefault="00EB1226" w:rsidP="00EB1226">
      <w:pPr>
        <w:pStyle w:val="Appendixheading4"/>
      </w:pPr>
      <w:r>
        <w:t xml:space="preserve">Buia paariam aream tiame tua yóojiosiampo aman suayarim </w:t>
      </w:r>
      <w:r w:rsidRPr="00673804">
        <w:t>interna</w:t>
      </w:r>
      <w:r>
        <w:t>s</w:t>
      </w:r>
      <w:r w:rsidRPr="00673804">
        <w:t>ional o na</w:t>
      </w:r>
      <w:r>
        <w:t>s</w:t>
      </w:r>
      <w:r w:rsidRPr="00673804">
        <w:t>ional</w:t>
      </w:r>
      <w:r>
        <w:t>po amani.</w:t>
      </w:r>
    </w:p>
    <w:p w14:paraId="047770D6" w14:textId="014D97BC" w:rsidR="00E87FCC" w:rsidRDefault="00E87FCC" w:rsidP="00E87FCC">
      <w:pPr>
        <w:pStyle w:val="AppendixBodyText"/>
      </w:pPr>
      <w:r>
        <w:t xml:space="preserve">Nayki aream yoojiosiampo </w:t>
      </w:r>
      <w:r w:rsidR="000C123C">
        <w:t>nayrim e</w:t>
      </w:r>
      <w:r>
        <w:t xml:space="preserve">nto nivel internasional o nasional yooriwame, </w:t>
      </w:r>
      <w:r w:rsidR="000C123C">
        <w:t xml:space="preserve">tuam </w:t>
      </w:r>
      <w:r>
        <w:t>proyektota yexte</w:t>
      </w:r>
      <w:r w:rsidR="000C123C">
        <w:t xml:space="preserve">nakeypo Area de Influencia Ekologiko del Proyekto pom taawa. Woyim </w:t>
      </w:r>
      <w:r>
        <w:t xml:space="preserve">tua nibel nasionalpo </w:t>
      </w:r>
      <w:r w:rsidR="000C123C">
        <w:t>nakrim</w:t>
      </w:r>
      <w:r>
        <w:t xml:space="preserve">i: </w:t>
      </w:r>
      <w:r w:rsidR="000C123C">
        <w:t xml:space="preserve">Las Cienegas </w:t>
      </w:r>
      <w:r>
        <w:t xml:space="preserve">Topolobampo-Caimanero ento ju Área Hidrológica Regional ti tewakame. Wame wate wooyika entok internasionalpo </w:t>
      </w:r>
      <w:r w:rsidR="000C123C">
        <w:t>nakrim</w:t>
      </w:r>
      <w:r>
        <w:t xml:space="preserve">: </w:t>
      </w:r>
      <w:r w:rsidR="000C123C">
        <w:t>J</w:t>
      </w:r>
      <w:r>
        <w:t>u Sitio Ramsar Lagunas de Santa María-Topolobampo-Ohuira ento Patrimonio de la Humanidad ento Reserva de la Biosfera de la UNESCO ti tewakame (ket ínel taayawa ju Bahía Lechuguilla, tabat wikichim suaya béchiibo), ento ju Área de Proteksión de Flora ento Fauna Islas del Golfo de California ti tewakame.</w:t>
      </w:r>
    </w:p>
    <w:p w14:paraId="17F40593" w14:textId="07869F37" w:rsidR="00E87FCC" w:rsidRDefault="00E87FCC" w:rsidP="00E87FCC">
      <w:pPr>
        <w:pStyle w:val="AppendixBodyText"/>
      </w:pPr>
    </w:p>
    <w:p w14:paraId="1183D52B" w14:textId="1B29A955" w:rsidR="007F27DE" w:rsidRPr="0007670E" w:rsidRDefault="00555AE4" w:rsidP="007F27DE">
      <w:pPr>
        <w:pStyle w:val="AppendixBodyText"/>
      </w:pPr>
      <w:r>
        <w:t xml:space="preserve">Ju metanol dukto tiame tua ju </w:t>
      </w:r>
      <w:r w:rsidR="003B2C18" w:rsidRPr="0007670E">
        <w:t>sitio R</w:t>
      </w:r>
      <w:r w:rsidR="000D238A" w:rsidRPr="0007670E">
        <w:t>amsar</w:t>
      </w:r>
      <w:r w:rsidR="003B2C18" w:rsidRPr="0007670E">
        <w:t xml:space="preserve">/IBA </w:t>
      </w:r>
      <w:r w:rsidR="000C123C">
        <w:t xml:space="preserve">yumaapo yew weenake, </w:t>
      </w:r>
      <w:r w:rsidR="003B2C18" w:rsidRPr="0007670E">
        <w:t>Lagunas Santa María-Topolobampo-Ohuira</w:t>
      </w:r>
      <w:r>
        <w:t xml:space="preserve">mpo jak </w:t>
      </w:r>
      <w:r w:rsidR="003B2C18" w:rsidRPr="0007670E">
        <w:t>1.4 km.</w:t>
      </w:r>
      <w:r>
        <w:t xml:space="preserve"> Bootenake ento </w:t>
      </w:r>
      <w:r w:rsidR="000C123C">
        <w:t xml:space="preserve">ket imi wam Ramsar ento </w:t>
      </w:r>
      <w:r w:rsidR="00A07604" w:rsidRPr="0007670E">
        <w:t xml:space="preserve">IBA </w:t>
      </w:r>
      <w:r>
        <w:t xml:space="preserve">tua buere bö karreteera </w:t>
      </w:r>
      <w:r w:rsidR="00A07604" w:rsidRPr="0007670E">
        <w:t>Mochis-Topolobam</w:t>
      </w:r>
      <w:r>
        <w:t>mew bicha weeme</w:t>
      </w:r>
      <w:r w:rsidR="00042BFD">
        <w:t xml:space="preserve"> a chaakum boosime</w:t>
      </w:r>
      <w:r w:rsidR="00A07604" w:rsidRPr="0007670E">
        <w:t xml:space="preserve">. </w:t>
      </w:r>
      <w:r w:rsidR="00F33601">
        <w:t>Jume m</w:t>
      </w:r>
      <w:r w:rsidR="00BE01DC" w:rsidRPr="001611C2">
        <w:t>uestreado</w:t>
      </w:r>
      <w:r w:rsidR="00F33601">
        <w:t xml:space="preserve">orim </w:t>
      </w:r>
      <w:r w:rsidR="00A07604" w:rsidRPr="0007670E">
        <w:t>botáni</w:t>
      </w:r>
      <w:r w:rsidR="00F33601">
        <w:t xml:space="preserve">kom tiame ikay joa ania jiapsiwamta akim a lemaspo taabuisi a yaari tiyya ka batnaataka bénasi bittu jume juyya maglaaresim tiame jume industriam ama yooturim béchiibo ento ju </w:t>
      </w:r>
      <w:r w:rsidR="00A07604" w:rsidRPr="0007670E">
        <w:t>hidrología superficial</w:t>
      </w:r>
      <w:r w:rsidR="00F33601">
        <w:t xml:space="preserve"> tiamta ket taabuitewakamta béchiibo</w:t>
      </w:r>
      <w:r w:rsidR="00A07604" w:rsidRPr="0007670E">
        <w:t xml:space="preserve">. </w:t>
      </w:r>
      <w:r w:rsidR="00F33601">
        <w:t>Jume bäm ama wam bubuiteme ju soonapo amani</w:t>
      </w:r>
      <w:r w:rsidR="00F21F20">
        <w:t xml:space="preserve"> ju karreteera</w:t>
      </w:r>
      <w:r w:rsidR="00310DBD">
        <w:t xml:space="preserve"> ama yaarim béchiibo ket taabuiasi weyye ento jume tren böta béchiibo ketchi. Kaita juyya b</w:t>
      </w:r>
      <w:r w:rsidR="00A07604" w:rsidRPr="0007670E">
        <w:t>egeta</w:t>
      </w:r>
      <w:r w:rsidR="00310DBD">
        <w:t>s</w:t>
      </w:r>
      <w:r w:rsidR="00A07604" w:rsidRPr="0007670E">
        <w:t>ión ni manglare</w:t>
      </w:r>
      <w:r w:rsidR="00310DBD">
        <w:t>sim ama bittu tua wanay muestreom yaawako.</w:t>
      </w:r>
      <w:r w:rsidR="00A07604" w:rsidRPr="0007670E">
        <w:t xml:space="preserve"> </w:t>
      </w:r>
    </w:p>
    <w:p w14:paraId="21DB8DA8" w14:textId="2BB66B2B" w:rsidR="00310DBD" w:rsidRPr="00516642" w:rsidRDefault="00310DBD" w:rsidP="00310DBD">
      <w:pPr>
        <w:pStyle w:val="Appendixheading4"/>
      </w:pPr>
      <w:r>
        <w:t xml:space="preserve">Ebaluasion </w:t>
      </w:r>
      <w:r w:rsidR="001866A2">
        <w:t>hábitat kritikom tiame</w:t>
      </w:r>
      <w:r>
        <w:t>.</w:t>
      </w:r>
    </w:p>
    <w:p w14:paraId="7ED63467" w14:textId="103A1316" w:rsidR="00310DBD" w:rsidRPr="00CF658E" w:rsidRDefault="00310DBD" w:rsidP="00310DBD">
      <w:pPr>
        <w:pStyle w:val="AppendixBodyText"/>
      </w:pPr>
      <w:r>
        <w:t>Maayo mechat 20</w:t>
      </w:r>
      <w:r w:rsidRPr="00CF658E">
        <w:t>24</w:t>
      </w:r>
      <w:r>
        <w:t>po</w:t>
      </w:r>
      <w:r w:rsidRPr="00CF658E">
        <w:t xml:space="preserve">, </w:t>
      </w:r>
      <w:r>
        <w:t xml:space="preserve">wepuu ebaluasion de Habitat Critikos (CHA) tiame jume tua araweme jum </w:t>
      </w:r>
      <w:r w:rsidRPr="00CF658E">
        <w:t>empre</w:t>
      </w:r>
      <w:r>
        <w:t>e</w:t>
      </w:r>
      <w:r w:rsidRPr="00CF658E">
        <w:t xml:space="preserve">sa medioambiental SLR </w:t>
      </w:r>
      <w:r>
        <w:t>bétana tekipanuame, ento ket Ebaluasion de Areas Internasionalmente Reconosiidam tiame (IRAA), ento ju Ebaluasion Adecuada de la UnionEuropea metodologiampo amani</w:t>
      </w:r>
      <w:r w:rsidR="0092178C">
        <w:t>. Wame resultaadom ju CHA en</w:t>
      </w:r>
      <w:r w:rsidR="00042BFD">
        <w:t>to</w:t>
      </w:r>
      <w:r w:rsidR="0092178C">
        <w:t xml:space="preserve"> IRAA naw tikilim chayyak, si ju proyekto jak sitio Ramsar beppa weeteko juka joa aniam jiapsiwapo biitwamtachi jume wikichim ama yayajam béchiibo buia baarimpo (Critero 3) ju área tiame proyektota yextenakewwi ka hábitat kritikopo yukktianake ento ju proyekto kaibu efektom signifikatiibom jipunake jachim bibitwamtachi jum siitiom internasionalmentepo tuysi bittrim.</w:t>
      </w:r>
    </w:p>
    <w:p w14:paraId="395C2847" w14:textId="5D3422E3" w:rsidR="00386B3D" w:rsidRPr="00516642" w:rsidRDefault="001866A2" w:rsidP="00386B3D">
      <w:pPr>
        <w:pStyle w:val="Appendixheading4"/>
      </w:pPr>
      <w:r>
        <w:t>Habitats prioritaariom tiame</w:t>
      </w:r>
    </w:p>
    <w:p w14:paraId="1F81FD04" w14:textId="630092B0" w:rsidR="00386B3D" w:rsidRPr="00516642" w:rsidRDefault="00386B3D" w:rsidP="00386B3D">
      <w:pPr>
        <w:pStyle w:val="AppendixBodyText"/>
      </w:pPr>
      <w:r>
        <w:t xml:space="preserve">Ju buia páaria ama bittume jum </w:t>
      </w:r>
      <w:r w:rsidR="00042BFD">
        <w:t>Area de Influensia Ekologiko P</w:t>
      </w:r>
      <w:r>
        <w:t>royektota yextenakeypo jeela, bejja wame hábita</w:t>
      </w:r>
      <w:r w:rsidR="00042BFD">
        <w:t>t</w:t>
      </w:r>
      <w:r>
        <w:t xml:space="preserve"> tiame </w:t>
      </w:r>
      <w:r w:rsidR="00042BFD">
        <w:t xml:space="preserve">bexm </w:t>
      </w:r>
      <w:r>
        <w:t>taabuiasi yaari jak 50 wasuktiriampo naateka, bueytuk ama ettaytiwak, kaarim ento joam ániam yaawak</w:t>
      </w:r>
      <w:r w:rsidR="00042BFD">
        <w:t>a béchiibo</w:t>
      </w:r>
      <w:r>
        <w:t xml:space="preserve">.  Jak 1.058 ha (32%) hektaaream jum </w:t>
      </w:r>
      <w:r w:rsidR="00F67B0A">
        <w:t xml:space="preserve">área de influencia </w:t>
      </w:r>
      <w:r>
        <w:t>ekológika tiapo tawalame ento proyektota kom yextenakepo tua habitat natural teewa, ento jak 2.246 hektaaream (68%) bejja taabuiasi yaari, ama</w:t>
      </w:r>
      <w:r w:rsidR="00F67B0A">
        <w:t>rim buiam jibaatewam attiawa</w:t>
      </w:r>
      <w:r>
        <w:t xml:space="preserve"> ento wate jítta joam ama yaari. Juebena buia páariam jáchim bittu bueytuk taabui uuso tiamtam at joowa proyektotaw jeela, karreteeram ama wam bootela, trem böm ento buia etaporim </w:t>
      </w:r>
      <w:r w:rsidR="00F67B0A">
        <w:t>jibaate béchiibo. Ime kambiom tiame bejjam taabuisi a weeria juka h</w:t>
      </w:r>
      <w:r>
        <w:t xml:space="preserve">idrología natural tiamtam </w:t>
      </w:r>
      <w:r w:rsidR="00F67B0A">
        <w:t>ju Aol ekologiko proyekto betana.</w:t>
      </w:r>
    </w:p>
    <w:p w14:paraId="58D45865" w14:textId="28085F80" w:rsidR="00386B3D" w:rsidRPr="00516642" w:rsidRDefault="00386B3D" w:rsidP="00386B3D">
      <w:pPr>
        <w:pStyle w:val="AppendixBodyText"/>
      </w:pPr>
      <w:r>
        <w:t xml:space="preserve">Wame buia páariam </w:t>
      </w:r>
      <w:r w:rsidRPr="00673804">
        <w:t>hábitats</w:t>
      </w:r>
      <w:r>
        <w:t xml:space="preserve"> tiame taabuisi yaarim Aol Ekologikom proyekto bétana ime ama weyye: ettrim jijibatewame, ento wate chikti napat jeeka ili eetwame ka juyyakame, wate kia </w:t>
      </w:r>
      <w:r w:rsidRPr="00673804">
        <w:t>asentamiento</w:t>
      </w:r>
      <w:r>
        <w:t>m</w:t>
      </w:r>
      <w:r w:rsidRPr="00673804">
        <w:t xml:space="preserve"> humano</w:t>
      </w:r>
      <w:r>
        <w:t>m ento so</w:t>
      </w:r>
      <w:r w:rsidRPr="00673804">
        <w:t>ona</w:t>
      </w:r>
      <w:r>
        <w:t>m</w:t>
      </w:r>
      <w:r w:rsidRPr="00673804">
        <w:t xml:space="preserve"> urbana</w:t>
      </w:r>
      <w:r>
        <w:t>mpo tawala</w:t>
      </w:r>
      <w:r w:rsidRPr="00673804">
        <w:t>.</w:t>
      </w:r>
    </w:p>
    <w:p w14:paraId="655001A4" w14:textId="6EB01347" w:rsidR="00386B3D" w:rsidRPr="00516642" w:rsidRDefault="00386B3D" w:rsidP="00386B3D">
      <w:pPr>
        <w:pStyle w:val="AppendixBodyText"/>
      </w:pPr>
      <w:r>
        <w:t>Wame buia h</w:t>
      </w:r>
      <w:r w:rsidRPr="00673804">
        <w:t>ábitats naturales</w:t>
      </w:r>
      <w:r>
        <w:t>im tiame Aol Ekologikom proyekto bétana ime ama weyye: Ju juyya ka jaychika</w:t>
      </w:r>
      <w:r w:rsidR="0059207F">
        <w:t xml:space="preserve"> xe</w:t>
      </w:r>
      <w:r w:rsidR="00F20A7C">
        <w:t>ro</w:t>
      </w:r>
      <w:r w:rsidR="00F67B0A">
        <w:t>f</w:t>
      </w:r>
      <w:r w:rsidR="00F20A7C">
        <w:t>i</w:t>
      </w:r>
      <w:r w:rsidR="00F67B0A">
        <w:t>ti</w:t>
      </w:r>
      <w:r w:rsidR="00F20A7C">
        <w:t>ca tiame</w:t>
      </w:r>
      <w:r>
        <w:t xml:space="preserve">, baawe bäm, juyya baawe mayoat yoyootume, </w:t>
      </w:r>
      <w:r w:rsidR="00F20A7C">
        <w:t xml:space="preserve">juyya sarcocaule tiame </w:t>
      </w:r>
      <w:r>
        <w:t>ento baawe ánia.</w:t>
      </w:r>
    </w:p>
    <w:p w14:paraId="495BE072" w14:textId="5DF53DBD" w:rsidR="00386B3D" w:rsidRPr="00516642" w:rsidRDefault="00F20A7C" w:rsidP="00386B3D">
      <w:pPr>
        <w:pStyle w:val="AppendixBodyText"/>
      </w:pPr>
      <w:r>
        <w:t xml:space="preserve">Wepuu </w:t>
      </w:r>
      <w:r w:rsidR="00386B3D" w:rsidRPr="000954E8">
        <w:t>hábitats naturales</w:t>
      </w:r>
      <w:r w:rsidR="00386B3D">
        <w:t xml:space="preserve">im tiame </w:t>
      </w:r>
      <w:r>
        <w:t>Aol Ekologiko jum proyekto waixwa tawalame ka muksi bitripo yuktiawak</w:t>
      </w:r>
      <w:r w:rsidR="00386B3D">
        <w:t xml:space="preserve">, </w:t>
      </w:r>
      <w:r>
        <w:t xml:space="preserve">ni ka </w:t>
      </w:r>
      <w:r w:rsidR="00386B3D" w:rsidRPr="000954E8">
        <w:t xml:space="preserve">hábitat </w:t>
      </w:r>
      <w:r>
        <w:t xml:space="preserve">kriitikopo tawala o katim </w:t>
      </w:r>
      <w:r w:rsidR="00B3584F">
        <w:t>waixwa hábitat sensiblepo emo yumaria jun regional ento nacional eskaalampo amani</w:t>
      </w:r>
      <w:r w:rsidR="00386B3D" w:rsidRPr="000954E8">
        <w:t xml:space="preserve">. </w:t>
      </w:r>
      <w:r w:rsidR="00386B3D">
        <w:t xml:space="preserve">Te jítta ili juyya </w:t>
      </w:r>
      <w:r w:rsidR="00386B3D" w:rsidRPr="000954E8">
        <w:t>manglar</w:t>
      </w:r>
      <w:r w:rsidR="00386B3D">
        <w:t xml:space="preserve"> ento b</w:t>
      </w:r>
      <w:r w:rsidR="00386B3D" w:rsidRPr="000954E8">
        <w:t>egeta</w:t>
      </w:r>
      <w:r w:rsidR="00386B3D">
        <w:t>s</w:t>
      </w:r>
      <w:r w:rsidR="00386B3D" w:rsidRPr="000954E8">
        <w:t>ión xerofítica</w:t>
      </w:r>
      <w:r w:rsidR="00386B3D">
        <w:t xml:space="preserve"> tiamta ama taaruko, juchim a tuutenakeypo at tekipanuanake ju </w:t>
      </w:r>
      <w:r w:rsidR="00386B3D" w:rsidRPr="000954E8">
        <w:t>legisla</w:t>
      </w:r>
      <w:r w:rsidR="00386B3D">
        <w:t>s</w:t>
      </w:r>
      <w:r w:rsidR="00386B3D" w:rsidRPr="000954E8">
        <w:t>ión na</w:t>
      </w:r>
      <w:r w:rsidR="00386B3D">
        <w:t>s</w:t>
      </w:r>
      <w:r w:rsidR="00386B3D" w:rsidRPr="000954E8">
        <w:t>ional</w:t>
      </w:r>
      <w:r w:rsidR="00386B3D">
        <w:t xml:space="preserve">po nookimpo amani ento wame </w:t>
      </w:r>
      <w:r w:rsidR="00386B3D" w:rsidRPr="000954E8">
        <w:t>MIA</w:t>
      </w:r>
      <w:r w:rsidR="00386B3D">
        <w:t xml:space="preserve"> </w:t>
      </w:r>
      <w:r w:rsidR="00F67B0A">
        <w:t xml:space="preserve">rekisiitom </w:t>
      </w:r>
      <w:r w:rsidR="00B3584F">
        <w:t>lisenciampo amani.</w:t>
      </w:r>
      <w:r w:rsidR="00386B3D">
        <w:t xml:space="preserve"> </w:t>
      </w:r>
    </w:p>
    <w:p w14:paraId="6D42C0CC" w14:textId="2E15624D" w:rsidR="00E037D4" w:rsidRPr="00516642" w:rsidRDefault="00E037D4" w:rsidP="00E037D4">
      <w:pPr>
        <w:pStyle w:val="Appendixheading4"/>
      </w:pPr>
      <w:r>
        <w:lastRenderedPageBreak/>
        <w:t>Juyyam ento nabolim joa áni</w:t>
      </w:r>
      <w:r w:rsidR="001866A2">
        <w:t>a</w:t>
      </w:r>
      <w:r>
        <w:t xml:space="preserve">m </w:t>
      </w:r>
      <w:r w:rsidR="001866A2">
        <w:t>prioritaariom</w:t>
      </w:r>
    </w:p>
    <w:p w14:paraId="34EB51A3" w14:textId="023FFECF" w:rsidR="00E037D4" w:rsidRPr="000954E8" w:rsidRDefault="00CA60AA" w:rsidP="00E037D4">
      <w:pPr>
        <w:pStyle w:val="AppendixBodyText"/>
      </w:pPr>
      <w:r w:rsidRPr="00700650">
        <w:rPr>
          <w:noProof/>
          <w:szCs w:val="21"/>
        </w:rPr>
        <w:drawing>
          <wp:anchor distT="0" distB="0" distL="114300" distR="114300" simplePos="0" relativeHeight="251647488" behindDoc="0" locked="0" layoutInCell="1" allowOverlap="1" wp14:anchorId="4C0F45FC" wp14:editId="7A7397A9">
            <wp:simplePos x="0" y="0"/>
            <wp:positionH relativeFrom="margin">
              <wp:posOffset>69850</wp:posOffset>
            </wp:positionH>
            <wp:positionV relativeFrom="paragraph">
              <wp:posOffset>836295</wp:posOffset>
            </wp:positionV>
            <wp:extent cx="5346065" cy="2620010"/>
            <wp:effectExtent l="0" t="0" r="6985" b="8890"/>
            <wp:wrapSquare wrapText="bothSides"/>
            <wp:docPr id="2132329034" name="image14.jpg" descr="Un primer plano de varias plantas&#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329034" name="image14.jpg" descr="A close-up of several plants&#10;&#10;AI-generated content may be incorrect."/>
                    <pic:cNvPicPr preferRelativeResize="0"/>
                  </pic:nvPicPr>
                  <pic:blipFill>
                    <a:blip r:embed="rId36" cstate="print">
                      <a:extLst>
                        <a:ext uri="{28A0092B-C50C-407E-A947-70E740481C1C}">
                          <a14:useLocalDpi xmlns:a14="http://schemas.microsoft.com/office/drawing/2010/main" val="0"/>
                        </a:ext>
                      </a:extLst>
                    </a:blip>
                    <a:srcRect/>
                    <a:stretch>
                      <a:fillRect/>
                    </a:stretch>
                  </pic:blipFill>
                  <pic:spPr>
                    <a:xfrm>
                      <a:off x="0" y="0"/>
                      <a:ext cx="5346065" cy="2620010"/>
                    </a:xfrm>
                    <a:prstGeom prst="rect">
                      <a:avLst/>
                    </a:prstGeom>
                    <a:ln/>
                  </pic:spPr>
                </pic:pic>
              </a:graphicData>
            </a:graphic>
            <wp14:sizeRelH relativeFrom="margin">
              <wp14:pctWidth>0</wp14:pctWidth>
            </wp14:sizeRelH>
            <wp14:sizeRelV relativeFrom="margin">
              <wp14:pctHeight>0</wp14:pctHeight>
            </wp14:sizeRelV>
          </wp:anchor>
        </w:drawing>
      </w:r>
      <w:r w:rsidR="00E037D4">
        <w:t>Jak 83 juyya ka nanalysi tewakame ama teywak estuudiompo. Ento 5 mamni espeesiem prioritaariam de flora tiame ama soonapo teywak (figura 14) jum proyektota yextenakeypo</w:t>
      </w:r>
      <w:r w:rsidR="00E037D4" w:rsidRPr="000954E8">
        <w:t xml:space="preserve">. </w:t>
      </w:r>
      <w:r w:rsidR="00E037D4">
        <w:t>Íme es</w:t>
      </w:r>
      <w:r w:rsidR="00E037D4" w:rsidRPr="000954E8">
        <w:t>pe</w:t>
      </w:r>
      <w:r w:rsidR="00E037D4">
        <w:t>es</w:t>
      </w:r>
      <w:r w:rsidR="00E037D4" w:rsidRPr="000954E8">
        <w:t>ie</w:t>
      </w:r>
      <w:r w:rsidR="00E037D4">
        <w:t xml:space="preserve">m tiame, legislación mejikana </w:t>
      </w:r>
      <w:r w:rsidR="00E037D4" w:rsidRPr="000954E8">
        <w:t>(NOM-059-SEMARNAT-2010),</w:t>
      </w:r>
      <w:r w:rsidR="00E037D4">
        <w:t xml:space="preserve"> am jínewla ento </w:t>
      </w:r>
      <w:r w:rsidR="00E037D4" w:rsidRPr="00957FEA">
        <w:t>wate</w:t>
      </w:r>
      <w:r w:rsidR="00E037D4">
        <w:t xml:space="preserve"> C</w:t>
      </w:r>
      <w:r w:rsidR="00E037D4" w:rsidRPr="000954E8">
        <w:t>osta del Pacífico</w:t>
      </w:r>
      <w:r w:rsidR="00E037D4">
        <w:t>po mejikanopo (endémikam tiame)</w:t>
      </w:r>
      <w:r w:rsidR="00E037D4" w:rsidRPr="000954E8">
        <w:t>.</w:t>
      </w:r>
    </w:p>
    <w:p w14:paraId="2D85B34D" w14:textId="1E37FBD8" w:rsidR="001B4099" w:rsidRPr="0007670E" w:rsidRDefault="00CA60AA" w:rsidP="00CA60AA">
      <w:pPr>
        <w:pStyle w:val="Appendixheading4"/>
      </w:pPr>
      <w:r>
        <w:rPr>
          <w:noProof/>
        </w:rPr>
        <mc:AlternateContent>
          <mc:Choice Requires="wps">
            <w:drawing>
              <wp:anchor distT="0" distB="0" distL="114300" distR="114300" simplePos="0" relativeHeight="251670016" behindDoc="0" locked="0" layoutInCell="1" allowOverlap="1" wp14:anchorId="6BDFD8E9" wp14:editId="59387FA0">
                <wp:simplePos x="0" y="0"/>
                <wp:positionH relativeFrom="margin">
                  <wp:align>center</wp:align>
                </wp:positionH>
                <wp:positionV relativeFrom="paragraph">
                  <wp:posOffset>2672617</wp:posOffset>
                </wp:positionV>
                <wp:extent cx="5346065" cy="635"/>
                <wp:effectExtent l="0" t="0" r="6985" b="6350"/>
                <wp:wrapSquare wrapText="bothSides"/>
                <wp:docPr id="493039610" name="Cuadro de texto 1"/>
                <wp:cNvGraphicFramePr/>
                <a:graphic xmlns:a="http://schemas.openxmlformats.org/drawingml/2006/main">
                  <a:graphicData uri="http://schemas.microsoft.com/office/word/2010/wordprocessingShape">
                    <wps:wsp>
                      <wps:cNvSpPr txBox="1"/>
                      <wps:spPr>
                        <a:xfrm>
                          <a:off x="0" y="0"/>
                          <a:ext cx="5346065" cy="635"/>
                        </a:xfrm>
                        <a:prstGeom prst="rect">
                          <a:avLst/>
                        </a:prstGeom>
                        <a:solidFill>
                          <a:prstClr val="white"/>
                        </a:solidFill>
                        <a:ln>
                          <a:noFill/>
                        </a:ln>
                      </wps:spPr>
                      <wps:txbx>
                        <w:txbxContent>
                          <w:p w14:paraId="4074CCF7" w14:textId="5A6D57A8" w:rsidR="002D6F83" w:rsidRPr="00DC6D09" w:rsidRDefault="002D6F83" w:rsidP="0006478F">
                            <w:pPr>
                              <w:pStyle w:val="Descripcin"/>
                              <w:rPr>
                                <w:noProof/>
                                <w:sz w:val="21"/>
                                <w:szCs w:val="21"/>
                              </w:rPr>
                            </w:pPr>
                            <w:bookmarkStart w:id="29" w:name="_Ref199953704"/>
                            <w:r>
                              <w:t xml:space="preserve">Figura </w:t>
                            </w:r>
                            <w:r>
                              <w:fldChar w:fldCharType="begin"/>
                            </w:r>
                            <w:r>
                              <w:instrText xml:space="preserve"> SEQ Figura \* ARABIC </w:instrText>
                            </w:r>
                            <w:r>
                              <w:fldChar w:fldCharType="separate"/>
                            </w:r>
                            <w:r w:rsidR="008B0B34">
                              <w:rPr>
                                <w:noProof/>
                              </w:rPr>
                              <w:t>11</w:t>
                            </w:r>
                            <w:r>
                              <w:fldChar w:fldCharType="end"/>
                            </w:r>
                            <w:bookmarkEnd w:id="29"/>
                            <w:r>
                              <w:t xml:space="preserve">: </w:t>
                            </w:r>
                            <w:r w:rsidR="005625A5">
                              <w:t>Juyya</w:t>
                            </w:r>
                            <w:r w:rsidR="00BA046D">
                              <w:t xml:space="preserve"> ánia jiapsame tua </w:t>
                            </w:r>
                            <w:r>
                              <w:t>área de influen</w:t>
                            </w:r>
                            <w:r w:rsidR="00BA046D">
                              <w:t>s</w:t>
                            </w:r>
                            <w:r>
                              <w:t>ia</w:t>
                            </w:r>
                            <w:r w:rsidRPr="002C44B7">
                              <w:t xml:space="preserve"> e</w:t>
                            </w:r>
                            <w:r w:rsidR="00BA046D">
                              <w:t>ko</w:t>
                            </w:r>
                            <w:r w:rsidRPr="002C44B7">
                              <w:t>lógi</w:t>
                            </w:r>
                            <w:r w:rsidR="00BA046D">
                              <w:t>k</w:t>
                            </w:r>
                            <w:r>
                              <w:t>a</w:t>
                            </w:r>
                            <w:r w:rsidR="00BA046D">
                              <w:t>po tawalame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BDFD8E9" id="_x0000_s1037" type="#_x0000_t202" style="position:absolute;margin-left:0;margin-top:210.45pt;width:420.95pt;height:.05pt;z-index:251670016;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" stroked="f">
                <v:textbox style="mso-fit-shape-to-text:t" inset="0,0,0,0">
                  <w:txbxContent>
                    <w:p w14:paraId="4074CCF7" w14:textId="5A6D57A8" w:rsidR="002D6F83" w:rsidRPr="00DC6D09" w:rsidRDefault="002D6F83" w:rsidP="0006478F">
                      <w:pPr>
                        <w:pStyle w:val="Descripcin"/>
                        <w:rPr>
                          <w:noProof/>
                          <w:sz w:val="21"/>
                          <w:szCs w:val="21"/>
                        </w:rPr>
                      </w:pPr>
                      <w:bookmarkStart w:id="30" w:name="_Ref199953704"/>
                      <w:r>
                        <w:t xml:space="preserve">Figura </w:t>
                      </w:r>
                      <w:r>
                        <w:fldChar w:fldCharType="begin"/>
                      </w:r>
                      <w:r>
                        <w:instrText xml:space="preserve"> SEQ Figura \* ARABIC </w:instrText>
                      </w:r>
                      <w:r>
                        <w:fldChar w:fldCharType="separate"/>
                      </w:r>
                      <w:r w:rsidR="008B0B34">
                        <w:rPr>
                          <w:noProof/>
                        </w:rPr>
                        <w:t>11</w:t>
                      </w:r>
                      <w:r>
                        <w:fldChar w:fldCharType="end"/>
                      </w:r>
                      <w:bookmarkEnd w:id="30"/>
                      <w:r>
                        <w:t xml:space="preserve">: </w:t>
                      </w:r>
                      <w:r w:rsidR="005625A5">
                        <w:t>Juyya</w:t>
                      </w:r>
                      <w:r w:rsidR="00BA046D">
                        <w:t xml:space="preserve"> ánia jiapsame tua </w:t>
                      </w:r>
                      <w:r>
                        <w:t>área de influen</w:t>
                      </w:r>
                      <w:r w:rsidR="00BA046D">
                        <w:t>s</w:t>
                      </w:r>
                      <w:r>
                        <w:t>ia</w:t>
                      </w:r>
                      <w:r w:rsidRPr="002C44B7">
                        <w:t xml:space="preserve"> e</w:t>
                      </w:r>
                      <w:r w:rsidR="00BA046D">
                        <w:t>ko</w:t>
                      </w:r>
                      <w:r w:rsidRPr="002C44B7">
                        <w:t>lógi</w:t>
                      </w:r>
                      <w:r w:rsidR="00BA046D">
                        <w:t>k</w:t>
                      </w:r>
                      <w:r>
                        <w:t>a</w:t>
                      </w:r>
                      <w:r w:rsidR="00BA046D">
                        <w:t>po tawalame</w:t>
                      </w:r>
                    </w:p>
                  </w:txbxContent>
                </v:textbox>
                <w10:wrap type="square" anchorx="margin"/>
              </v:shape>
            </w:pict>
          </mc:Fallback>
        </mc:AlternateContent>
      </w:r>
      <w:r w:rsidR="00BA046D">
        <w:t>Tokti 1</w:t>
      </w:r>
      <w:r w:rsidR="0082354F" w:rsidRPr="001611C2">
        <w:t>6 esp</w:t>
      </w:r>
      <w:r w:rsidR="00BA046D">
        <w:t>e</w:t>
      </w:r>
      <w:r w:rsidR="0082354F" w:rsidRPr="001611C2">
        <w:t>e</w:t>
      </w:r>
      <w:r w:rsidR="00BA046D">
        <w:t xml:space="preserve">siem nabolim </w:t>
      </w:r>
      <w:r w:rsidR="0082354F" w:rsidRPr="001611C2">
        <w:t>ma</w:t>
      </w:r>
      <w:r w:rsidR="00BA046D">
        <w:t>m</w:t>
      </w:r>
      <w:r w:rsidR="0082354F" w:rsidRPr="001611C2">
        <w:t>íf</w:t>
      </w:r>
      <w:r w:rsidR="00BA046D">
        <w:t>eerom ama teywak jum kampo tekilimpo. Kaita ma</w:t>
      </w:r>
      <w:r w:rsidR="008A6F1D" w:rsidRPr="0007670E">
        <w:t>mífero</w:t>
      </w:r>
      <w:r w:rsidR="00BA046D">
        <w:t>m</w:t>
      </w:r>
      <w:r w:rsidR="008A6F1D" w:rsidRPr="0007670E">
        <w:t>, anfibio</w:t>
      </w:r>
      <w:r w:rsidR="00BA046D">
        <w:t>m tiame, wikurim o nabolim bäpo jiapsame tua área de influensiapo tawakame ento am taktianake</w:t>
      </w:r>
      <w:r w:rsidR="00A55193">
        <w:t>ypo proyekto bétana.</w:t>
      </w:r>
      <w:r w:rsidR="008A6F1D" w:rsidRPr="0007670E">
        <w:t xml:space="preserve"> </w:t>
      </w:r>
    </w:p>
    <w:p w14:paraId="79ABC4D9" w14:textId="7D934F85" w:rsidR="004E2CA6" w:rsidRPr="0007670E" w:rsidRDefault="00A55193" w:rsidP="00634F84">
      <w:pPr>
        <w:pStyle w:val="AppendixBodyText"/>
      </w:pPr>
      <w:r>
        <w:t xml:space="preserve">Ento jak </w:t>
      </w:r>
      <w:r w:rsidR="001B4099" w:rsidRPr="0007670E">
        <w:t>130 espe</w:t>
      </w:r>
      <w:r>
        <w:t>esiem wikichim ket ama teywak kampo tekilimpo</w:t>
      </w:r>
      <w:r w:rsidR="001B4099" w:rsidRPr="0007670E">
        <w:t xml:space="preserve">. </w:t>
      </w:r>
      <w:r w:rsidR="00EB1CAC" w:rsidRPr="0007670E">
        <w:t>10</w:t>
      </w:r>
      <w:r w:rsidR="00CB7D1B" w:rsidRPr="0007670E">
        <w:t xml:space="preserve"> </w:t>
      </w:r>
      <w:r>
        <w:t xml:space="preserve">wikichim bexsi bitwame </w:t>
      </w:r>
      <w:r w:rsidR="00C87FE8">
        <w:t>(</w:t>
      </w:r>
      <w:r w:rsidR="00AC2482">
        <w:fldChar w:fldCharType="begin"/>
      </w:r>
      <w:r w:rsidR="00AC2482">
        <w:instrText xml:space="preserve"> REF _Ref199953737 \h </w:instrText>
      </w:r>
      <w:r w:rsidR="00AC2482">
        <w:fldChar w:fldCharType="separate"/>
      </w:r>
      <w:r w:rsidR="008B0B34">
        <w:t xml:space="preserve">Figura </w:t>
      </w:r>
      <w:r w:rsidR="008B0B34">
        <w:rPr>
          <w:noProof/>
        </w:rPr>
        <w:t>15</w:t>
      </w:r>
      <w:r w:rsidR="00AC2482">
        <w:fldChar w:fldCharType="end"/>
      </w:r>
      <w:r w:rsidR="00C87FE8">
        <w:t>)</w:t>
      </w:r>
      <w:r w:rsidR="00CB7D1B" w:rsidRPr="0007670E">
        <w:t xml:space="preserve"> </w:t>
      </w:r>
      <w:r>
        <w:t xml:space="preserve">muksi bitwame o tuysi nakwame jum </w:t>
      </w:r>
      <w:r w:rsidR="00CB7D1B" w:rsidRPr="0007670E">
        <w:t>legislación me</w:t>
      </w:r>
      <w:r>
        <w:t>jik</w:t>
      </w:r>
      <w:r w:rsidR="00CB7D1B" w:rsidRPr="0007670E">
        <w:t>ana</w:t>
      </w:r>
      <w:r>
        <w:t>po amani</w:t>
      </w:r>
      <w:r w:rsidR="00CB7D1B" w:rsidRPr="0007670E">
        <w:t xml:space="preserve"> (NOM-059-SEMARNAT-2010).</w:t>
      </w:r>
    </w:p>
    <w:p w14:paraId="6BCEDEF5" w14:textId="2928D31E" w:rsidR="00EB12E0" w:rsidRPr="0007670E" w:rsidRDefault="00CA60AA" w:rsidP="00CA60AA">
      <w:pPr>
        <w:pStyle w:val="AppendixBodyText"/>
      </w:pPr>
      <w:r w:rsidRPr="00700650">
        <w:rPr>
          <w:noProof/>
          <w:szCs w:val="21"/>
        </w:rPr>
        <w:drawing>
          <wp:anchor distT="0" distB="0" distL="114300" distR="114300" simplePos="0" relativeHeight="251646464" behindDoc="0" locked="0" layoutInCell="1" allowOverlap="1" wp14:anchorId="72D4BD6F" wp14:editId="528FA937">
            <wp:simplePos x="0" y="0"/>
            <wp:positionH relativeFrom="margin">
              <wp:align>left</wp:align>
            </wp:positionH>
            <wp:positionV relativeFrom="paragraph">
              <wp:posOffset>191673</wp:posOffset>
            </wp:positionV>
            <wp:extent cx="5210810" cy="2531745"/>
            <wp:effectExtent l="0" t="0" r="8890" b="1905"/>
            <wp:wrapSquare wrapText="bothSides"/>
            <wp:docPr id="2132329035" name="image12.jpg" descr="Un grupo de pájaros sobre un fondo azul&#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2132329035" name="image12.jpg" descr="A group of birds on a blue background&#10;&#10;AI-generated content may be incorrect."/>
                    <pic:cNvPicPr preferRelativeResize="0"/>
                  </pic:nvPicPr>
                  <pic:blipFill>
                    <a:blip r:embed="rId37" cstate="print">
                      <a:extLst>
                        <a:ext uri="{28A0092B-C50C-407E-A947-70E740481C1C}">
                          <a14:useLocalDpi xmlns:a14="http://schemas.microsoft.com/office/drawing/2010/main" val="0"/>
                        </a:ext>
                      </a:extLst>
                    </a:blip>
                    <a:srcRect/>
                    <a:stretch>
                      <a:fillRect/>
                    </a:stretch>
                  </pic:blipFill>
                  <pic:spPr>
                    <a:xfrm>
                      <a:off x="0" y="0"/>
                      <a:ext cx="5224718" cy="2538809"/>
                    </a:xfrm>
                    <a:prstGeom prst="rect">
                      <a:avLst/>
                    </a:prstGeom>
                    <a:ln/>
                  </pic:spPr>
                </pic:pic>
              </a:graphicData>
            </a:graphic>
            <wp14:sizeRelH relativeFrom="page">
              <wp14:pctWidth>0</wp14:pctWidth>
            </wp14:sizeRelH>
            <wp14:sizeRelV relativeFrom="page">
              <wp14:pctHeight>0</wp14:pctHeight>
            </wp14:sizeRelV>
          </wp:anchor>
        </w:drawing>
      </w:r>
      <w:r w:rsidR="004D722D">
        <w:rPr>
          <w:noProof/>
        </w:rPr>
        <mc:AlternateContent>
          <mc:Choice Requires="wps">
            <w:drawing>
              <wp:anchor distT="0" distB="0" distL="114300" distR="114300" simplePos="0" relativeHeight="251671040" behindDoc="0" locked="0" layoutInCell="1" allowOverlap="1" wp14:anchorId="77120FDB" wp14:editId="34641072">
                <wp:simplePos x="0" y="0"/>
                <wp:positionH relativeFrom="column">
                  <wp:posOffset>26670</wp:posOffset>
                </wp:positionH>
                <wp:positionV relativeFrom="paragraph">
                  <wp:posOffset>3124835</wp:posOffset>
                </wp:positionV>
                <wp:extent cx="5212715" cy="635"/>
                <wp:effectExtent l="0" t="0" r="0" b="0"/>
                <wp:wrapSquare wrapText="bothSides"/>
                <wp:docPr id="815002407" name="Cuadro de texto 1"/>
                <wp:cNvGraphicFramePr/>
                <a:graphic xmlns:a="http://schemas.openxmlformats.org/drawingml/2006/main">
                  <a:graphicData uri="http://schemas.microsoft.com/office/word/2010/wordprocessingShape">
                    <wps:wsp>
                      <wps:cNvSpPr txBox="1"/>
                      <wps:spPr>
                        <a:xfrm>
                          <a:off x="0" y="0"/>
                          <a:ext cx="5212715" cy="635"/>
                        </a:xfrm>
                        <a:prstGeom prst="rect">
                          <a:avLst/>
                        </a:prstGeom>
                        <a:solidFill>
                          <a:prstClr val="white"/>
                        </a:solidFill>
                        <a:ln>
                          <a:noFill/>
                        </a:ln>
                      </wps:spPr>
                      <wps:txbx>
                        <w:txbxContent>
                          <w:p w14:paraId="41C04573" w14:textId="51B2D347" w:rsidR="002D6F83" w:rsidRPr="005A37D8" w:rsidRDefault="002D6F83" w:rsidP="00AC2482">
                            <w:pPr>
                              <w:pStyle w:val="Descripcin"/>
                              <w:spacing w:before="0"/>
                              <w:ind w:left="0"/>
                              <w:jc w:val="center"/>
                              <w:rPr>
                                <w:noProof/>
                                <w:sz w:val="21"/>
                                <w:szCs w:val="21"/>
                              </w:rPr>
                            </w:pPr>
                            <w:bookmarkStart w:id="31" w:name="_Ref199953737"/>
                            <w:r>
                              <w:t xml:space="preserve">Figura </w:t>
                            </w:r>
                            <w:r>
                              <w:fldChar w:fldCharType="begin"/>
                            </w:r>
                            <w:r>
                              <w:instrText xml:space="preserve"> SEQ Figura \* ARABIC </w:instrText>
                            </w:r>
                            <w:r>
                              <w:fldChar w:fldCharType="separate"/>
                            </w:r>
                            <w:r w:rsidR="008B0B34">
                              <w:rPr>
                                <w:noProof/>
                              </w:rPr>
                              <w:t>12</w:t>
                            </w:r>
                            <w:r>
                              <w:fldChar w:fldCharType="end"/>
                            </w:r>
                            <w:bookmarkEnd w:id="31"/>
                            <w:r>
                              <w:t xml:space="preserve">: </w:t>
                            </w:r>
                            <w:r w:rsidR="00A55193">
                              <w:t>Nabolim jóa ania jiap</w:t>
                            </w:r>
                            <w:r w:rsidR="00D22832">
                              <w:t xml:space="preserve">same bexsi bitwame ju </w:t>
                            </w:r>
                            <w:r w:rsidRPr="00CB3F67">
                              <w:t xml:space="preserve">ámbito </w:t>
                            </w:r>
                            <w:r>
                              <w:t>E</w:t>
                            </w:r>
                            <w:r w:rsidR="00D22832">
                              <w:t>k</w:t>
                            </w:r>
                            <w:r>
                              <w:t>ológi</w:t>
                            </w:r>
                            <w:r w:rsidR="00D22832">
                              <w:t>k</w:t>
                            </w:r>
                            <w:r>
                              <w:t>o</w:t>
                            </w:r>
                            <w:r w:rsidR="00D22832">
                              <w:t xml:space="preserve"> jum</w:t>
                            </w:r>
                            <w:r>
                              <w:t xml:space="preserve"> </w:t>
                            </w:r>
                            <w:r w:rsidRPr="00CB3F67">
                              <w:t>AoI</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7120FDB" id="_x0000_s1038" type="#_x0000_t202" style="position:absolute;left:0;text-align:left;margin-left:2.1pt;margin-top:246.05pt;width:410.45pt;height:.05pt;z-index:251671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" stroked="f">
                <v:textbox style="mso-fit-shape-to-text:t" inset="0,0,0,0">
                  <w:txbxContent>
                    <w:p w14:paraId="41C04573" w14:textId="51B2D347" w:rsidR="002D6F83" w:rsidRPr="005A37D8" w:rsidRDefault="002D6F83" w:rsidP="00AC2482">
                      <w:pPr>
                        <w:pStyle w:val="Descripcin"/>
                        <w:spacing w:before="0"/>
                        <w:ind w:left="0"/>
                        <w:jc w:val="center"/>
                        <w:rPr>
                          <w:noProof/>
                          <w:sz w:val="21"/>
                          <w:szCs w:val="21"/>
                        </w:rPr>
                      </w:pPr>
                      <w:bookmarkStart w:id="32" w:name="_Ref199953737"/>
                      <w:r>
                        <w:t xml:space="preserve">Figura </w:t>
                      </w:r>
                      <w:r>
                        <w:fldChar w:fldCharType="begin"/>
                      </w:r>
                      <w:r>
                        <w:instrText xml:space="preserve"> SEQ Figura \* ARABIC </w:instrText>
                      </w:r>
                      <w:r>
                        <w:fldChar w:fldCharType="separate"/>
                      </w:r>
                      <w:r w:rsidR="008B0B34">
                        <w:rPr>
                          <w:noProof/>
                        </w:rPr>
                        <w:t>12</w:t>
                      </w:r>
                      <w:r>
                        <w:fldChar w:fldCharType="end"/>
                      </w:r>
                      <w:bookmarkEnd w:id="32"/>
                      <w:r>
                        <w:t xml:space="preserve">: </w:t>
                      </w:r>
                      <w:r w:rsidR="00A55193">
                        <w:t>Nabolim jóa ania jiap</w:t>
                      </w:r>
                      <w:r w:rsidR="00D22832">
                        <w:t xml:space="preserve">same bexsi bitwame ju </w:t>
                      </w:r>
                      <w:r w:rsidRPr="00CB3F67">
                        <w:t xml:space="preserve">ámbito </w:t>
                      </w:r>
                      <w:r>
                        <w:t>E</w:t>
                      </w:r>
                      <w:r w:rsidR="00D22832">
                        <w:t>k</w:t>
                      </w:r>
                      <w:r>
                        <w:t>ológi</w:t>
                      </w:r>
                      <w:r w:rsidR="00D22832">
                        <w:t>k</w:t>
                      </w:r>
                      <w:r>
                        <w:t>o</w:t>
                      </w:r>
                      <w:r w:rsidR="00D22832">
                        <w:t xml:space="preserve"> jum</w:t>
                      </w:r>
                      <w:r>
                        <w:t xml:space="preserve"> </w:t>
                      </w:r>
                      <w:r w:rsidRPr="00CB3F67">
                        <w:t>AoI</w:t>
                      </w:r>
                    </w:p>
                  </w:txbxContent>
                </v:textbox>
                <w10:wrap type="square"/>
              </v:shape>
            </w:pict>
          </mc:Fallback>
        </mc:AlternateContent>
      </w:r>
    </w:p>
    <w:p w14:paraId="6A759947" w14:textId="77777777" w:rsidR="00EB12E0" w:rsidRPr="0007670E" w:rsidRDefault="00EB12E0" w:rsidP="00FB48A2">
      <w:pPr>
        <w:pStyle w:val="AppendixHeading3"/>
      </w:pPr>
    </w:p>
    <w:p w14:paraId="16F1C41C" w14:textId="77777777" w:rsidR="00EB12E0" w:rsidRPr="0007670E" w:rsidRDefault="00EB12E0" w:rsidP="00FB48A2">
      <w:pPr>
        <w:pStyle w:val="AppendixHeading3"/>
      </w:pPr>
    </w:p>
    <w:p w14:paraId="5CC5766E" w14:textId="77777777" w:rsidR="00EB12E0" w:rsidRPr="0007670E" w:rsidRDefault="00EB12E0" w:rsidP="00FB48A2">
      <w:pPr>
        <w:pStyle w:val="AppendixHeading3"/>
      </w:pPr>
    </w:p>
    <w:p w14:paraId="5BF83659" w14:textId="77777777" w:rsidR="00EB12E0" w:rsidRPr="0007670E" w:rsidRDefault="00EB12E0" w:rsidP="00FB48A2">
      <w:pPr>
        <w:pStyle w:val="AppendixHeading3"/>
      </w:pPr>
    </w:p>
    <w:p w14:paraId="13DC2E8E" w14:textId="77777777" w:rsidR="00EB12E0" w:rsidRPr="0007670E" w:rsidRDefault="00EB12E0" w:rsidP="00FB48A2">
      <w:pPr>
        <w:pStyle w:val="AppendixHeading3"/>
      </w:pPr>
    </w:p>
    <w:p w14:paraId="3F54FC1A" w14:textId="77777777" w:rsidR="00EB12E0" w:rsidRPr="0007670E" w:rsidRDefault="00EB12E0" w:rsidP="00EB12E0">
      <w:pPr>
        <w:pStyle w:val="AppendixBodyText"/>
      </w:pPr>
    </w:p>
    <w:p w14:paraId="32B30FF2" w14:textId="77777777" w:rsidR="00E32F8C" w:rsidRPr="0007670E" w:rsidRDefault="00E32F8C">
      <w:pPr>
        <w:pStyle w:val="Descripcin"/>
        <w:ind w:left="0"/>
        <w:rPr>
          <w:b w:val="0"/>
          <w:sz w:val="21"/>
        </w:rPr>
      </w:pPr>
    </w:p>
    <w:p w14:paraId="57896767" w14:textId="77777777" w:rsidR="00E32F8C" w:rsidRPr="001611C2" w:rsidRDefault="00E32F8C" w:rsidP="001611C2">
      <w:pPr>
        <w:pStyle w:val="Textoindependiente"/>
        <w:rPr>
          <w:i/>
          <w:iCs/>
        </w:rPr>
      </w:pPr>
    </w:p>
    <w:p w14:paraId="7E79E475" w14:textId="77777777" w:rsidR="00943587" w:rsidRPr="00516642" w:rsidRDefault="00943587" w:rsidP="00943587">
      <w:pPr>
        <w:pStyle w:val="AppendixHeading3"/>
      </w:pPr>
      <w:bookmarkStart w:id="33" w:name="_Hlk210600858"/>
      <w:r w:rsidRPr="005D1A88">
        <w:lastRenderedPageBreak/>
        <w:t>Ser</w:t>
      </w:r>
      <w:r>
        <w:t>b</w:t>
      </w:r>
      <w:r w:rsidRPr="005D1A88">
        <w:t>i</w:t>
      </w:r>
      <w:r>
        <w:t>is</w:t>
      </w:r>
      <w:r w:rsidRPr="005D1A88">
        <w:t>io</w:t>
      </w:r>
      <w:r>
        <w:t>m</w:t>
      </w:r>
      <w:r w:rsidRPr="005D1A88">
        <w:t xml:space="preserve"> e</w:t>
      </w:r>
      <w:r>
        <w:t>k</w:t>
      </w:r>
      <w:r w:rsidRPr="005D1A88">
        <w:t>osistémi</w:t>
      </w:r>
      <w:r>
        <w:t>k</w:t>
      </w:r>
      <w:r w:rsidRPr="005D1A88">
        <w:t>o</w:t>
      </w:r>
      <w:r>
        <w:t>m tiame</w:t>
      </w:r>
    </w:p>
    <w:p w14:paraId="253E4734" w14:textId="041B575D" w:rsidR="00943587" w:rsidRPr="005D1A88" w:rsidRDefault="00943587" w:rsidP="00943587">
      <w:pPr>
        <w:pStyle w:val="AppendixBodyText"/>
      </w:pPr>
      <w:r>
        <w:t xml:space="preserve">Siime nawwi, </w:t>
      </w:r>
      <w:r w:rsidR="001866A2">
        <w:t>15</w:t>
      </w:r>
      <w:r>
        <w:t xml:space="preserve"> </w:t>
      </w:r>
      <w:r w:rsidRPr="005D1A88">
        <w:t>ser</w:t>
      </w:r>
      <w:r>
        <w:t xml:space="preserve">biisiom ekositemikom ama bitwak </w:t>
      </w:r>
      <w:r w:rsidRPr="005D1A88">
        <w:t xml:space="preserve">(SE); </w:t>
      </w:r>
      <w:r>
        <w:t>nayki jum aprob</w:t>
      </w:r>
      <w:r w:rsidRPr="005D1A88">
        <w:t>isió</w:t>
      </w:r>
      <w:r>
        <w:t>namiento tiame</w:t>
      </w:r>
      <w:r w:rsidRPr="005D1A88">
        <w:t xml:space="preserve">, </w:t>
      </w:r>
      <w:r>
        <w:t>nayki k</w:t>
      </w:r>
      <w:r w:rsidRPr="005D1A88">
        <w:t>ulturales</w:t>
      </w:r>
      <w:r>
        <w:t xml:space="preserve">im ento woybúsan </w:t>
      </w:r>
      <w:r w:rsidRPr="005D1A88">
        <w:t>regula</w:t>
      </w:r>
      <w:r>
        <w:t>s</w:t>
      </w:r>
      <w:r w:rsidRPr="005D1A88">
        <w:t>ión/apoyo</w:t>
      </w:r>
      <w:r>
        <w:t xml:space="preserve"> ti tettiawapo</w:t>
      </w:r>
      <w:r w:rsidRPr="005D1A88">
        <w:t>.</w:t>
      </w:r>
    </w:p>
    <w:p w14:paraId="613E628A" w14:textId="77777777" w:rsidR="00943587" w:rsidRPr="005D1A88" w:rsidRDefault="00943587" w:rsidP="00943587">
      <w:pPr>
        <w:pStyle w:val="AppendixBodyText"/>
      </w:pPr>
      <w:r>
        <w:t>Jume serbiisiom de aprovisionamiento tiame buiam etwame bétana nooka</w:t>
      </w:r>
      <w:r w:rsidRPr="005D1A88">
        <w:t xml:space="preserve">, </w:t>
      </w:r>
      <w:r>
        <w:t>eechim ama jiibua béchiibo ento wate eechim nenki béchiibo ento ket nabolim bukwapo</w:t>
      </w:r>
      <w:r w:rsidRPr="005D1A88">
        <w:t xml:space="preserve">, </w:t>
      </w:r>
      <w:r>
        <w:t>tua wakasim ento chibam suayawamta tekilim</w:t>
      </w:r>
      <w:r w:rsidRPr="005D1A88">
        <w:t xml:space="preserve">. </w:t>
      </w:r>
      <w:r>
        <w:t xml:space="preserve">Wate serbiision de probision tiame tua </w:t>
      </w:r>
      <w:r w:rsidRPr="005D1A88">
        <w:t>Bahía de Ohuira</w:t>
      </w:r>
      <w:r>
        <w:t xml:space="preserve">po ento wate </w:t>
      </w:r>
      <w:r w:rsidRPr="005D1A88">
        <w:t>hábita</w:t>
      </w:r>
      <w:r>
        <w:t>m ama ka mekka anem, juyya ento wate r</w:t>
      </w:r>
      <w:r w:rsidRPr="005D1A88">
        <w:t>e</w:t>
      </w:r>
      <w:r>
        <w:t>k</w:t>
      </w:r>
      <w:r w:rsidRPr="005D1A88">
        <w:t>urso</w:t>
      </w:r>
      <w:r>
        <w:t>m</w:t>
      </w:r>
      <w:r w:rsidRPr="005D1A88">
        <w:t xml:space="preserve"> naturales</w:t>
      </w:r>
      <w:r>
        <w:t>im tettiawame béchiibo (kutchum/buawame baawepo yew weeme</w:t>
      </w:r>
      <w:r w:rsidRPr="005D1A88">
        <w:t xml:space="preserve">). </w:t>
      </w:r>
      <w:r>
        <w:t xml:space="preserve">Íme </w:t>
      </w:r>
      <w:r w:rsidRPr="005D1A88">
        <w:t>ser</w:t>
      </w:r>
      <w:r>
        <w:t>biisiom tiame kaibum ama tattiana ikay proyektota ama yexteko o watemmew bicha tuuwamta weeyo karam am taktirianake.</w:t>
      </w:r>
    </w:p>
    <w:p w14:paraId="3157415E" w14:textId="09E5DE59" w:rsidR="00943587" w:rsidRPr="005D1A88" w:rsidRDefault="00943587" w:rsidP="00943587">
      <w:pPr>
        <w:pStyle w:val="AppendixBodyText"/>
      </w:pPr>
      <w:r>
        <w:t>Jume s</w:t>
      </w:r>
      <w:r w:rsidRPr="005D1A88">
        <w:t>er</w:t>
      </w:r>
      <w:r>
        <w:t xml:space="preserve">biisiom de </w:t>
      </w:r>
      <w:r w:rsidRPr="005D1A88">
        <w:t>regula</w:t>
      </w:r>
      <w:r>
        <w:t>s</w:t>
      </w:r>
      <w:r w:rsidRPr="005D1A88">
        <w:t>ión</w:t>
      </w:r>
      <w:r>
        <w:t xml:space="preserve"> tiame ento wame </w:t>
      </w:r>
      <w:r w:rsidRPr="005D1A88">
        <w:t>apo</w:t>
      </w:r>
      <w:r>
        <w:t>o</w:t>
      </w:r>
      <w:r w:rsidRPr="005D1A88">
        <w:t>yo</w:t>
      </w:r>
      <w:r>
        <w:t>m</w:t>
      </w:r>
      <w:r w:rsidRPr="005D1A88">
        <w:t xml:space="preserve"> </w:t>
      </w:r>
      <w:r>
        <w:t xml:space="preserve">ju </w:t>
      </w:r>
      <w:r w:rsidRPr="005D1A88">
        <w:t>e</w:t>
      </w:r>
      <w:r>
        <w:t>k</w:t>
      </w:r>
      <w:r w:rsidRPr="005D1A88">
        <w:t xml:space="preserve">osistema marino </w:t>
      </w:r>
      <w:r>
        <w:t>k</w:t>
      </w:r>
      <w:r w:rsidRPr="005D1A88">
        <w:t>ostero</w:t>
      </w:r>
      <w:r>
        <w:t xml:space="preserve"> tiapo bétana yew weeme ento ju </w:t>
      </w:r>
      <w:r w:rsidRPr="005D1A88">
        <w:t>Bahía de Ohuira</w:t>
      </w:r>
      <w:r>
        <w:t xml:space="preserve"> bétana</w:t>
      </w:r>
      <w:r w:rsidRPr="005D1A88">
        <w:t>, Proye</w:t>
      </w:r>
      <w:r>
        <w:t>k</w:t>
      </w:r>
      <w:r w:rsidRPr="005D1A88">
        <w:t>to</w:t>
      </w:r>
      <w:r>
        <w:t>ta yextenakeypo ka mekka tawalame</w:t>
      </w:r>
      <w:r w:rsidRPr="005D1A88">
        <w:t xml:space="preserve">, </w:t>
      </w:r>
      <w:r>
        <w:t xml:space="preserve">jum juyya </w:t>
      </w:r>
      <w:r w:rsidRPr="005D1A88">
        <w:t>hábitats de manglares</w:t>
      </w:r>
      <w:r>
        <w:t xml:space="preserve">im tiame jume baawe chijaktiriam bea ayukakme </w:t>
      </w:r>
      <w:r w:rsidRPr="005D1A88">
        <w:t>(</w:t>
      </w:r>
      <w:r>
        <w:t>maarem bia órekame</w:t>
      </w:r>
      <w:r w:rsidRPr="005D1A88">
        <w:t xml:space="preserve">), </w:t>
      </w:r>
      <w:r>
        <w:t>buiata ka sisimtuame ento joarammew bicha tuysi amew tawalamew baawe mayoak jokameme béchiibo.  Kaibu tuk am taktirianake i proyekto bejja ama yexteko, jiba bem ama emo aniaawim íme serbiisiom bétana jibam am jipunake.</w:t>
      </w:r>
    </w:p>
    <w:p w14:paraId="7B7388F0" w14:textId="77777777" w:rsidR="00943587" w:rsidRPr="00516642" w:rsidRDefault="00943587" w:rsidP="00943587">
      <w:pPr>
        <w:pStyle w:val="AppendixBodyText"/>
      </w:pPr>
      <w:r>
        <w:t>Wame serbiisiom kulturaalesim ju yoremta sualew nooka ju balor e</w:t>
      </w:r>
      <w:r w:rsidRPr="005D1A88">
        <w:t xml:space="preserve">spiritual </w:t>
      </w:r>
      <w:r>
        <w:t xml:space="preserve">ento </w:t>
      </w:r>
      <w:r w:rsidRPr="005D1A88">
        <w:t>estéti</w:t>
      </w:r>
      <w:r>
        <w:t>k</w:t>
      </w:r>
      <w:r w:rsidRPr="005D1A88">
        <w:t>o</w:t>
      </w:r>
      <w:r>
        <w:t xml:space="preserve"> uxyolisi bittuwamta ama bittwa jum </w:t>
      </w:r>
      <w:r w:rsidRPr="005D1A88">
        <w:t>Bahía de Ohuira</w:t>
      </w:r>
      <w:r>
        <w:t xml:space="preserve">ta machiakaw naateka. Jume buia yooriwamta ento kia ániat bittumta, bem taayarim, bem yorem paskom ama yoorisi bitwak. ímë Serbiisiom Ekosistemikom ebaluasion prioritaariom ju ebaluasionta béchiibo, bejasu wame bátooram mekka bétana ama yájako jume yorem tradisionim uttiriatam a uwwasimnake junne, juka yoremnokta, bem taayarim migrantem ama yájako, ento wame </w:t>
      </w:r>
      <w:r w:rsidRPr="005D1A88">
        <w:t>impa</w:t>
      </w:r>
      <w:r>
        <w:t>k</w:t>
      </w:r>
      <w:r w:rsidRPr="005D1A88">
        <w:t>to</w:t>
      </w:r>
      <w:r>
        <w:t>m</w:t>
      </w:r>
      <w:r w:rsidRPr="005D1A88">
        <w:t xml:space="preserve"> </w:t>
      </w:r>
      <w:r>
        <w:t>b</w:t>
      </w:r>
      <w:r w:rsidRPr="005D1A88">
        <w:t>isuale</w:t>
      </w:r>
      <w:r>
        <w:t>m ento uxyori paariam jum proyektotamak chaasimewi cheem ju juka yorem anwamta ento buia ániatamak ento ju valor estetiko tiamtamaki (wame ama tuysi aanake ento wame sektorim turistikom bechiibo.)</w:t>
      </w:r>
    </w:p>
    <w:bookmarkEnd w:id="33"/>
    <w:p w14:paraId="251AA78C" w14:textId="50DA905F" w:rsidR="00753589" w:rsidRPr="00516642" w:rsidRDefault="001866A2" w:rsidP="00753589">
      <w:pPr>
        <w:pStyle w:val="AppendixHeading3"/>
      </w:pPr>
      <w:r>
        <w:t>Entorno socioeconómico tiame</w:t>
      </w:r>
    </w:p>
    <w:p w14:paraId="0A9A6E65" w14:textId="41C22E9A" w:rsidR="00753589" w:rsidRPr="00516642" w:rsidRDefault="00D80C19" w:rsidP="00753589">
      <w:pPr>
        <w:pStyle w:val="Appendixheading4"/>
      </w:pPr>
      <w:r>
        <w:t>Demografia tiame</w:t>
      </w:r>
    </w:p>
    <w:p w14:paraId="6189C592" w14:textId="21D39062" w:rsidR="00753589" w:rsidRPr="006460F0" w:rsidRDefault="00753589" w:rsidP="00753589">
      <w:pPr>
        <w:pStyle w:val="AppendixBodyText"/>
      </w:pPr>
      <w:r>
        <w:t xml:space="preserve">Ju </w:t>
      </w:r>
      <w:r w:rsidRPr="000954E8">
        <w:t>Proye</w:t>
      </w:r>
      <w:r>
        <w:t>k</w:t>
      </w:r>
      <w:r w:rsidRPr="000954E8">
        <w:t xml:space="preserve">to </w:t>
      </w:r>
      <w:r>
        <w:t>tua Sinaloa buía estaadopo kattek</w:t>
      </w:r>
      <w:r w:rsidRPr="000954E8">
        <w:t>, Ahome</w:t>
      </w:r>
      <w:r>
        <w:t xml:space="preserve"> munisiipiopo</w:t>
      </w:r>
      <w:r w:rsidRPr="000954E8">
        <w:t xml:space="preserve">, </w:t>
      </w:r>
      <w:r>
        <w:t xml:space="preserve">ento jak </w:t>
      </w:r>
      <w:r w:rsidRPr="000954E8">
        <w:t>459,310</w:t>
      </w:r>
      <w:r>
        <w:t xml:space="preserve"> nuxmiam jiapsapo ju </w:t>
      </w:r>
      <w:r w:rsidRPr="000954E8">
        <w:t>2020</w:t>
      </w:r>
      <w:r>
        <w:t>po</w:t>
      </w:r>
      <w:r w:rsidRPr="000954E8">
        <w:t xml:space="preserve">. </w:t>
      </w:r>
      <w:r>
        <w:t xml:space="preserve">Ju </w:t>
      </w:r>
      <w:r w:rsidRPr="000954E8">
        <w:t>Área de Influen</w:t>
      </w:r>
      <w:r>
        <w:t>s</w:t>
      </w:r>
      <w:r w:rsidRPr="000954E8">
        <w:t>ia Dire</w:t>
      </w:r>
      <w:r>
        <w:t>k</w:t>
      </w:r>
      <w:r w:rsidRPr="000954E8">
        <w:t>ta del Proye</w:t>
      </w:r>
      <w:r>
        <w:t>k</w:t>
      </w:r>
      <w:r w:rsidRPr="000954E8">
        <w:t>to</w:t>
      </w:r>
      <w:r>
        <w:t xml:space="preserve"> ti tettiawame</w:t>
      </w:r>
      <w:r w:rsidRPr="000954E8">
        <w:t>,</w:t>
      </w:r>
      <w:r>
        <w:t xml:space="preserve"> tua proyektota tekilimpo tawame</w:t>
      </w:r>
      <w:r w:rsidRPr="000954E8">
        <w:t xml:space="preserve">, </w:t>
      </w:r>
      <w:r>
        <w:t xml:space="preserve">íme asentamientom tiame ama bittwak </w:t>
      </w:r>
      <w:r w:rsidRPr="000954E8">
        <w:t xml:space="preserve">Ejido Rosendo G. Castro, Topolobampo </w:t>
      </w:r>
      <w:r>
        <w:t xml:space="preserve">ento </w:t>
      </w:r>
      <w:r w:rsidRPr="000954E8">
        <w:t xml:space="preserve">Ejido Topolobampo. </w:t>
      </w:r>
      <w:r>
        <w:t>Katim tua lemosmo emo am taktia machileypo tawaka. Juen</w:t>
      </w:r>
      <w:r w:rsidR="00AB65B7">
        <w:t>e</w:t>
      </w:r>
      <w:r>
        <w:t>li ketchi wate 1</w:t>
      </w:r>
      <w:r w:rsidRPr="000954E8">
        <w:t>0</w:t>
      </w:r>
      <w:r>
        <w:t xml:space="preserve"> komunidaadesim</w:t>
      </w:r>
      <w:r w:rsidRPr="000954E8">
        <w:t xml:space="preserve"> </w:t>
      </w:r>
      <w:r>
        <w:t>ento wépuu buere joara</w:t>
      </w:r>
      <w:r w:rsidR="00AB65B7">
        <w:t xml:space="preserve"> ciudad tiame </w:t>
      </w:r>
      <w:r w:rsidRPr="000954E8">
        <w:t>Mochi</w:t>
      </w:r>
      <w:r>
        <w:t>m tewakame</w:t>
      </w:r>
      <w:r w:rsidR="00AB65B7">
        <w:t xml:space="preserve"> indirektamentepo textinake</w:t>
      </w:r>
      <w:r w:rsidRPr="000954E8">
        <w:t xml:space="preserve">. </w:t>
      </w:r>
      <w:r>
        <w:t xml:space="preserve">Siime nawwi bejja </w:t>
      </w:r>
      <w:r w:rsidRPr="000954E8">
        <w:t>315,500</w:t>
      </w:r>
      <w:r w:rsidRPr="006460F0">
        <w:t xml:space="preserve"> </w:t>
      </w:r>
      <w:r>
        <w:t xml:space="preserve">nuxmiam </w:t>
      </w:r>
      <w:r w:rsidR="00744853">
        <w:t>proyekto am taxtinake.</w:t>
      </w:r>
    </w:p>
    <w:p w14:paraId="7D6D6AAC" w14:textId="77777777" w:rsidR="00753589" w:rsidRPr="006460F0" w:rsidRDefault="00753589" w:rsidP="00753589">
      <w:pPr>
        <w:pStyle w:val="AppendixBodyText"/>
      </w:pPr>
      <w:r>
        <w:t xml:space="preserve">Ju migrasión tiame </w:t>
      </w:r>
      <w:r w:rsidRPr="006460F0">
        <w:t>Ahome</w:t>
      </w:r>
      <w:r>
        <w:t xml:space="preserve">mmew bicha ka tua jayki ento wame tekipanualéerom Mochimmpo aneme, chee juebenaka ímïrim joome Sinaloa estaadopo jak ka tua mekkariapo. Eláposu ju migrasión ími Méjiko buiapo jikaw weyye, tem </w:t>
      </w:r>
      <w:r w:rsidRPr="006460F0">
        <w:t>Estados Unido</w:t>
      </w:r>
      <w:r>
        <w:t xml:space="preserve">w bicham katchaka ento wate paisem jum </w:t>
      </w:r>
      <w:r w:rsidRPr="006460F0">
        <w:t xml:space="preserve">Organización para la Cooperación </w:t>
      </w:r>
      <w:r>
        <w:t>ento ju</w:t>
      </w:r>
      <w:r w:rsidRPr="006460F0">
        <w:t xml:space="preserve"> Desarrollo Económicos (OCDE)</w:t>
      </w:r>
      <w:r>
        <w:t xml:space="preserve"> bétana</w:t>
      </w:r>
      <w:r w:rsidRPr="006460F0">
        <w:t xml:space="preserve">, </w:t>
      </w:r>
      <w:r>
        <w:t>jume tekilim ími Moochimpo ayukame jume júubua yóyootum am tewlataka bejan katin napat sékana bicha sasaka, bejasu jume inbersionistam m</w:t>
      </w:r>
      <w:r w:rsidRPr="006460F0">
        <w:t>ultina</w:t>
      </w:r>
      <w:r>
        <w:t>s</w:t>
      </w:r>
      <w:r w:rsidRPr="006460F0">
        <w:t>ionale</w:t>
      </w:r>
      <w:r>
        <w:t>m tiame tekilim ími yóoturiasime</w:t>
      </w:r>
    </w:p>
    <w:p w14:paraId="69A23341" w14:textId="77777777" w:rsidR="00753589" w:rsidRPr="006460F0" w:rsidRDefault="00753589" w:rsidP="00753589">
      <w:pPr>
        <w:pStyle w:val="AppendixBodyText"/>
      </w:pPr>
      <w:r>
        <w:t xml:space="preserve">Ju yorinokki chee ama nokwa ími </w:t>
      </w:r>
      <w:r w:rsidRPr="006460F0">
        <w:t>Ahome</w:t>
      </w:r>
      <w:r>
        <w:t>mpo</w:t>
      </w:r>
      <w:r w:rsidRPr="006460F0">
        <w:t xml:space="preserve">, </w:t>
      </w:r>
      <w:r>
        <w:t xml:space="preserve">bejasu wate nookim ju yorem maayo, </w:t>
      </w:r>
      <w:r w:rsidRPr="006460F0">
        <w:t>tarahum</w:t>
      </w:r>
      <w:r>
        <w:t>ara ento náhuatl katim tua juebenaka a nooka.</w:t>
      </w:r>
    </w:p>
    <w:p w14:paraId="0E953EAD" w14:textId="77777777" w:rsidR="00753589" w:rsidRPr="006460F0" w:rsidRDefault="00753589" w:rsidP="00753589">
      <w:pPr>
        <w:pStyle w:val="AppendixBodyText"/>
      </w:pPr>
      <w:r>
        <w:t xml:space="preserve">Batte siimetaka katolikomme, wate entok protestastem </w:t>
      </w:r>
      <w:r w:rsidRPr="006460F0">
        <w:t>e</w:t>
      </w:r>
      <w:r>
        <w:t>b</w:t>
      </w:r>
      <w:r w:rsidRPr="006460F0">
        <w:t>angéli</w:t>
      </w:r>
      <w:r>
        <w:t>komme</w:t>
      </w:r>
      <w:r w:rsidRPr="006460F0">
        <w:t xml:space="preserve">. </w:t>
      </w:r>
      <w:r>
        <w:t>Enriapo wate gruupom indigeenam bem tradisionimim táabuitesim</w:t>
      </w:r>
      <w:r w:rsidRPr="006460F0">
        <w:t>e</w:t>
      </w:r>
      <w:r>
        <w:t xml:space="preserve"> wooy religionimim sualesime, ju katolisismo tiamta nawim a kuutiasime wate reliogionimmaki.</w:t>
      </w:r>
    </w:p>
    <w:p w14:paraId="0E922235" w14:textId="5ED4606F" w:rsidR="00753589" w:rsidRPr="006460F0" w:rsidRDefault="00753589" w:rsidP="00753589">
      <w:pPr>
        <w:pStyle w:val="AppendixBodyText"/>
      </w:pPr>
      <w:r>
        <w:lastRenderedPageBreak/>
        <w:t>Jume b</w:t>
      </w:r>
      <w:r w:rsidRPr="006460F0">
        <w:t>alo</w:t>
      </w:r>
      <w:r>
        <w:t>o</w:t>
      </w:r>
      <w:r w:rsidRPr="006460F0">
        <w:t>re</w:t>
      </w:r>
      <w:r>
        <w:t>m</w:t>
      </w:r>
      <w:r w:rsidRPr="006460F0">
        <w:t xml:space="preserve"> </w:t>
      </w:r>
      <w:r>
        <w:t>k</w:t>
      </w:r>
      <w:r w:rsidRPr="006460F0">
        <w:t>ultura</w:t>
      </w:r>
      <w:r>
        <w:t>a</w:t>
      </w:r>
      <w:r w:rsidRPr="006460F0">
        <w:t>le</w:t>
      </w:r>
      <w:r>
        <w:t>sim tiame tuam bem papaxkompo a yew bibittua, ento kia yorem ánwamta jak junne bitnake</w:t>
      </w:r>
      <w:r w:rsidRPr="006460F0">
        <w:t xml:space="preserve"> </w:t>
      </w:r>
      <w:r>
        <w:t>ento ju tampora sinaloense jiawim ka yew beaka</w:t>
      </w:r>
      <w:r w:rsidRPr="006460F0">
        <w:t xml:space="preserve">. </w:t>
      </w:r>
      <w:r>
        <w:t>Wame tiopom, buere kaarim ento siitiom arkeologikom tiame bem yooriwamta jípure jak junne, tem katim si</w:t>
      </w:r>
      <w:r w:rsidRPr="006460F0">
        <w:t>itio</w:t>
      </w:r>
      <w:r>
        <w:t>m</w:t>
      </w:r>
      <w:r w:rsidRPr="006460F0">
        <w:t xml:space="preserve"> históri</w:t>
      </w:r>
      <w:r>
        <w:t xml:space="preserve">kom o </w:t>
      </w:r>
      <w:r w:rsidRPr="006460F0">
        <w:t>ar</w:t>
      </w:r>
      <w:r>
        <w:t>keo</w:t>
      </w:r>
      <w:r w:rsidRPr="006460F0">
        <w:t>lógi</w:t>
      </w:r>
      <w:r>
        <w:t>kom ama teywak</w:t>
      </w:r>
      <w:r w:rsidR="00D80C19">
        <w:t xml:space="preserve"> jum Aol Direktapo.</w:t>
      </w:r>
    </w:p>
    <w:p w14:paraId="1736F6F1" w14:textId="03FB6ADC" w:rsidR="00753589" w:rsidRPr="00516642" w:rsidRDefault="00753589" w:rsidP="00753589">
      <w:pPr>
        <w:pStyle w:val="AppendixBodyText"/>
      </w:pPr>
      <w:r>
        <w:t xml:space="preserve">Te ju </w:t>
      </w:r>
      <w:r w:rsidRPr="006460F0">
        <w:t xml:space="preserve">25.3% </w:t>
      </w:r>
      <w:r>
        <w:t xml:space="preserve">nuxmiam ama naw jiapsame ími </w:t>
      </w:r>
      <w:r w:rsidRPr="006460F0">
        <w:t>Ahome</w:t>
      </w:r>
      <w:r>
        <w:t xml:space="preserve">mpo ammali jiokot jowwak jum </w:t>
      </w:r>
      <w:r w:rsidRPr="006460F0">
        <w:t>2020</w:t>
      </w:r>
      <w:r>
        <w:t>po</w:t>
      </w:r>
      <w:r w:rsidRPr="006460F0">
        <w:t xml:space="preserve"> </w:t>
      </w:r>
      <w:r>
        <w:t xml:space="preserve">ento ju </w:t>
      </w:r>
      <w:r w:rsidRPr="006460F0">
        <w:t xml:space="preserve">2.4% </w:t>
      </w:r>
      <w:r>
        <w:t xml:space="preserve">tua jiokot jowwak, ju </w:t>
      </w:r>
      <w:r w:rsidRPr="006460F0">
        <w:t>área del Proye</w:t>
      </w:r>
      <w:r>
        <w:t>k</w:t>
      </w:r>
      <w:r w:rsidRPr="006460F0">
        <w:t>to</w:t>
      </w:r>
      <w:r>
        <w:t xml:space="preserve"> ti tettiawame tua </w:t>
      </w:r>
      <w:r w:rsidRPr="006460F0">
        <w:t>baja margina</w:t>
      </w:r>
      <w:r>
        <w:t>s</w:t>
      </w:r>
      <w:r w:rsidRPr="006460F0">
        <w:t>ió</w:t>
      </w:r>
      <w:r>
        <w:t xml:space="preserve">mpo yuktiawak chee ama ka mekka ju </w:t>
      </w:r>
      <w:r w:rsidRPr="006460F0">
        <w:t>pobla</w:t>
      </w:r>
      <w:r>
        <w:t>s</w:t>
      </w:r>
      <w:r w:rsidRPr="006460F0">
        <w:t xml:space="preserve">ión </w:t>
      </w:r>
      <w:r>
        <w:t>b</w:t>
      </w:r>
      <w:r w:rsidRPr="006460F0">
        <w:t>ulnerable</w:t>
      </w:r>
      <w:r>
        <w:t>m ti tettiawame</w:t>
      </w:r>
      <w:r w:rsidRPr="006460F0">
        <w:t xml:space="preserve">. </w:t>
      </w:r>
      <w:r>
        <w:t>Juneltaka junne, amáarim aika wate gruupom b</w:t>
      </w:r>
      <w:r w:rsidRPr="006460F0">
        <w:t>ulnerable</w:t>
      </w:r>
      <w:r>
        <w:t xml:space="preserve">m tiame ju </w:t>
      </w:r>
      <w:r w:rsidRPr="006460F0">
        <w:t>PAC</w:t>
      </w:r>
      <w:r>
        <w:t xml:space="preserve"> waixwakum</w:t>
      </w:r>
      <w:r w:rsidRPr="006460F0">
        <w:t xml:space="preserve">. </w:t>
      </w:r>
      <w:r>
        <w:t>Imërimme, ölam</w:t>
      </w:r>
      <w:r w:rsidRPr="006460F0">
        <w:t xml:space="preserve">, </w:t>
      </w:r>
      <w:r>
        <w:t>nuxmiam jita kökoammak yewmachilamtaka, joam jaamchim bempola emo aníame</w:t>
      </w:r>
      <w:r w:rsidRPr="006460F0">
        <w:t xml:space="preserve">, </w:t>
      </w:r>
      <w:r>
        <w:t>jume ka tótomeka ento jume yorem joaram</w:t>
      </w:r>
      <w:r w:rsidRPr="006460F0">
        <w:t xml:space="preserve">. </w:t>
      </w:r>
      <w:r>
        <w:t xml:space="preserve">Tua </w:t>
      </w:r>
      <w:r w:rsidRPr="006460F0">
        <w:t>2020</w:t>
      </w:r>
      <w:r>
        <w:t>po</w:t>
      </w:r>
      <w:r w:rsidRPr="006460F0">
        <w:t>,</w:t>
      </w:r>
      <w:r>
        <w:t xml:space="preserve"> ju </w:t>
      </w:r>
      <w:r w:rsidRPr="006460F0">
        <w:t xml:space="preserve">5% </w:t>
      </w:r>
      <w:r>
        <w:t xml:space="preserve">bátooram ími </w:t>
      </w:r>
      <w:r w:rsidRPr="006460F0">
        <w:t xml:space="preserve">Ahome </w:t>
      </w:r>
      <w:r>
        <w:t>jítta kökoammak yew machilatukay</w:t>
      </w:r>
      <w:r w:rsidRPr="006460F0">
        <w:t xml:space="preserve">. </w:t>
      </w:r>
      <w:r>
        <w:t xml:space="preserve">Jume bátooram unna yoyyooturim ju </w:t>
      </w:r>
      <w:r w:rsidRPr="006460F0">
        <w:t xml:space="preserve">25% </w:t>
      </w:r>
      <w:r>
        <w:t xml:space="preserve">naw yumaria wépuu </w:t>
      </w:r>
      <w:r w:rsidRPr="006460F0">
        <w:t>PAC</w:t>
      </w:r>
      <w:r>
        <w:t xml:space="preserve"> waixwakum ento jume jowwam jaamuchim jiba bempola emo aniame juka </w:t>
      </w:r>
      <w:r w:rsidRPr="006460F0">
        <w:t xml:space="preserve">30% </w:t>
      </w:r>
      <w:r>
        <w:t>beppa ama yumaria jum woxmamni yoarampo</w:t>
      </w:r>
      <w:r w:rsidR="00D80C19">
        <w:t xml:space="preserve"> ili jachin ame weenake </w:t>
      </w:r>
      <w:r>
        <w:t>proyektotapo yumanakeypo</w:t>
      </w:r>
      <w:r w:rsidRPr="006460F0">
        <w:t>.</w:t>
      </w:r>
    </w:p>
    <w:p w14:paraId="031BC73F" w14:textId="04AEE31F" w:rsidR="00744853" w:rsidRPr="00516642" w:rsidRDefault="00D80C19" w:rsidP="00744853">
      <w:pPr>
        <w:pStyle w:val="Appendixheading4"/>
      </w:pPr>
      <w:r>
        <w:t xml:space="preserve">Indiigenam </w:t>
      </w:r>
      <w:r w:rsidR="00744853">
        <w:t>pueblom</w:t>
      </w:r>
    </w:p>
    <w:p w14:paraId="5BB76459" w14:textId="055AB5C1" w:rsidR="00744853" w:rsidRPr="006460F0" w:rsidRDefault="00744853" w:rsidP="00744853">
      <w:pPr>
        <w:pStyle w:val="AppendixBodyText"/>
      </w:pPr>
      <w:r w:rsidRPr="00700650">
        <w:rPr>
          <w:noProof/>
        </w:rPr>
        <w:drawing>
          <wp:anchor distT="0" distB="0" distL="114300" distR="114300" simplePos="0" relativeHeight="251640320" behindDoc="0" locked="0" layoutInCell="1" allowOverlap="1" wp14:anchorId="509B7AA5" wp14:editId="0ED64E30">
            <wp:simplePos x="0" y="0"/>
            <wp:positionH relativeFrom="column">
              <wp:posOffset>2173956</wp:posOffset>
            </wp:positionH>
            <wp:positionV relativeFrom="paragraph">
              <wp:posOffset>830318</wp:posOffset>
            </wp:positionV>
            <wp:extent cx="3493770" cy="2703195"/>
            <wp:effectExtent l="0" t="0" r="0" b="0"/>
            <wp:wrapSquare wrapText="bothSides"/>
            <wp:docPr id="168214935" name="image17.jpg" descr="Un grupo de personas vestidas&#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7.jpg"/>
                    <pic:cNvPicPr/>
                  </pic:nvPicPr>
                  <pic:blipFill>
                    <a:blip r:embed="rId38">
                      <a:extLst>
                        <a:ext uri="{28A0092B-C50C-407E-A947-70E740481C1C}">
                          <a14:useLocalDpi xmlns:a14="http://schemas.microsoft.com/office/drawing/2010/main" val="0"/>
                        </a:ext>
                      </a:extLst>
                    </a:blip>
                    <a:stretch>
                      <a:fillRect/>
                    </a:stretch>
                  </pic:blipFill>
                  <pic:spPr>
                    <a:xfrm>
                      <a:off x="0" y="0"/>
                      <a:ext cx="3493770" cy="2703195"/>
                    </a:xfrm>
                    <a:prstGeom prst="rect">
                      <a:avLst/>
                    </a:prstGeom>
                  </pic:spPr>
                </pic:pic>
              </a:graphicData>
            </a:graphic>
            <wp14:sizeRelH relativeFrom="page">
              <wp14:pctWidth>0</wp14:pctWidth>
            </wp14:sizeRelH>
            <wp14:sizeRelV relativeFrom="page">
              <wp14:pctHeight>0</wp14:pctHeight>
            </wp14:sizeRelV>
          </wp:anchor>
        </w:drawing>
      </w:r>
      <w:r w:rsidRPr="006460F0">
        <w:t>Mé</w:t>
      </w:r>
      <w:r>
        <w:t>jiko buia ánia juebena nuxmiam indiigenan jípure ími ániapo (figura 16), juneltaka junne</w:t>
      </w:r>
      <w:r w:rsidRPr="006460F0">
        <w:t xml:space="preserve">, </w:t>
      </w:r>
      <w:r>
        <w:t>jume ama nésaweme yauchiam ento tiopom nésaweme</w:t>
      </w:r>
      <w:r w:rsidRPr="006460F0">
        <w:t xml:space="preserve">, </w:t>
      </w:r>
      <w:r>
        <w:t xml:space="preserve">katim yoremtaka ama nésawe </w:t>
      </w:r>
      <w:r w:rsidRPr="006460F0">
        <w:t>(</w:t>
      </w:r>
      <w:r w:rsidR="008F20D1">
        <w:t>yorem ániapo, ju nooki yori, wame ka yorem joarampo joakame ento katim yorem anwamta yoore, wame tradicionim ento jachin yoremem am naw emo kalaktiwamta</w:t>
      </w:r>
      <w:r w:rsidRPr="006460F0">
        <w:t xml:space="preserve">). </w:t>
      </w:r>
      <w:r>
        <w:t>Sinaloaapo</w:t>
      </w:r>
      <w:r w:rsidRPr="006460F0">
        <w:t xml:space="preserve">, </w:t>
      </w:r>
      <w:r>
        <w:t>jume gruupo indiigenam</w:t>
      </w:r>
      <w:r w:rsidR="001866A2">
        <w:t xml:space="preserve"> </w:t>
      </w:r>
      <w:proofErr w:type="gramStart"/>
      <w:r>
        <w:t>M</w:t>
      </w:r>
      <w:r w:rsidRPr="006460F0">
        <w:t>ayo</w:t>
      </w:r>
      <w:proofErr w:type="gramEnd"/>
      <w:r w:rsidRPr="006460F0">
        <w:t>-</w:t>
      </w:r>
      <w:r>
        <w:t>Y</w:t>
      </w:r>
      <w:r w:rsidRPr="006460F0">
        <w:t>oreme</w:t>
      </w:r>
      <w:r>
        <w:t>mme</w:t>
      </w:r>
      <w:r w:rsidRPr="006460F0">
        <w:t xml:space="preserve">, </w:t>
      </w:r>
      <w:r>
        <w:t xml:space="preserve">jume </w:t>
      </w:r>
      <w:r w:rsidRPr="006460F0">
        <w:t>tepehuanes</w:t>
      </w:r>
      <w:r>
        <w:t xml:space="preserve"> sur bétana ento jume </w:t>
      </w:r>
      <w:r w:rsidRPr="006460F0">
        <w:t>tarahumara</w:t>
      </w:r>
      <w:r>
        <w:t>m</w:t>
      </w:r>
      <w:r w:rsidRPr="006460F0">
        <w:t>. Ahome</w:t>
      </w:r>
      <w:r>
        <w:t>mpo</w:t>
      </w:r>
      <w:r w:rsidRPr="006460F0">
        <w:t>, 3</w:t>
      </w:r>
      <w:r>
        <w:t>,</w:t>
      </w:r>
      <w:r w:rsidRPr="006460F0">
        <w:t xml:space="preserve">761 </w:t>
      </w:r>
      <w:r>
        <w:t>bátooram emom a</w:t>
      </w:r>
      <w:r w:rsidRPr="006460F0">
        <w:t>frome</w:t>
      </w:r>
      <w:r>
        <w:t>j</w:t>
      </w:r>
      <w:r w:rsidRPr="006460F0">
        <w:t>i</w:t>
      </w:r>
      <w:r>
        <w:t>k</w:t>
      </w:r>
      <w:r w:rsidRPr="006460F0">
        <w:t>an</w:t>
      </w:r>
      <w:r>
        <w:t xml:space="preserve">om tiyya o </w:t>
      </w:r>
      <w:r w:rsidRPr="006460F0">
        <w:t>afrodescendiente</w:t>
      </w:r>
      <w:r>
        <w:t>mme ento jak 1</w:t>
      </w:r>
      <w:r w:rsidRPr="006460F0">
        <w:t>3</w:t>
      </w:r>
      <w:r>
        <w:t>,</w:t>
      </w:r>
      <w:r w:rsidRPr="006460F0">
        <w:t xml:space="preserve">733 </w:t>
      </w:r>
      <w:r>
        <w:t>bátooram emom indíigena tiyya</w:t>
      </w:r>
      <w:r w:rsidRPr="006460F0">
        <w:t xml:space="preserve">. </w:t>
      </w:r>
      <w:r>
        <w:t xml:space="preserve"> Ento</w:t>
      </w:r>
      <w:r w:rsidRPr="006460F0">
        <w:t>, 4</w:t>
      </w:r>
      <w:r>
        <w:t>,</w:t>
      </w:r>
      <w:r w:rsidRPr="006460F0">
        <w:t xml:space="preserve">400 </w:t>
      </w:r>
      <w:r>
        <w:t>wépuu indíigena nookim nookaka ama aane</w:t>
      </w:r>
      <w:r w:rsidRPr="006460F0">
        <w:t xml:space="preserve">. </w:t>
      </w:r>
      <w:r>
        <w:t xml:space="preserve">Jum waixwa joarampo proyektotaw yumanakeypo, </w:t>
      </w:r>
      <w:r w:rsidRPr="006460F0">
        <w:t>Ejido Ohuira</w:t>
      </w:r>
      <w:r>
        <w:t>mpo ento P</w:t>
      </w:r>
      <w:r w:rsidRPr="006460F0">
        <w:t>aredo</w:t>
      </w:r>
      <w:r>
        <w:t>o</w:t>
      </w:r>
      <w:r w:rsidRPr="006460F0">
        <w:t>nes</w:t>
      </w:r>
      <w:r>
        <w:t>impom aane jume yoremem.</w:t>
      </w:r>
      <w:r w:rsidRPr="006460F0">
        <w:t xml:space="preserve"> </w:t>
      </w:r>
    </w:p>
    <w:p w14:paraId="25918779" w14:textId="7BE7FF3F" w:rsidR="00744853" w:rsidRPr="00516642" w:rsidRDefault="007717CD" w:rsidP="00744853">
      <w:pPr>
        <w:pStyle w:val="AppendixBodyText"/>
      </w:pPr>
      <w:r>
        <w:rPr>
          <w:noProof/>
        </w:rPr>
        <mc:AlternateContent>
          <mc:Choice Requires="wps">
            <w:drawing>
              <wp:anchor distT="0" distB="0" distL="114300" distR="114300" simplePos="0" relativeHeight="251672064" behindDoc="0" locked="0" layoutInCell="1" allowOverlap="1" wp14:anchorId="3F5784F9" wp14:editId="73C3FD8F">
                <wp:simplePos x="0" y="0"/>
                <wp:positionH relativeFrom="column">
                  <wp:posOffset>2204448</wp:posOffset>
                </wp:positionH>
                <wp:positionV relativeFrom="paragraph">
                  <wp:posOffset>547279</wp:posOffset>
                </wp:positionV>
                <wp:extent cx="3493770" cy="635"/>
                <wp:effectExtent l="0" t="0" r="0" b="0"/>
                <wp:wrapSquare wrapText="bothSides"/>
                <wp:docPr id="1878965691" name="Cuadro de texto 1"/>
                <wp:cNvGraphicFramePr/>
                <a:graphic xmlns:a="http://schemas.openxmlformats.org/drawingml/2006/main">
                  <a:graphicData uri="http://schemas.microsoft.com/office/word/2010/wordprocessingShape">
                    <wps:wsp>
                      <wps:cNvSpPr txBox="1"/>
                      <wps:spPr>
                        <a:xfrm>
                          <a:off x="0" y="0"/>
                          <a:ext cx="3493770" cy="635"/>
                        </a:xfrm>
                        <a:prstGeom prst="rect">
                          <a:avLst/>
                        </a:prstGeom>
                        <a:solidFill>
                          <a:prstClr val="white"/>
                        </a:solidFill>
                        <a:ln>
                          <a:noFill/>
                        </a:ln>
                      </wps:spPr>
                      <wps:txbx>
                        <w:txbxContent>
                          <w:p w14:paraId="4DAB6343" w14:textId="406BF02A" w:rsidR="002D6F83" w:rsidRPr="007F71DA" w:rsidRDefault="002D6F83" w:rsidP="00652A49">
                            <w:pPr>
                              <w:pStyle w:val="Descripcin"/>
                              <w:spacing w:before="0"/>
                              <w:ind w:left="0"/>
                              <w:rPr>
                                <w:noProof/>
                                <w:sz w:val="21"/>
                              </w:rPr>
                            </w:pPr>
                            <w:bookmarkStart w:id="34" w:name="_Ref199953992"/>
                            <w:r>
                              <w:t xml:space="preserve">Figura </w:t>
                            </w:r>
                            <w:r>
                              <w:fldChar w:fldCharType="begin"/>
                            </w:r>
                            <w:r>
                              <w:instrText xml:space="preserve"> SEQ Figura \* ARABIC </w:instrText>
                            </w:r>
                            <w:r>
                              <w:fldChar w:fldCharType="separate"/>
                            </w:r>
                            <w:r w:rsidR="008B0B34">
                              <w:rPr>
                                <w:noProof/>
                              </w:rPr>
                              <w:t>13</w:t>
                            </w:r>
                            <w:r>
                              <w:fldChar w:fldCharType="end"/>
                            </w:r>
                            <w:bookmarkEnd w:id="34"/>
                            <w:r>
                              <w:t>:</w:t>
                            </w:r>
                            <w:r w:rsidRPr="00EA1700">
                              <w:t xml:space="preserve"> </w:t>
                            </w:r>
                            <w:r w:rsidR="00D80C19">
                              <w:t xml:space="preserve">Indiigena </w:t>
                            </w:r>
                            <w:r w:rsidR="007717CD">
                              <w:t xml:space="preserve">pueblom </w:t>
                            </w:r>
                            <w:r w:rsidR="00CE0E1A">
                              <w:t xml:space="preserve">yorem </w:t>
                            </w:r>
                            <w:r w:rsidR="00D80C19">
                              <w:t>á</w:t>
                            </w:r>
                            <w:r w:rsidR="007717CD">
                              <w:t>nwame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F5784F9" id="_x0000_s1039" type="#_x0000_t202" style="position:absolute;left:0;text-align:left;margin-left:173.6pt;margin-top:43.1pt;width:275.1pt;height:.05pt;z-index:251672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" stroked="f">
                <v:textbox style="mso-fit-shape-to-text:t" inset="0,0,0,0">
                  <w:txbxContent>
                    <w:p w14:paraId="4DAB6343" w14:textId="406BF02A" w:rsidR="002D6F83" w:rsidRPr="007F71DA" w:rsidRDefault="002D6F83" w:rsidP="00652A49">
                      <w:pPr>
                        <w:pStyle w:val="Descripcin"/>
                        <w:spacing w:before="0"/>
                        <w:ind w:left="0"/>
                        <w:rPr>
                          <w:noProof/>
                          <w:sz w:val="21"/>
                        </w:rPr>
                      </w:pPr>
                      <w:bookmarkStart w:id="35" w:name="_Ref199953992"/>
                      <w:r>
                        <w:t xml:space="preserve">Figura </w:t>
                      </w:r>
                      <w:r>
                        <w:fldChar w:fldCharType="begin"/>
                      </w:r>
                      <w:r>
                        <w:instrText xml:space="preserve"> SEQ Figura \* ARABIC </w:instrText>
                      </w:r>
                      <w:r>
                        <w:fldChar w:fldCharType="separate"/>
                      </w:r>
                      <w:r w:rsidR="008B0B34">
                        <w:rPr>
                          <w:noProof/>
                        </w:rPr>
                        <w:t>13</w:t>
                      </w:r>
                      <w:r>
                        <w:fldChar w:fldCharType="end"/>
                      </w:r>
                      <w:bookmarkEnd w:id="35"/>
                      <w:r>
                        <w:t>:</w:t>
                      </w:r>
                      <w:r w:rsidRPr="00EA1700">
                        <w:t xml:space="preserve"> </w:t>
                      </w:r>
                      <w:r w:rsidR="00D80C19">
                        <w:t xml:space="preserve">Indiigena </w:t>
                      </w:r>
                      <w:r w:rsidR="007717CD">
                        <w:t xml:space="preserve">pueblom </w:t>
                      </w:r>
                      <w:r w:rsidR="00CE0E1A">
                        <w:t xml:space="preserve">yorem </w:t>
                      </w:r>
                      <w:r w:rsidR="00D80C19">
                        <w:t>á</w:t>
                      </w:r>
                      <w:r w:rsidR="007717CD">
                        <w:t>nwame</w:t>
                      </w:r>
                    </w:p>
                  </w:txbxContent>
                </v:textbox>
                <w10:wrap type="square"/>
              </v:shape>
            </w:pict>
          </mc:Fallback>
        </mc:AlternateContent>
      </w:r>
      <w:r w:rsidR="00744853">
        <w:t xml:space="preserve">Jum </w:t>
      </w:r>
      <w:r w:rsidR="00744853" w:rsidRPr="006460F0">
        <w:t>Ohuira</w:t>
      </w:r>
      <w:r w:rsidR="00744853">
        <w:t>mpo</w:t>
      </w:r>
      <w:r w:rsidR="00744853" w:rsidRPr="006460F0">
        <w:t xml:space="preserve">, </w:t>
      </w:r>
      <w:r w:rsidR="00744853">
        <w:t>jitta taayarim batnaateka weeme ento binwa sikamta bétana jume yorem ölam jibam a taaya ento bem naw animmew kia amemak ettexjoka amew a toosákasime.</w:t>
      </w:r>
      <w:r w:rsidR="00744853" w:rsidRPr="006460F0">
        <w:t xml:space="preserve"> </w:t>
      </w:r>
      <w:r w:rsidR="00744853">
        <w:t xml:space="preserve">Yorem joarampo juka joa ánita amew chiloka ayukamtachi majim a yooreka aamak jiapsa ento baawetawim ento juka </w:t>
      </w:r>
      <w:r w:rsidR="00744853" w:rsidRPr="006460F0">
        <w:t>bahía Ohu</w:t>
      </w:r>
      <w:r w:rsidR="00744853">
        <w:t>iratam bexsi a yooreka a bitcha</w:t>
      </w:r>
      <w:r w:rsidR="00744853" w:rsidRPr="006460F0">
        <w:t xml:space="preserve">. </w:t>
      </w:r>
      <w:r w:rsidR="00744853">
        <w:t>Ju P</w:t>
      </w:r>
      <w:r w:rsidR="00744853" w:rsidRPr="006460F0">
        <w:t>aredo</w:t>
      </w:r>
      <w:r w:rsidR="00744853">
        <w:t>onesimpo, ju baawe ánia ket yooriwa, bejasu amarim tekipánuasimeka aamak jiápsa.</w:t>
      </w:r>
    </w:p>
    <w:p w14:paraId="54F10973" w14:textId="5B8CA49B" w:rsidR="007717CD" w:rsidRPr="00516642" w:rsidRDefault="00CC2BD8" w:rsidP="007717CD">
      <w:pPr>
        <w:pStyle w:val="Appendixheading4"/>
      </w:pPr>
      <w:r w:rsidRPr="00E65177">
        <w:t xml:space="preserve"> </w:t>
      </w:r>
      <w:r w:rsidR="007717CD">
        <w:t>E</w:t>
      </w:r>
      <w:r w:rsidR="00671F80">
        <w:t xml:space="preserve">konomia tiame </w:t>
      </w:r>
      <w:r w:rsidR="007717CD">
        <w:t>ento jáchin ama jiapsaywi</w:t>
      </w:r>
    </w:p>
    <w:p w14:paraId="3E045393" w14:textId="77777777" w:rsidR="007717CD" w:rsidRPr="006460F0" w:rsidRDefault="007717CD" w:rsidP="007717CD">
      <w:pPr>
        <w:pStyle w:val="AppendixBodyText"/>
      </w:pPr>
      <w:r>
        <w:t>Jume chee ama jiapsiwamta weriame ími Sinaloa estaadopo tua jume buia etwame</w:t>
      </w:r>
      <w:r w:rsidRPr="006460F0">
        <w:t xml:space="preserve">, </w:t>
      </w:r>
      <w:r>
        <w:t xml:space="preserve">jitta natwam nenkiwame, jume serbiisiom tiame, wame aaboxwame, ju buawame ento jiibuawame ento wame tekilim mamammia jojóowame, juka </w:t>
      </w:r>
      <w:r w:rsidRPr="006460F0">
        <w:t>in</w:t>
      </w:r>
      <w:r>
        <w:t>b</w:t>
      </w:r>
      <w:r w:rsidRPr="006460F0">
        <w:t>ersión extranjera</w:t>
      </w:r>
      <w:r>
        <w:t xml:space="preserve"> tiamtam wiike, ento juka desarrollo </w:t>
      </w:r>
      <w:r w:rsidRPr="006460F0">
        <w:t>industrial</w:t>
      </w:r>
      <w:r>
        <w:t xml:space="preserve"> tiamtam jikaw bicha wéria. </w:t>
      </w:r>
      <w:r w:rsidRPr="006460F0">
        <w:t>Ahome</w:t>
      </w:r>
      <w:r>
        <w:t>mpo</w:t>
      </w:r>
      <w:r w:rsidRPr="006460F0">
        <w:t xml:space="preserve">, </w:t>
      </w:r>
      <w:r>
        <w:t>wame buia beppa siweme jume b</w:t>
      </w:r>
      <w:r w:rsidRPr="006460F0">
        <w:t>egetale</w:t>
      </w:r>
      <w:r>
        <w:t xml:space="preserve">m tiame ento mekka sékana bichaa bittuwamta tua </w:t>
      </w:r>
      <w:r w:rsidRPr="006460F0">
        <w:t>exporta</w:t>
      </w:r>
      <w:r>
        <w:t>s</w:t>
      </w:r>
      <w:r w:rsidRPr="006460F0">
        <w:t>ión</w:t>
      </w:r>
      <w:r>
        <w:t>tam yew chúpala</w:t>
      </w:r>
      <w:r w:rsidRPr="006460F0">
        <w:t xml:space="preserve">, </w:t>
      </w:r>
      <w:r>
        <w:t xml:space="preserve">ento wasampo sisiwokim </w:t>
      </w:r>
      <w:r>
        <w:lastRenderedPageBreak/>
        <w:t>chee bemelammiam ama jichupasimeka ento tuu bämmia ama ka mekka ayukammia jiba amet jibaatesimekari, uxyorisi juka buiata siarisi bobottetua</w:t>
      </w:r>
      <w:r w:rsidRPr="006460F0">
        <w:t xml:space="preserve">. </w:t>
      </w:r>
      <w:r>
        <w:t>Jume paapam cheem bexresi ama yew chupawa ento chem bexwapo ninkiwa, a sawku ento ju batchi ento jume tiriskom</w:t>
      </w:r>
      <w:r w:rsidRPr="006460F0">
        <w:t xml:space="preserve">. </w:t>
      </w:r>
      <w:r>
        <w:t xml:space="preserve">Wame etléerom ka tua jaykim eechame ímerim ama jíchupa: </w:t>
      </w:r>
      <w:r w:rsidRPr="006460F0">
        <w:t>a</w:t>
      </w:r>
      <w:r>
        <w:t>s</w:t>
      </w:r>
      <w:r w:rsidRPr="006460F0">
        <w:t>elga</w:t>
      </w:r>
      <w:r>
        <w:t>m</w:t>
      </w:r>
      <w:r w:rsidRPr="006460F0">
        <w:t>, remol</w:t>
      </w:r>
      <w:r>
        <w:t>a</w:t>
      </w:r>
      <w:r w:rsidRPr="006460F0">
        <w:t>acha, rábano</w:t>
      </w:r>
      <w:r>
        <w:t>m</w:t>
      </w:r>
      <w:r w:rsidRPr="006460F0">
        <w:t xml:space="preserve">, </w:t>
      </w:r>
      <w:r>
        <w:t>s</w:t>
      </w:r>
      <w:r w:rsidRPr="006460F0">
        <w:t xml:space="preserve">ilantro, </w:t>
      </w:r>
      <w:r>
        <w:t>k</w:t>
      </w:r>
      <w:r w:rsidRPr="006460F0">
        <w:t xml:space="preserve">ártamo </w:t>
      </w:r>
      <w:r>
        <w:t>ento s</w:t>
      </w:r>
      <w:r w:rsidRPr="006460F0">
        <w:t>ebo</w:t>
      </w:r>
      <w:r>
        <w:t>oyam.</w:t>
      </w:r>
    </w:p>
    <w:p w14:paraId="4706FD3A" w14:textId="18A0E11C" w:rsidR="007717CD" w:rsidRPr="006460F0" w:rsidRDefault="00CE0E1A" w:rsidP="007717CD">
      <w:pPr>
        <w:pStyle w:val="AppendixBodyText"/>
      </w:pPr>
      <w:r>
        <w:t xml:space="preserve">Kutchu tekilim ket ama bexsi maachi </w:t>
      </w:r>
      <w:r w:rsidR="007717CD">
        <w:t>emo anía</w:t>
      </w:r>
      <w:r>
        <w:t xml:space="preserve"> béchiibo</w:t>
      </w:r>
      <w:r w:rsidR="007717CD">
        <w:t xml:space="preserve"> ími </w:t>
      </w:r>
      <w:r w:rsidR="007717CD" w:rsidRPr="006460F0">
        <w:t>Ahome</w:t>
      </w:r>
      <w:r w:rsidR="007717CD">
        <w:t>mpo</w:t>
      </w:r>
      <w:r w:rsidR="007717CD" w:rsidRPr="006460F0">
        <w:t xml:space="preserve">, </w:t>
      </w:r>
      <w:r w:rsidR="007717CD">
        <w:t>júneli jume bä</w:t>
      </w:r>
      <w:r>
        <w:t xml:space="preserve"> </w:t>
      </w:r>
      <w:r w:rsidR="007717CD">
        <w:t>koochim etwame ket ama bexsi maachi.</w:t>
      </w:r>
      <w:r w:rsidR="007717CD" w:rsidRPr="006460F0">
        <w:t xml:space="preserve"> </w:t>
      </w:r>
      <w:r w:rsidR="007717CD">
        <w:t xml:space="preserve"> </w:t>
      </w:r>
      <w:r>
        <w:t xml:space="preserve">12 </w:t>
      </w:r>
      <w:r w:rsidR="007717CD">
        <w:t>ko</w:t>
      </w:r>
      <w:r w:rsidR="007717CD" w:rsidRPr="006460F0">
        <w:t>nfedera</w:t>
      </w:r>
      <w:r w:rsidR="007717CD">
        <w:t>s</w:t>
      </w:r>
      <w:r w:rsidR="007717CD" w:rsidRPr="006460F0">
        <w:t>ion</w:t>
      </w:r>
      <w:r w:rsidR="007717CD">
        <w:t>im kuchuléeram ama aika teewa yorem joarampo ju proyektota yextenakeypo</w:t>
      </w:r>
      <w:r w:rsidR="007717CD" w:rsidRPr="006460F0">
        <w:t xml:space="preserve">, </w:t>
      </w:r>
      <w:r w:rsidR="007717CD">
        <w:t>chikti wewwéepultaka tuk jak 40 k</w:t>
      </w:r>
      <w:r w:rsidR="007717CD" w:rsidRPr="006460F0">
        <w:t>ooperati</w:t>
      </w:r>
      <w:r w:rsidR="007717CD">
        <w:t>ib</w:t>
      </w:r>
      <w:r w:rsidR="007717CD" w:rsidRPr="006460F0">
        <w:t>a</w:t>
      </w:r>
      <w:r w:rsidR="007717CD">
        <w:t xml:space="preserve">m aw chaasime. Ju </w:t>
      </w:r>
      <w:r w:rsidR="007717CD" w:rsidRPr="006460F0">
        <w:t>turismo</w:t>
      </w:r>
      <w:r w:rsidR="007717CD">
        <w:t xml:space="preserve"> tiame jikaw weyye, tua </w:t>
      </w:r>
      <w:r w:rsidR="007717CD" w:rsidRPr="006460F0">
        <w:t>Topolobampo</w:t>
      </w:r>
      <w:r w:rsidR="007717CD">
        <w:t>po ento M</w:t>
      </w:r>
      <w:r w:rsidR="007717CD" w:rsidRPr="006460F0">
        <w:t>ochi</w:t>
      </w:r>
      <w:r w:rsidR="007717CD">
        <w:t>mpo</w:t>
      </w:r>
      <w:r w:rsidR="007717CD" w:rsidRPr="006460F0">
        <w:t xml:space="preserve">, </w:t>
      </w:r>
      <w:r w:rsidR="007717CD">
        <w:t xml:space="preserve">juebenakam aabo yayájame nasionalesimme. Ento wa jitta natwam nunkiwapo ími </w:t>
      </w:r>
      <w:r w:rsidR="007717CD" w:rsidRPr="006460F0">
        <w:t>Ahome</w:t>
      </w:r>
      <w:r w:rsidR="007717CD">
        <w:t xml:space="preserve">mpo ili tiendampo naateka ento buerem </w:t>
      </w:r>
      <w:r w:rsidR="007717CD" w:rsidRPr="006460F0">
        <w:t>mer</w:t>
      </w:r>
      <w:r w:rsidR="007717CD">
        <w:t>k</w:t>
      </w:r>
      <w:r w:rsidR="007717CD" w:rsidRPr="006460F0">
        <w:t>ado</w:t>
      </w:r>
      <w:r w:rsidR="007717CD">
        <w:t>m ama aika</w:t>
      </w:r>
      <w:r w:rsidR="007717CD" w:rsidRPr="006460F0">
        <w:t xml:space="preserve">, </w:t>
      </w:r>
      <w:r w:rsidR="007717CD">
        <w:t xml:space="preserve">ento jak </w:t>
      </w:r>
      <w:r w:rsidR="007717CD" w:rsidRPr="006460F0">
        <w:t>800 nego</w:t>
      </w:r>
      <w:r w:rsidR="007717CD">
        <w:t xml:space="preserve">osiom jume </w:t>
      </w:r>
      <w:r w:rsidR="007717CD" w:rsidRPr="006460F0">
        <w:t>industria</w:t>
      </w:r>
      <w:r w:rsidR="007717CD">
        <w:t>mmak tekipanuame ento Mochimpo mayualew bicha</w:t>
      </w:r>
      <w:r w:rsidR="007717CD" w:rsidRPr="006460F0">
        <w:t xml:space="preserve">. </w:t>
      </w:r>
      <w:r w:rsidR="007717CD">
        <w:t>Juebena em</w:t>
      </w:r>
      <w:r w:rsidR="007717CD" w:rsidRPr="006460F0">
        <w:t>pr</w:t>
      </w:r>
      <w:r w:rsidR="007717CD">
        <w:t>e</w:t>
      </w:r>
      <w:r w:rsidR="007717CD" w:rsidRPr="006460F0">
        <w:t>esa</w:t>
      </w:r>
      <w:r w:rsidR="007717CD">
        <w:t>m</w:t>
      </w:r>
      <w:r w:rsidR="007717CD" w:rsidRPr="006460F0">
        <w:t xml:space="preserve"> </w:t>
      </w:r>
      <w:r w:rsidR="007717CD">
        <w:t>buawamta jojoammaki naw tekilta yew böjoriasime ento jitta nenkiwamta ama bittu, juneli ketchi jume s</w:t>
      </w:r>
      <w:r w:rsidR="007717CD" w:rsidRPr="006460F0">
        <w:t>er</w:t>
      </w:r>
      <w:r w:rsidR="007717CD">
        <w:t>bisiom p</w:t>
      </w:r>
      <w:r w:rsidR="007717CD" w:rsidRPr="006460F0">
        <w:t>úbli</w:t>
      </w:r>
      <w:r w:rsidR="007717CD">
        <w:t>kom tiame, bem instalasionim tiame tua Mochimpo</w:t>
      </w:r>
      <w:r>
        <w:t xml:space="preserve"> jooka.</w:t>
      </w:r>
    </w:p>
    <w:p w14:paraId="722D7734" w14:textId="5F3F20CF" w:rsidR="007717CD" w:rsidRPr="00516642" w:rsidRDefault="007717CD" w:rsidP="007717CD">
      <w:pPr>
        <w:pStyle w:val="AppendixBodyText"/>
      </w:pPr>
      <w:r>
        <w:t xml:space="preserve">Ju </w:t>
      </w:r>
      <w:r w:rsidRPr="006460F0">
        <w:t>2020</w:t>
      </w:r>
      <w:r>
        <w:t>po</w:t>
      </w:r>
      <w:r w:rsidRPr="006460F0">
        <w:t xml:space="preserve">, </w:t>
      </w:r>
      <w:r>
        <w:t xml:space="preserve">ju </w:t>
      </w:r>
      <w:r w:rsidRPr="006460F0">
        <w:t xml:space="preserve">60% </w:t>
      </w:r>
      <w:r>
        <w:t xml:space="preserve">bátooram </w:t>
      </w:r>
      <w:r w:rsidRPr="006460F0">
        <w:t>Ahome</w:t>
      </w:r>
      <w:r>
        <w:t xml:space="preserve">mpo joakame woxmamni ama mamni wasuktiriam beppa </w:t>
      </w:r>
      <w:r w:rsidR="00671F80">
        <w:t>aane</w:t>
      </w:r>
      <w:r>
        <w:t xml:space="preserve"> bejja</w:t>
      </w:r>
      <w:r w:rsidR="00671F80">
        <w:t>n</w:t>
      </w:r>
      <w:r>
        <w:t xml:space="preserve"> tuysi tekipapanua</w:t>
      </w:r>
      <w:r w:rsidRPr="006460F0">
        <w:t xml:space="preserve">. </w:t>
      </w:r>
      <w:r>
        <w:t xml:space="preserve">Jum </w:t>
      </w:r>
      <w:r w:rsidRPr="006460F0">
        <w:t>2021</w:t>
      </w:r>
      <w:r>
        <w:t>po</w:t>
      </w:r>
      <w:r w:rsidRPr="006460F0">
        <w:t xml:space="preserve">, </w:t>
      </w:r>
      <w:r>
        <w:t xml:space="preserve">jume jaamuchim tekipanualéeram ími Méjiko merkado laboralpo jak </w:t>
      </w:r>
      <w:r w:rsidRPr="006460F0">
        <w:t>49.1%</w:t>
      </w:r>
      <w:r>
        <w:t xml:space="preserve"> yumariakay</w:t>
      </w:r>
      <w:r w:rsidRPr="006460F0">
        <w:t xml:space="preserve">. </w:t>
      </w:r>
      <w:r>
        <w:t xml:space="preserve">Ento jak </w:t>
      </w:r>
      <w:r w:rsidRPr="006460F0">
        <w:t xml:space="preserve">60% </w:t>
      </w:r>
      <w:r>
        <w:t>jaamuchim katim seguuro sosialtam jípure bem tekipanuawapo ento katim tuusi bebextuawa</w:t>
      </w:r>
      <w:r w:rsidRPr="006460F0">
        <w:t>.</w:t>
      </w:r>
    </w:p>
    <w:p w14:paraId="63246C5F" w14:textId="13DA8975" w:rsidR="00671F80" w:rsidRPr="00516642" w:rsidRDefault="00671F80" w:rsidP="00671F80">
      <w:pPr>
        <w:pStyle w:val="Appendixheading4"/>
        <w:rPr>
          <w:iCs/>
        </w:rPr>
      </w:pPr>
      <w:r>
        <w:t>Buiyya</w:t>
      </w:r>
    </w:p>
    <w:p w14:paraId="075E6670" w14:textId="429E1E38" w:rsidR="00671F80" w:rsidRPr="00516642" w:rsidRDefault="00671F80" w:rsidP="00671F80">
      <w:pPr>
        <w:spacing w:before="120" w:after="120" w:line="280" w:lineRule="exact"/>
        <w:jc w:val="both"/>
        <w:rPr>
          <w:rFonts w:cs="Arial"/>
          <w:sz w:val="21"/>
        </w:rPr>
      </w:pPr>
      <w:r>
        <w:rPr>
          <w:rFonts w:cs="Arial"/>
          <w:sz w:val="21"/>
        </w:rPr>
        <w:t xml:space="preserve">Ju </w:t>
      </w:r>
      <w:r w:rsidRPr="006460F0">
        <w:rPr>
          <w:rFonts w:cs="Arial"/>
          <w:sz w:val="21"/>
        </w:rPr>
        <w:t>Proye</w:t>
      </w:r>
      <w:r>
        <w:rPr>
          <w:rFonts w:cs="Arial"/>
          <w:sz w:val="21"/>
        </w:rPr>
        <w:t>k</w:t>
      </w:r>
      <w:r w:rsidRPr="006460F0">
        <w:rPr>
          <w:rFonts w:cs="Arial"/>
          <w:sz w:val="21"/>
        </w:rPr>
        <w:t>to</w:t>
      </w:r>
      <w:r>
        <w:rPr>
          <w:rFonts w:cs="Arial"/>
          <w:sz w:val="21"/>
        </w:rPr>
        <w:t xml:space="preserve"> buia waasam nesitaarua bejjam awri baix </w:t>
      </w:r>
      <w:r w:rsidRPr="006460F0">
        <w:rPr>
          <w:rFonts w:cs="Arial"/>
          <w:sz w:val="21"/>
        </w:rPr>
        <w:t>sistema</w:t>
      </w:r>
      <w:r>
        <w:rPr>
          <w:rFonts w:cs="Arial"/>
          <w:sz w:val="21"/>
        </w:rPr>
        <w:t>mpo amani</w:t>
      </w:r>
      <w:r w:rsidRPr="006460F0">
        <w:rPr>
          <w:rFonts w:cs="Arial"/>
          <w:sz w:val="21"/>
        </w:rPr>
        <w:t xml:space="preserve">: </w:t>
      </w:r>
      <w:r>
        <w:rPr>
          <w:rFonts w:cs="Arial"/>
          <w:sz w:val="21"/>
        </w:rPr>
        <w:t>buiam pu</w:t>
      </w:r>
      <w:r w:rsidRPr="006460F0">
        <w:rPr>
          <w:rFonts w:cs="Arial"/>
          <w:sz w:val="21"/>
        </w:rPr>
        <w:t>bli</w:t>
      </w:r>
      <w:r>
        <w:rPr>
          <w:rFonts w:cs="Arial"/>
          <w:sz w:val="21"/>
        </w:rPr>
        <w:t>k</w:t>
      </w:r>
      <w:r w:rsidRPr="006460F0">
        <w:rPr>
          <w:rFonts w:cs="Arial"/>
          <w:sz w:val="21"/>
        </w:rPr>
        <w:t>a</w:t>
      </w:r>
      <w:r>
        <w:rPr>
          <w:rFonts w:cs="Arial"/>
          <w:sz w:val="21"/>
        </w:rPr>
        <w:t>m</w:t>
      </w:r>
      <w:r w:rsidRPr="006460F0">
        <w:rPr>
          <w:rFonts w:cs="Arial"/>
          <w:sz w:val="21"/>
        </w:rPr>
        <w:t>, pri</w:t>
      </w:r>
      <w:r>
        <w:rPr>
          <w:rFonts w:cs="Arial"/>
          <w:sz w:val="21"/>
        </w:rPr>
        <w:t>baa</w:t>
      </w:r>
      <w:r w:rsidRPr="006460F0">
        <w:rPr>
          <w:rFonts w:cs="Arial"/>
          <w:sz w:val="21"/>
        </w:rPr>
        <w:t>da</w:t>
      </w:r>
      <w:r>
        <w:rPr>
          <w:rFonts w:cs="Arial"/>
          <w:sz w:val="21"/>
        </w:rPr>
        <w:t>m</w:t>
      </w:r>
      <w:r w:rsidR="005F01B0">
        <w:rPr>
          <w:rFonts w:cs="Arial"/>
          <w:sz w:val="21"/>
        </w:rPr>
        <w:t xml:space="preserve"> ento ejidalesim</w:t>
      </w:r>
      <w:r>
        <w:rPr>
          <w:rFonts w:cs="Arial"/>
          <w:sz w:val="21"/>
        </w:rPr>
        <w:t xml:space="preserve">. </w:t>
      </w:r>
      <w:r w:rsidRPr="006460F0">
        <w:rPr>
          <w:rFonts w:cs="Arial"/>
          <w:sz w:val="21"/>
        </w:rPr>
        <w:t>2018</w:t>
      </w:r>
      <w:r>
        <w:rPr>
          <w:rFonts w:cs="Arial"/>
          <w:sz w:val="21"/>
        </w:rPr>
        <w:t>po naateka</w:t>
      </w:r>
      <w:r w:rsidRPr="006460F0">
        <w:rPr>
          <w:rFonts w:cs="Arial"/>
          <w:sz w:val="21"/>
        </w:rPr>
        <w:t>,</w:t>
      </w:r>
      <w:r>
        <w:rPr>
          <w:rFonts w:cs="Arial"/>
          <w:sz w:val="21"/>
        </w:rPr>
        <w:t xml:space="preserve"> ju </w:t>
      </w:r>
      <w:r w:rsidRPr="006460F0">
        <w:rPr>
          <w:rFonts w:cs="Arial"/>
          <w:sz w:val="21"/>
        </w:rPr>
        <w:t>Proye</w:t>
      </w:r>
      <w:r>
        <w:rPr>
          <w:rFonts w:cs="Arial"/>
          <w:sz w:val="21"/>
        </w:rPr>
        <w:t>k</w:t>
      </w:r>
      <w:r w:rsidRPr="006460F0">
        <w:rPr>
          <w:rFonts w:cs="Arial"/>
          <w:sz w:val="21"/>
        </w:rPr>
        <w:t xml:space="preserve">to </w:t>
      </w:r>
      <w:r>
        <w:rPr>
          <w:rFonts w:cs="Arial"/>
          <w:sz w:val="21"/>
        </w:rPr>
        <w:t>bejja 1</w:t>
      </w:r>
      <w:r w:rsidRPr="006460F0">
        <w:rPr>
          <w:rFonts w:cs="Arial"/>
          <w:sz w:val="21"/>
        </w:rPr>
        <w:t>52.14 he</w:t>
      </w:r>
      <w:r>
        <w:rPr>
          <w:rFonts w:cs="Arial"/>
          <w:sz w:val="21"/>
        </w:rPr>
        <w:t>ktaaream nuula</w:t>
      </w:r>
      <w:r w:rsidRPr="006460F0">
        <w:rPr>
          <w:rFonts w:cs="Arial"/>
          <w:sz w:val="21"/>
        </w:rPr>
        <w:t xml:space="preserve">, </w:t>
      </w:r>
      <w:r>
        <w:rPr>
          <w:rFonts w:cs="Arial"/>
          <w:sz w:val="21"/>
        </w:rPr>
        <w:t xml:space="preserve">cheem buia </w:t>
      </w:r>
      <w:r w:rsidRPr="006460F0">
        <w:rPr>
          <w:rFonts w:cs="Arial"/>
          <w:sz w:val="21"/>
        </w:rPr>
        <w:t>ejidales</w:t>
      </w:r>
      <w:r>
        <w:rPr>
          <w:rFonts w:cs="Arial"/>
          <w:sz w:val="21"/>
        </w:rPr>
        <w:t xml:space="preserve">imme ento </w:t>
      </w:r>
      <w:r w:rsidRPr="006460F0">
        <w:rPr>
          <w:rFonts w:cs="Arial"/>
          <w:sz w:val="21"/>
        </w:rPr>
        <w:t>pri</w:t>
      </w:r>
      <w:r>
        <w:rPr>
          <w:rFonts w:cs="Arial"/>
          <w:sz w:val="21"/>
        </w:rPr>
        <w:t>baadamme</w:t>
      </w:r>
      <w:r w:rsidRPr="006460F0">
        <w:rPr>
          <w:rFonts w:cs="Arial"/>
          <w:sz w:val="21"/>
        </w:rPr>
        <w:t xml:space="preserve">. </w:t>
      </w:r>
      <w:r>
        <w:rPr>
          <w:rFonts w:cs="Arial"/>
          <w:sz w:val="21"/>
        </w:rPr>
        <w:t xml:space="preserve">Júneli ketchi </w:t>
      </w:r>
      <w:r w:rsidRPr="006460F0">
        <w:rPr>
          <w:rFonts w:cs="Arial"/>
          <w:sz w:val="21"/>
        </w:rPr>
        <w:t>15.08 he</w:t>
      </w:r>
      <w:r>
        <w:rPr>
          <w:rFonts w:cs="Arial"/>
          <w:sz w:val="21"/>
        </w:rPr>
        <w:t xml:space="preserve">ktaaream </w:t>
      </w:r>
      <w:r w:rsidRPr="006460F0">
        <w:rPr>
          <w:rFonts w:cs="Arial"/>
          <w:sz w:val="21"/>
        </w:rPr>
        <w:t>públi</w:t>
      </w:r>
      <w:r>
        <w:rPr>
          <w:rFonts w:cs="Arial"/>
          <w:sz w:val="21"/>
        </w:rPr>
        <w:t xml:space="preserve">kam </w:t>
      </w:r>
      <w:r w:rsidR="005F01B0">
        <w:rPr>
          <w:rFonts w:cs="Arial"/>
          <w:sz w:val="21"/>
        </w:rPr>
        <w:t xml:space="preserve">te ejiido </w:t>
      </w:r>
      <w:r>
        <w:rPr>
          <w:rFonts w:cs="Arial"/>
          <w:sz w:val="21"/>
        </w:rPr>
        <w:t xml:space="preserve">akuerdompo amani </w:t>
      </w:r>
      <w:r w:rsidR="005F01B0">
        <w:rPr>
          <w:rFonts w:cs="Arial"/>
          <w:sz w:val="21"/>
        </w:rPr>
        <w:t>ama wam yew kat</w:t>
      </w:r>
      <w:r>
        <w:rPr>
          <w:rFonts w:cs="Arial"/>
          <w:sz w:val="21"/>
        </w:rPr>
        <w:t>béchiibo</w:t>
      </w:r>
      <w:r w:rsidR="005F01B0">
        <w:rPr>
          <w:rFonts w:cs="Arial"/>
          <w:sz w:val="21"/>
        </w:rPr>
        <w:t xml:space="preserve"> wate buia ejiid</w:t>
      </w:r>
      <w:r w:rsidR="000C63DB">
        <w:rPr>
          <w:rFonts w:cs="Arial"/>
          <w:sz w:val="21"/>
        </w:rPr>
        <w:t xml:space="preserve">aalemmew </w:t>
      </w:r>
      <w:r w:rsidR="005F01B0">
        <w:rPr>
          <w:rFonts w:cs="Arial"/>
          <w:sz w:val="21"/>
        </w:rPr>
        <w:t>bicha</w:t>
      </w:r>
      <w:r w:rsidRPr="006460F0">
        <w:rPr>
          <w:rFonts w:cs="Arial"/>
          <w:sz w:val="21"/>
        </w:rPr>
        <w:t xml:space="preserve">. </w:t>
      </w:r>
      <w:r>
        <w:rPr>
          <w:rFonts w:cs="Arial"/>
          <w:sz w:val="21"/>
        </w:rPr>
        <w:t xml:space="preserve">Ju buiam jinnuwapo naxmachisi yáari, ento a bexremta beppa jinnuwa jum </w:t>
      </w:r>
      <w:r w:rsidRPr="006460F0">
        <w:rPr>
          <w:rFonts w:cs="Arial"/>
          <w:sz w:val="21"/>
        </w:rPr>
        <w:t>proceso "</w:t>
      </w:r>
      <w:r>
        <w:rPr>
          <w:rFonts w:cs="Arial"/>
          <w:sz w:val="21"/>
        </w:rPr>
        <w:t>b</w:t>
      </w:r>
      <w:r w:rsidRPr="006460F0">
        <w:rPr>
          <w:rFonts w:cs="Arial"/>
          <w:sz w:val="21"/>
        </w:rPr>
        <w:t xml:space="preserve">endedor dispuesto, </w:t>
      </w:r>
      <w:r>
        <w:rPr>
          <w:rFonts w:cs="Arial"/>
          <w:sz w:val="21"/>
        </w:rPr>
        <w:t>k</w:t>
      </w:r>
      <w:r w:rsidRPr="006460F0">
        <w:rPr>
          <w:rFonts w:cs="Arial"/>
          <w:sz w:val="21"/>
        </w:rPr>
        <w:t>omprador dispuesto"</w:t>
      </w:r>
      <w:r>
        <w:rPr>
          <w:rFonts w:cs="Arial"/>
          <w:sz w:val="21"/>
        </w:rPr>
        <w:t xml:space="preserve"> nookimpo amani.</w:t>
      </w:r>
    </w:p>
    <w:p w14:paraId="4B8C8CB6" w14:textId="246A0515" w:rsidR="00671F80" w:rsidRPr="00516642" w:rsidRDefault="00671F80" w:rsidP="00671F80">
      <w:pPr>
        <w:pStyle w:val="Appendixheading4"/>
        <w:rPr>
          <w:iCs/>
        </w:rPr>
      </w:pPr>
      <w:r>
        <w:t>Ka kókoriwame, emo suayawame ento nuxmiam lútuuriam</w:t>
      </w:r>
      <w:r w:rsidR="000C63DB">
        <w:t xml:space="preserve"> komunidampo</w:t>
      </w:r>
    </w:p>
    <w:p w14:paraId="69FEFA88" w14:textId="72707143" w:rsidR="00671F80" w:rsidRPr="00516642" w:rsidRDefault="00671F80" w:rsidP="00671F80">
      <w:pPr>
        <w:spacing w:before="120" w:after="120" w:line="280" w:lineRule="exact"/>
        <w:jc w:val="both"/>
        <w:rPr>
          <w:rFonts w:cs="Arial"/>
          <w:sz w:val="21"/>
        </w:rPr>
      </w:pPr>
      <w:r>
        <w:rPr>
          <w:rFonts w:cs="Arial"/>
          <w:sz w:val="21"/>
        </w:rPr>
        <w:t xml:space="preserve">Ju </w:t>
      </w:r>
      <w:r w:rsidRPr="006460F0">
        <w:rPr>
          <w:rFonts w:cs="Arial"/>
          <w:sz w:val="21"/>
        </w:rPr>
        <w:t xml:space="preserve">sistema </w:t>
      </w:r>
      <w:r w:rsidR="00BD2025">
        <w:rPr>
          <w:rFonts w:cs="Arial"/>
          <w:sz w:val="21"/>
        </w:rPr>
        <w:t xml:space="preserve">de salud </w:t>
      </w:r>
      <w:r w:rsidRPr="006460F0">
        <w:rPr>
          <w:rFonts w:cs="Arial"/>
          <w:sz w:val="21"/>
        </w:rPr>
        <w:t>me</w:t>
      </w:r>
      <w:r>
        <w:rPr>
          <w:rFonts w:cs="Arial"/>
          <w:sz w:val="21"/>
        </w:rPr>
        <w:t>jika</w:t>
      </w:r>
      <w:r w:rsidRPr="006460F0">
        <w:rPr>
          <w:rFonts w:cs="Arial"/>
          <w:sz w:val="21"/>
        </w:rPr>
        <w:t>no</w:t>
      </w:r>
      <w:r>
        <w:rPr>
          <w:rFonts w:cs="Arial"/>
          <w:sz w:val="21"/>
        </w:rPr>
        <w:t xml:space="preserve"> tiame baix k</w:t>
      </w:r>
      <w:r w:rsidRPr="006460F0">
        <w:rPr>
          <w:rFonts w:cs="Arial"/>
          <w:sz w:val="21"/>
        </w:rPr>
        <w:t>omponente</w:t>
      </w:r>
      <w:r>
        <w:rPr>
          <w:rFonts w:cs="Arial"/>
          <w:sz w:val="21"/>
        </w:rPr>
        <w:t>m jípure</w:t>
      </w:r>
      <w:r w:rsidRPr="006460F0">
        <w:rPr>
          <w:rFonts w:cs="Arial"/>
          <w:sz w:val="21"/>
        </w:rPr>
        <w:t xml:space="preserve">: </w:t>
      </w:r>
      <w:r>
        <w:rPr>
          <w:rFonts w:cs="Arial"/>
          <w:sz w:val="21"/>
        </w:rPr>
        <w:t xml:space="preserve">wépuu </w:t>
      </w:r>
      <w:r w:rsidR="000C63DB">
        <w:rPr>
          <w:rFonts w:cs="Arial"/>
          <w:sz w:val="21"/>
        </w:rPr>
        <w:t xml:space="preserve">plan de </w:t>
      </w:r>
      <w:r w:rsidRPr="006460F0">
        <w:rPr>
          <w:rFonts w:cs="Arial"/>
          <w:sz w:val="21"/>
        </w:rPr>
        <w:t>seg</w:t>
      </w:r>
      <w:r>
        <w:rPr>
          <w:rFonts w:cs="Arial"/>
          <w:sz w:val="21"/>
        </w:rPr>
        <w:t>u</w:t>
      </w:r>
      <w:r w:rsidRPr="006460F0">
        <w:rPr>
          <w:rFonts w:cs="Arial"/>
          <w:sz w:val="21"/>
        </w:rPr>
        <w:t>uro so</w:t>
      </w:r>
      <w:r>
        <w:rPr>
          <w:rFonts w:cs="Arial"/>
          <w:sz w:val="21"/>
        </w:rPr>
        <w:t>s</w:t>
      </w:r>
      <w:r w:rsidRPr="006460F0">
        <w:rPr>
          <w:rFonts w:cs="Arial"/>
          <w:sz w:val="21"/>
        </w:rPr>
        <w:t>ial</w:t>
      </w:r>
      <w:r>
        <w:rPr>
          <w:rFonts w:cs="Arial"/>
          <w:sz w:val="21"/>
        </w:rPr>
        <w:t xml:space="preserve"> tekilpo yew weeme, </w:t>
      </w:r>
      <w:r w:rsidRPr="006460F0">
        <w:rPr>
          <w:rFonts w:cs="Arial"/>
          <w:sz w:val="21"/>
        </w:rPr>
        <w:t>asisten</w:t>
      </w:r>
      <w:r>
        <w:rPr>
          <w:rFonts w:cs="Arial"/>
          <w:sz w:val="21"/>
        </w:rPr>
        <w:t>s</w:t>
      </w:r>
      <w:r w:rsidRPr="006460F0">
        <w:rPr>
          <w:rFonts w:cs="Arial"/>
          <w:sz w:val="21"/>
        </w:rPr>
        <w:t>ia públi</w:t>
      </w:r>
      <w:r>
        <w:rPr>
          <w:rFonts w:cs="Arial"/>
          <w:sz w:val="21"/>
        </w:rPr>
        <w:t>k</w:t>
      </w:r>
      <w:r w:rsidRPr="006460F0">
        <w:rPr>
          <w:rFonts w:cs="Arial"/>
          <w:sz w:val="21"/>
        </w:rPr>
        <w:t>a</w:t>
      </w:r>
      <w:r>
        <w:rPr>
          <w:rFonts w:cs="Arial"/>
          <w:sz w:val="21"/>
        </w:rPr>
        <w:t xml:space="preserve"> tiame wame</w:t>
      </w:r>
      <w:r w:rsidR="000C63DB">
        <w:rPr>
          <w:rFonts w:cs="Arial"/>
          <w:sz w:val="21"/>
        </w:rPr>
        <w:t xml:space="preserve"> ka</w:t>
      </w:r>
      <w:r>
        <w:rPr>
          <w:rFonts w:cs="Arial"/>
          <w:sz w:val="21"/>
        </w:rPr>
        <w:t xml:space="preserve"> seguurota jípureme</w:t>
      </w:r>
      <w:r w:rsidR="000C63DB">
        <w:rPr>
          <w:rFonts w:cs="Arial"/>
          <w:sz w:val="21"/>
        </w:rPr>
        <w:t xml:space="preserve"> </w:t>
      </w:r>
      <w:r>
        <w:rPr>
          <w:rFonts w:cs="Arial"/>
          <w:sz w:val="21"/>
        </w:rPr>
        <w:t>béchiibo</w:t>
      </w:r>
      <w:r w:rsidR="0007012A">
        <w:rPr>
          <w:rFonts w:cs="Arial"/>
          <w:sz w:val="21"/>
        </w:rPr>
        <w:t xml:space="preserve"> wepuu pla de proteksion financiera tiapo amani ento </w:t>
      </w:r>
      <w:r>
        <w:rPr>
          <w:rFonts w:cs="Arial"/>
          <w:sz w:val="21"/>
        </w:rPr>
        <w:t>wepuu k</w:t>
      </w:r>
      <w:r w:rsidRPr="006460F0">
        <w:rPr>
          <w:rFonts w:cs="Arial"/>
          <w:sz w:val="21"/>
        </w:rPr>
        <w:t xml:space="preserve">omponente </w:t>
      </w:r>
      <w:r w:rsidR="0007012A">
        <w:rPr>
          <w:rFonts w:cs="Arial"/>
          <w:sz w:val="21"/>
        </w:rPr>
        <w:t>de salud sector pri</w:t>
      </w:r>
      <w:r>
        <w:rPr>
          <w:rFonts w:cs="Arial"/>
          <w:sz w:val="21"/>
        </w:rPr>
        <w:t>b</w:t>
      </w:r>
      <w:r w:rsidR="0007012A">
        <w:rPr>
          <w:rFonts w:cs="Arial"/>
          <w:sz w:val="21"/>
        </w:rPr>
        <w:t>a</w:t>
      </w:r>
      <w:r>
        <w:rPr>
          <w:rFonts w:cs="Arial"/>
          <w:sz w:val="21"/>
        </w:rPr>
        <w:t xml:space="preserve">ado bétana weeme. Jak </w:t>
      </w:r>
      <w:r w:rsidRPr="006460F0">
        <w:rPr>
          <w:rFonts w:cs="Arial"/>
          <w:sz w:val="21"/>
        </w:rPr>
        <w:t xml:space="preserve">81% </w:t>
      </w:r>
      <w:r>
        <w:rPr>
          <w:rFonts w:cs="Arial"/>
          <w:sz w:val="21"/>
        </w:rPr>
        <w:t>bátooram</w:t>
      </w:r>
      <w:r w:rsidR="0007012A">
        <w:rPr>
          <w:rFonts w:cs="Arial"/>
          <w:sz w:val="21"/>
        </w:rPr>
        <w:t xml:space="preserve"> </w:t>
      </w:r>
      <w:r w:rsidRPr="006460F0">
        <w:rPr>
          <w:rFonts w:cs="Arial"/>
          <w:sz w:val="21"/>
        </w:rPr>
        <w:t>Ahome</w:t>
      </w:r>
      <w:r>
        <w:rPr>
          <w:rFonts w:cs="Arial"/>
          <w:sz w:val="21"/>
        </w:rPr>
        <w:t>mpo joakame seguurota</w:t>
      </w:r>
      <w:r w:rsidR="0007012A">
        <w:rPr>
          <w:rFonts w:cs="Arial"/>
          <w:sz w:val="21"/>
        </w:rPr>
        <w:t xml:space="preserve">m media nacional tiamta beppa </w:t>
      </w:r>
      <w:r w:rsidRPr="006460F0">
        <w:rPr>
          <w:rFonts w:cs="Arial"/>
          <w:sz w:val="21"/>
        </w:rPr>
        <w:t>70%</w:t>
      </w:r>
      <w:r w:rsidR="00BD2025">
        <w:rPr>
          <w:rFonts w:cs="Arial"/>
          <w:sz w:val="21"/>
        </w:rPr>
        <w:t xml:space="preserve">. </w:t>
      </w:r>
      <w:r w:rsidR="0007012A">
        <w:rPr>
          <w:rFonts w:cs="Arial"/>
          <w:sz w:val="21"/>
        </w:rPr>
        <w:t xml:space="preserve">Jume </w:t>
      </w:r>
      <w:r w:rsidR="00BD2025">
        <w:rPr>
          <w:rFonts w:cs="Arial"/>
          <w:sz w:val="21"/>
        </w:rPr>
        <w:t xml:space="preserve">daatom </w:t>
      </w:r>
      <w:r w:rsidR="0007012A">
        <w:rPr>
          <w:rFonts w:cs="Arial"/>
          <w:sz w:val="21"/>
        </w:rPr>
        <w:t>ama yew bitwakame ineli jiawa, m</w:t>
      </w:r>
      <w:r>
        <w:rPr>
          <w:rFonts w:cs="Arial"/>
          <w:sz w:val="21"/>
        </w:rPr>
        <w:t>aayo mechat 2</w:t>
      </w:r>
      <w:r w:rsidRPr="006460F0">
        <w:rPr>
          <w:rFonts w:cs="Arial"/>
          <w:sz w:val="21"/>
        </w:rPr>
        <w:t>021</w:t>
      </w:r>
      <w:r>
        <w:rPr>
          <w:rFonts w:cs="Arial"/>
          <w:sz w:val="21"/>
        </w:rPr>
        <w:t>po</w:t>
      </w:r>
      <w:r w:rsidRPr="006460F0">
        <w:rPr>
          <w:rFonts w:cs="Arial"/>
          <w:sz w:val="21"/>
        </w:rPr>
        <w:t>, Ahome</w:t>
      </w:r>
      <w:r>
        <w:rPr>
          <w:rFonts w:cs="Arial"/>
          <w:sz w:val="21"/>
        </w:rPr>
        <w:t>mpo</w:t>
      </w:r>
      <w:r w:rsidRPr="006460F0">
        <w:rPr>
          <w:rFonts w:cs="Arial"/>
          <w:sz w:val="21"/>
        </w:rPr>
        <w:t xml:space="preserve"> </w:t>
      </w:r>
      <w:r w:rsidR="00BD2025">
        <w:rPr>
          <w:rFonts w:cs="Arial"/>
          <w:sz w:val="21"/>
        </w:rPr>
        <w:t>48</w:t>
      </w:r>
      <w:r w:rsidRPr="006460F0">
        <w:rPr>
          <w:rFonts w:cs="Arial"/>
          <w:sz w:val="21"/>
        </w:rPr>
        <w:t xml:space="preserve"> </w:t>
      </w:r>
      <w:r w:rsidR="0007012A">
        <w:rPr>
          <w:rFonts w:cs="Arial"/>
          <w:sz w:val="21"/>
        </w:rPr>
        <w:t>unidaadem médikamtukay j</w:t>
      </w:r>
      <w:r w:rsidR="001E3DE4">
        <w:rPr>
          <w:rFonts w:cs="Arial"/>
          <w:sz w:val="21"/>
        </w:rPr>
        <w:t>um serbisio del sector</w:t>
      </w:r>
      <w:r w:rsidR="0007012A">
        <w:rPr>
          <w:rFonts w:cs="Arial"/>
          <w:sz w:val="21"/>
        </w:rPr>
        <w:t xml:space="preserve"> publikompo, </w:t>
      </w:r>
      <w:r w:rsidR="001E3DE4">
        <w:rPr>
          <w:rFonts w:cs="Arial"/>
          <w:sz w:val="21"/>
        </w:rPr>
        <w:t>39 konsultam externam</w:t>
      </w:r>
      <w:r w:rsidR="0007012A">
        <w:rPr>
          <w:rFonts w:cs="Arial"/>
          <w:sz w:val="21"/>
        </w:rPr>
        <w:t xml:space="preserve">, </w:t>
      </w:r>
      <w:r w:rsidR="001E3DE4">
        <w:rPr>
          <w:rFonts w:cs="Arial"/>
          <w:sz w:val="21"/>
        </w:rPr>
        <w:t>7 hospitalisasion general e</w:t>
      </w:r>
      <w:r w:rsidR="0007012A">
        <w:rPr>
          <w:rFonts w:cs="Arial"/>
          <w:sz w:val="21"/>
        </w:rPr>
        <w:t xml:space="preserve">nto </w:t>
      </w:r>
      <w:r w:rsidR="001E3DE4">
        <w:rPr>
          <w:rFonts w:cs="Arial"/>
          <w:sz w:val="21"/>
        </w:rPr>
        <w:t>2 hospitali</w:t>
      </w:r>
      <w:r w:rsidR="0007012A">
        <w:rPr>
          <w:rFonts w:cs="Arial"/>
          <w:sz w:val="21"/>
        </w:rPr>
        <w:t>sasion</w:t>
      </w:r>
      <w:r w:rsidR="001E3DE4">
        <w:rPr>
          <w:rFonts w:cs="Arial"/>
          <w:sz w:val="21"/>
        </w:rPr>
        <w:t xml:space="preserve"> espesialisada</w:t>
      </w:r>
      <w:r w:rsidR="0007012A">
        <w:rPr>
          <w:rFonts w:cs="Arial"/>
          <w:sz w:val="21"/>
        </w:rPr>
        <w:t>m</w:t>
      </w:r>
      <w:r w:rsidR="00BD2025">
        <w:rPr>
          <w:rFonts w:cs="Arial"/>
          <w:sz w:val="21"/>
        </w:rPr>
        <w:t>.</w:t>
      </w:r>
      <w:r w:rsidRPr="006460F0">
        <w:rPr>
          <w:rFonts w:cs="Arial"/>
          <w:sz w:val="21"/>
        </w:rPr>
        <w:t xml:space="preserve"> </w:t>
      </w:r>
      <w:r>
        <w:rPr>
          <w:rFonts w:cs="Arial"/>
          <w:sz w:val="21"/>
        </w:rPr>
        <w:t xml:space="preserve">Ju juyya jittuam </w:t>
      </w:r>
      <w:r w:rsidR="001E3DE4">
        <w:rPr>
          <w:rFonts w:cs="Arial"/>
          <w:sz w:val="21"/>
        </w:rPr>
        <w:t xml:space="preserve">Ahomempo </w:t>
      </w:r>
      <w:r w:rsidR="0007012A">
        <w:rPr>
          <w:rFonts w:cs="Arial"/>
          <w:sz w:val="21"/>
        </w:rPr>
        <w:t xml:space="preserve">tuysim a ujuuy batnaataka, en </w:t>
      </w:r>
      <w:r w:rsidR="001E3DE4">
        <w:rPr>
          <w:rFonts w:cs="Arial"/>
          <w:sz w:val="21"/>
        </w:rPr>
        <w:t>cheewasu katim ay emo jijitto</w:t>
      </w:r>
      <w:r w:rsidRPr="006460F0">
        <w:rPr>
          <w:rFonts w:cs="Arial"/>
          <w:sz w:val="21"/>
        </w:rPr>
        <w:t xml:space="preserve"> </w:t>
      </w:r>
      <w:r>
        <w:rPr>
          <w:rFonts w:cs="Arial"/>
          <w:sz w:val="21"/>
        </w:rPr>
        <w:t>Jume kookoam Mochimpo ento yorem joarampo</w:t>
      </w:r>
      <w:r w:rsidR="0007012A">
        <w:rPr>
          <w:rFonts w:cs="Arial"/>
          <w:sz w:val="21"/>
        </w:rPr>
        <w:t>,</w:t>
      </w:r>
      <w:r>
        <w:rPr>
          <w:rFonts w:cs="Arial"/>
          <w:sz w:val="21"/>
        </w:rPr>
        <w:t xml:space="preserve"> borostiriam, kataarom, ju k</w:t>
      </w:r>
      <w:r w:rsidRPr="006460F0">
        <w:rPr>
          <w:rFonts w:cs="Arial"/>
          <w:sz w:val="21"/>
        </w:rPr>
        <w:t>án</w:t>
      </w:r>
      <w:r>
        <w:rPr>
          <w:rFonts w:cs="Arial"/>
          <w:sz w:val="21"/>
        </w:rPr>
        <w:t>s</w:t>
      </w:r>
      <w:r w:rsidRPr="006460F0">
        <w:rPr>
          <w:rFonts w:cs="Arial"/>
          <w:sz w:val="21"/>
        </w:rPr>
        <w:t xml:space="preserve">er </w:t>
      </w:r>
      <w:r>
        <w:rPr>
          <w:rFonts w:cs="Arial"/>
          <w:sz w:val="21"/>
        </w:rPr>
        <w:t>s</w:t>
      </w:r>
      <w:r w:rsidRPr="00953CAA">
        <w:rPr>
          <w:rFonts w:cs="Arial"/>
          <w:sz w:val="21"/>
        </w:rPr>
        <w:t>er</w:t>
      </w:r>
      <w:r>
        <w:rPr>
          <w:rFonts w:cs="Arial"/>
          <w:sz w:val="21"/>
        </w:rPr>
        <w:t>b</w:t>
      </w:r>
      <w:r w:rsidRPr="00953CAA">
        <w:rPr>
          <w:rFonts w:cs="Arial"/>
          <w:sz w:val="21"/>
        </w:rPr>
        <w:t>i</w:t>
      </w:r>
      <w:r>
        <w:rPr>
          <w:rFonts w:cs="Arial"/>
          <w:sz w:val="21"/>
        </w:rPr>
        <w:t>k</w:t>
      </w:r>
      <w:r w:rsidRPr="00953CAA">
        <w:rPr>
          <w:rFonts w:cs="Arial"/>
          <w:sz w:val="21"/>
        </w:rPr>
        <w:t>outerino</w:t>
      </w:r>
      <w:r>
        <w:rPr>
          <w:rFonts w:cs="Arial"/>
          <w:sz w:val="21"/>
        </w:rPr>
        <w:t xml:space="preserve"> tiame ento pipimpo kookoa, ju</w:t>
      </w:r>
      <w:r w:rsidRPr="006460F0">
        <w:rPr>
          <w:rFonts w:cs="Arial"/>
          <w:sz w:val="21"/>
        </w:rPr>
        <w:t xml:space="preserve"> tuber</w:t>
      </w:r>
      <w:r>
        <w:rPr>
          <w:rFonts w:cs="Arial"/>
          <w:sz w:val="21"/>
        </w:rPr>
        <w:t>k</w:t>
      </w:r>
      <w:r w:rsidRPr="006460F0">
        <w:rPr>
          <w:rFonts w:cs="Arial"/>
          <w:sz w:val="21"/>
        </w:rPr>
        <w:t>ulosi</w:t>
      </w:r>
      <w:r>
        <w:rPr>
          <w:rFonts w:cs="Arial"/>
          <w:sz w:val="21"/>
        </w:rPr>
        <w:t xml:space="preserve"> ento ju </w:t>
      </w:r>
      <w:r w:rsidRPr="006460F0">
        <w:rPr>
          <w:rFonts w:cs="Arial"/>
          <w:sz w:val="21"/>
        </w:rPr>
        <w:t>desnutri</w:t>
      </w:r>
      <w:r>
        <w:rPr>
          <w:rFonts w:cs="Arial"/>
          <w:sz w:val="21"/>
        </w:rPr>
        <w:t>s</w:t>
      </w:r>
      <w:r w:rsidRPr="006460F0">
        <w:rPr>
          <w:rFonts w:cs="Arial"/>
          <w:sz w:val="21"/>
        </w:rPr>
        <w:t>ión</w:t>
      </w:r>
      <w:r>
        <w:rPr>
          <w:rFonts w:cs="Arial"/>
          <w:sz w:val="21"/>
        </w:rPr>
        <w:t xml:space="preserve"> tiame</w:t>
      </w:r>
      <w:r w:rsidRPr="006460F0">
        <w:rPr>
          <w:rFonts w:cs="Arial"/>
          <w:sz w:val="21"/>
        </w:rPr>
        <w:t xml:space="preserve">. </w:t>
      </w:r>
      <w:r>
        <w:rPr>
          <w:rFonts w:cs="Arial"/>
          <w:sz w:val="21"/>
        </w:rPr>
        <w:t>Wate jitta ka ama bem bippeaw ími munisiipiopo jume beeme jaamuchim lawti emo tómatuame ento jitta yéname</w:t>
      </w:r>
      <w:r w:rsidRPr="006460F0">
        <w:rPr>
          <w:rFonts w:cs="Arial"/>
          <w:sz w:val="21"/>
        </w:rPr>
        <w:t>.</w:t>
      </w:r>
    </w:p>
    <w:p w14:paraId="5EC0DAFB" w14:textId="77777777" w:rsidR="00671F80" w:rsidRDefault="00671F80" w:rsidP="00671F80">
      <w:pPr>
        <w:spacing w:before="120" w:after="120" w:line="280" w:lineRule="exact"/>
        <w:jc w:val="both"/>
        <w:rPr>
          <w:rFonts w:cs="Arial"/>
          <w:sz w:val="21"/>
        </w:rPr>
      </w:pPr>
      <w:r w:rsidRPr="006460F0">
        <w:rPr>
          <w:rFonts w:cs="Arial"/>
          <w:sz w:val="21"/>
        </w:rPr>
        <w:t>2018</w:t>
      </w:r>
      <w:r>
        <w:rPr>
          <w:rFonts w:cs="Arial"/>
          <w:sz w:val="21"/>
        </w:rPr>
        <w:t>po</w:t>
      </w:r>
      <w:r w:rsidRPr="006460F0">
        <w:rPr>
          <w:rFonts w:cs="Arial"/>
          <w:sz w:val="21"/>
        </w:rPr>
        <w:t xml:space="preserve">, </w:t>
      </w:r>
      <w:r>
        <w:rPr>
          <w:rFonts w:cs="Arial"/>
          <w:sz w:val="21"/>
        </w:rPr>
        <w:t xml:space="preserve">ími </w:t>
      </w:r>
      <w:r w:rsidRPr="006460F0">
        <w:rPr>
          <w:rFonts w:cs="Arial"/>
          <w:sz w:val="21"/>
        </w:rPr>
        <w:t>Mé</w:t>
      </w:r>
      <w:r>
        <w:rPr>
          <w:rFonts w:cs="Arial"/>
          <w:sz w:val="21"/>
        </w:rPr>
        <w:t>jikopo bátoorim meewakame kia tuk</w:t>
      </w:r>
      <w:r w:rsidRPr="006460F0">
        <w:rPr>
          <w:rFonts w:cs="Arial"/>
          <w:sz w:val="21"/>
        </w:rPr>
        <w:t xml:space="preserve"> 29.07 </w:t>
      </w:r>
      <w:r>
        <w:rPr>
          <w:rFonts w:cs="Arial"/>
          <w:sz w:val="21"/>
        </w:rPr>
        <w:t>nuxmiam meewak chikti 1</w:t>
      </w:r>
      <w:r w:rsidRPr="006460F0">
        <w:rPr>
          <w:rFonts w:cs="Arial"/>
          <w:sz w:val="21"/>
        </w:rPr>
        <w:t xml:space="preserve">00,000, </w:t>
      </w:r>
      <w:r>
        <w:rPr>
          <w:rFonts w:cs="Arial"/>
          <w:sz w:val="21"/>
        </w:rPr>
        <w:t>bátooram násuku, Sinaloapo naw nassuawame ento emo meewame jikat bittuy</w:t>
      </w:r>
      <w:r w:rsidRPr="006460F0">
        <w:rPr>
          <w:rFonts w:cs="Arial"/>
          <w:sz w:val="21"/>
        </w:rPr>
        <w:t xml:space="preserve">. </w:t>
      </w:r>
      <w:r>
        <w:rPr>
          <w:rFonts w:cs="Arial"/>
          <w:sz w:val="21"/>
        </w:rPr>
        <w:t xml:space="preserve">Jum joampo naw nassuawame ento ju karrom etbuawame chikti napat bittuy ími </w:t>
      </w:r>
      <w:r w:rsidRPr="006460F0">
        <w:rPr>
          <w:rFonts w:cs="Arial"/>
          <w:sz w:val="21"/>
        </w:rPr>
        <w:t>Ahome</w:t>
      </w:r>
      <w:r>
        <w:rPr>
          <w:rFonts w:cs="Arial"/>
          <w:sz w:val="21"/>
        </w:rPr>
        <w:t xml:space="preserve"> munisiipiopo</w:t>
      </w:r>
      <w:r w:rsidRPr="006460F0">
        <w:rPr>
          <w:rFonts w:cs="Arial"/>
          <w:sz w:val="21"/>
        </w:rPr>
        <w:t xml:space="preserve">. </w:t>
      </w:r>
      <w:r>
        <w:rPr>
          <w:rFonts w:cs="Arial"/>
          <w:sz w:val="21"/>
        </w:rPr>
        <w:t xml:space="preserve">Júneltaka junne, jume </w:t>
      </w:r>
      <w:r w:rsidRPr="006460F0">
        <w:rPr>
          <w:rFonts w:cs="Arial"/>
          <w:sz w:val="21"/>
        </w:rPr>
        <w:t xml:space="preserve">PAC </w:t>
      </w:r>
      <w:r>
        <w:rPr>
          <w:rFonts w:cs="Arial"/>
          <w:sz w:val="21"/>
        </w:rPr>
        <w:t>suamsi emo wériamta ama bitchak joaram násuku. Ket kaita tua karro aksidentem ama teywak</w:t>
      </w:r>
      <w:r w:rsidRPr="006460F0">
        <w:rPr>
          <w:rFonts w:cs="Arial"/>
          <w:sz w:val="21"/>
        </w:rPr>
        <w:t>.</w:t>
      </w:r>
    </w:p>
    <w:p w14:paraId="252E7565" w14:textId="452EB9B9" w:rsidR="00671F80" w:rsidRDefault="0091087F" w:rsidP="00671F80">
      <w:pPr>
        <w:spacing w:before="120" w:after="120" w:line="280" w:lineRule="exact"/>
        <w:jc w:val="both"/>
        <w:rPr>
          <w:rFonts w:cs="Arial"/>
          <w:sz w:val="21"/>
        </w:rPr>
      </w:pPr>
      <w:r>
        <w:rPr>
          <w:rFonts w:cs="Arial"/>
          <w:sz w:val="21"/>
        </w:rPr>
        <w:t>B</w:t>
      </w:r>
      <w:r w:rsidR="00671F80">
        <w:rPr>
          <w:rFonts w:cs="Arial"/>
          <w:sz w:val="21"/>
        </w:rPr>
        <w:t>em naw tastiwame nuxmiam lútuuriampo amani</w:t>
      </w:r>
      <w:r>
        <w:rPr>
          <w:rFonts w:cs="Arial"/>
          <w:sz w:val="21"/>
        </w:rPr>
        <w:t xml:space="preserve"> imi soonapo </w:t>
      </w:r>
      <w:r w:rsidR="00671F80">
        <w:rPr>
          <w:rFonts w:cs="Arial"/>
          <w:sz w:val="21"/>
        </w:rPr>
        <w:t>chee ama bitum</w:t>
      </w:r>
      <w:r>
        <w:rPr>
          <w:rFonts w:cs="Arial"/>
          <w:sz w:val="21"/>
        </w:rPr>
        <w:t>e,</w:t>
      </w:r>
      <w:r w:rsidR="00671F80">
        <w:rPr>
          <w:rFonts w:cs="Arial"/>
          <w:sz w:val="21"/>
        </w:rPr>
        <w:t xml:space="preserve"> naw nanassuawamta ento wame amenaasam tiame wame </w:t>
      </w:r>
      <w:r w:rsidR="00671F80" w:rsidRPr="006460F0">
        <w:rPr>
          <w:rFonts w:cs="Arial"/>
          <w:sz w:val="21"/>
        </w:rPr>
        <w:t>migrante</w:t>
      </w:r>
      <w:r w:rsidR="00671F80">
        <w:rPr>
          <w:rFonts w:cs="Arial"/>
          <w:sz w:val="21"/>
        </w:rPr>
        <w:t xml:space="preserve">mmew bicha, jume </w:t>
      </w:r>
      <w:r w:rsidR="00671F80">
        <w:rPr>
          <w:rFonts w:cs="Arial"/>
          <w:sz w:val="21"/>
        </w:rPr>
        <w:lastRenderedPageBreak/>
        <w:t>jaamuchimmewi, yorem joarammew bicha</w:t>
      </w:r>
      <w:r w:rsidR="00671F80" w:rsidRPr="006460F0">
        <w:rPr>
          <w:rFonts w:cs="Arial"/>
          <w:sz w:val="21"/>
        </w:rPr>
        <w:t xml:space="preserve">, </w:t>
      </w:r>
      <w:r w:rsidR="00671F80">
        <w:rPr>
          <w:rFonts w:cs="Arial"/>
          <w:sz w:val="21"/>
        </w:rPr>
        <w:t xml:space="preserve">wame nuxmiam </w:t>
      </w:r>
      <w:r w:rsidR="00671F80" w:rsidRPr="006460F0">
        <w:rPr>
          <w:rFonts w:cs="Arial"/>
          <w:sz w:val="21"/>
        </w:rPr>
        <w:t>LGBTQ+</w:t>
      </w:r>
      <w:r w:rsidR="00671F80">
        <w:rPr>
          <w:rFonts w:cs="Arial"/>
          <w:sz w:val="21"/>
        </w:rPr>
        <w:t xml:space="preserve"> ti tettiawammew bicha ento wame bátooram jitta kookoammak yew machilame</w:t>
      </w:r>
      <w:r w:rsidR="00671F80" w:rsidRPr="006460F0">
        <w:rPr>
          <w:rFonts w:cs="Arial"/>
          <w:sz w:val="21"/>
        </w:rPr>
        <w:t xml:space="preserve">, </w:t>
      </w:r>
      <w:r w:rsidR="00671F80">
        <w:rPr>
          <w:rFonts w:cs="Arial"/>
          <w:sz w:val="21"/>
        </w:rPr>
        <w:t>júneli bénasi bátooram tákiawapo ento uusim tekipapanuatuawim</w:t>
      </w:r>
      <w:r w:rsidR="00671F80" w:rsidRPr="006460F0">
        <w:rPr>
          <w:rFonts w:cs="Arial"/>
          <w:sz w:val="21"/>
        </w:rPr>
        <w:t xml:space="preserve">. </w:t>
      </w:r>
      <w:r w:rsidR="00671F80">
        <w:rPr>
          <w:rFonts w:cs="Arial"/>
          <w:sz w:val="21"/>
        </w:rPr>
        <w:t xml:space="preserve">Muksi jabem bitwame a owtaka o jámuttaka o nawichisi aw inneewi ento ju </w:t>
      </w:r>
      <w:r w:rsidR="00671F80" w:rsidRPr="006460F0">
        <w:rPr>
          <w:rFonts w:cs="Arial"/>
          <w:sz w:val="21"/>
        </w:rPr>
        <w:t>a</w:t>
      </w:r>
      <w:r w:rsidR="00671F80">
        <w:rPr>
          <w:rFonts w:cs="Arial"/>
          <w:sz w:val="21"/>
        </w:rPr>
        <w:t>k</w:t>
      </w:r>
      <w:r w:rsidR="00671F80" w:rsidRPr="006460F0">
        <w:rPr>
          <w:rFonts w:cs="Arial"/>
          <w:sz w:val="21"/>
        </w:rPr>
        <w:t>oso</w:t>
      </w:r>
      <w:r w:rsidR="00671F80">
        <w:rPr>
          <w:rFonts w:cs="Arial"/>
          <w:sz w:val="21"/>
        </w:rPr>
        <w:t xml:space="preserve"> tiame</w:t>
      </w:r>
      <w:r w:rsidR="00671F80" w:rsidRPr="006460F0">
        <w:rPr>
          <w:rFonts w:cs="Arial"/>
          <w:sz w:val="21"/>
        </w:rPr>
        <w:t xml:space="preserve"> (GBVH</w:t>
      </w:r>
      <w:r w:rsidR="0013040A">
        <w:rPr>
          <w:rFonts w:cs="Arial"/>
          <w:sz w:val="21"/>
        </w:rPr>
        <w:t xml:space="preserve"> sigl</w:t>
      </w:r>
      <w:r>
        <w:rPr>
          <w:rFonts w:cs="Arial"/>
          <w:sz w:val="21"/>
        </w:rPr>
        <w:t>a</w:t>
      </w:r>
      <w:r w:rsidR="0013040A">
        <w:rPr>
          <w:rFonts w:cs="Arial"/>
          <w:sz w:val="21"/>
        </w:rPr>
        <w:t xml:space="preserve"> ringo nokpo</w:t>
      </w:r>
      <w:r w:rsidR="00671F80" w:rsidRPr="006460F0">
        <w:rPr>
          <w:rFonts w:cs="Arial"/>
          <w:sz w:val="21"/>
        </w:rPr>
        <w:t xml:space="preserve">) </w:t>
      </w:r>
      <w:r w:rsidR="00671F80">
        <w:rPr>
          <w:rFonts w:cs="Arial"/>
          <w:sz w:val="21"/>
        </w:rPr>
        <w:t>jak junne bittu Méjiko paispo</w:t>
      </w:r>
      <w:r w:rsidR="00671F80" w:rsidRPr="006460F0">
        <w:rPr>
          <w:rFonts w:cs="Arial"/>
          <w:sz w:val="21"/>
        </w:rPr>
        <w:t xml:space="preserve">, </w:t>
      </w:r>
      <w:r w:rsidR="00671F80">
        <w:rPr>
          <w:rFonts w:cs="Arial"/>
          <w:sz w:val="21"/>
        </w:rPr>
        <w:t xml:space="preserve">ento jak </w:t>
      </w:r>
      <w:r w:rsidR="00671F80" w:rsidRPr="006460F0">
        <w:rPr>
          <w:rFonts w:cs="Arial"/>
          <w:sz w:val="21"/>
        </w:rPr>
        <w:t>66</w:t>
      </w:r>
      <w:r>
        <w:rPr>
          <w:rFonts w:cs="Arial"/>
          <w:sz w:val="21"/>
        </w:rPr>
        <w:t>.</w:t>
      </w:r>
      <w:r w:rsidR="00671F80" w:rsidRPr="006460F0">
        <w:rPr>
          <w:rFonts w:cs="Arial"/>
          <w:sz w:val="21"/>
        </w:rPr>
        <w:t xml:space="preserve">1% </w:t>
      </w:r>
      <w:r w:rsidR="00671F80">
        <w:rPr>
          <w:rFonts w:cs="Arial"/>
          <w:sz w:val="21"/>
        </w:rPr>
        <w:t>jaamuchim jitta kaa tuuwamta amew joowamta ama jiapsame</w:t>
      </w:r>
      <w:r w:rsidR="00671F80" w:rsidRPr="006460F0">
        <w:rPr>
          <w:rFonts w:cs="Arial"/>
          <w:sz w:val="21"/>
        </w:rPr>
        <w:t>,</w:t>
      </w:r>
      <w:r w:rsidR="00671F80">
        <w:rPr>
          <w:rFonts w:cs="Arial"/>
          <w:sz w:val="21"/>
        </w:rPr>
        <w:t xml:space="preserve"> ento ju </w:t>
      </w:r>
      <w:r w:rsidR="00671F80" w:rsidRPr="006460F0">
        <w:rPr>
          <w:rFonts w:cs="Arial"/>
          <w:sz w:val="21"/>
        </w:rPr>
        <w:t xml:space="preserve">34% </w:t>
      </w:r>
      <w:r w:rsidR="00671F80">
        <w:rPr>
          <w:rFonts w:cs="Arial"/>
          <w:sz w:val="21"/>
        </w:rPr>
        <w:t xml:space="preserve">kóokosi amew jowamta bem kuunam bétana. Jum </w:t>
      </w:r>
      <w:r w:rsidR="00671F80" w:rsidRPr="006460F0">
        <w:rPr>
          <w:rFonts w:cs="Arial"/>
          <w:sz w:val="21"/>
        </w:rPr>
        <w:t>2020</w:t>
      </w:r>
      <w:r w:rsidR="00671F80">
        <w:rPr>
          <w:rFonts w:cs="Arial"/>
          <w:sz w:val="21"/>
        </w:rPr>
        <w:t xml:space="preserve">po ími Sinaloa buia estaadopo tokti </w:t>
      </w:r>
      <w:r w:rsidR="00671F80" w:rsidRPr="006460F0">
        <w:rPr>
          <w:rFonts w:cs="Arial"/>
          <w:sz w:val="21"/>
        </w:rPr>
        <w:t xml:space="preserve">26 </w:t>
      </w:r>
      <w:r w:rsidR="00671F80">
        <w:rPr>
          <w:rFonts w:cs="Arial"/>
          <w:sz w:val="21"/>
        </w:rPr>
        <w:t xml:space="preserve">jaamuchim meewak, </w:t>
      </w:r>
      <w:r w:rsidR="00671F80" w:rsidRPr="006460F0">
        <w:rPr>
          <w:rFonts w:cs="Arial"/>
          <w:sz w:val="21"/>
        </w:rPr>
        <w:t>Ahome</w:t>
      </w:r>
      <w:r w:rsidR="00671F80">
        <w:rPr>
          <w:rFonts w:cs="Arial"/>
          <w:sz w:val="21"/>
        </w:rPr>
        <w:t>mpo mamnika ama meewak</w:t>
      </w:r>
      <w:r w:rsidR="00671F80" w:rsidRPr="006460F0">
        <w:rPr>
          <w:rFonts w:cs="Arial"/>
          <w:sz w:val="21"/>
        </w:rPr>
        <w:t xml:space="preserve">. </w:t>
      </w:r>
      <w:r w:rsidR="00671F80">
        <w:rPr>
          <w:rFonts w:cs="Arial"/>
          <w:sz w:val="21"/>
        </w:rPr>
        <w:t>Ju b</w:t>
      </w:r>
      <w:r w:rsidR="00671F80" w:rsidRPr="006460F0">
        <w:rPr>
          <w:rFonts w:cs="Arial"/>
          <w:sz w:val="21"/>
        </w:rPr>
        <w:t>iolen</w:t>
      </w:r>
      <w:r w:rsidR="00671F80">
        <w:rPr>
          <w:rFonts w:cs="Arial"/>
          <w:sz w:val="21"/>
        </w:rPr>
        <w:t>s</w:t>
      </w:r>
      <w:r w:rsidR="00671F80" w:rsidRPr="006460F0">
        <w:rPr>
          <w:rFonts w:cs="Arial"/>
          <w:sz w:val="21"/>
        </w:rPr>
        <w:t>ia de gé</w:t>
      </w:r>
      <w:r w:rsidR="00671F80">
        <w:rPr>
          <w:rFonts w:cs="Arial"/>
          <w:sz w:val="21"/>
        </w:rPr>
        <w:t>e</w:t>
      </w:r>
      <w:r w:rsidR="00671F80" w:rsidRPr="006460F0">
        <w:rPr>
          <w:rFonts w:cs="Arial"/>
          <w:sz w:val="21"/>
        </w:rPr>
        <w:t xml:space="preserve">nero </w:t>
      </w:r>
      <w:r w:rsidR="00671F80">
        <w:rPr>
          <w:rFonts w:cs="Arial"/>
          <w:sz w:val="21"/>
        </w:rPr>
        <w:t xml:space="preserve">tiame cheewasu jikay weyye jum </w:t>
      </w:r>
      <w:r w:rsidR="00671F80" w:rsidRPr="006460F0">
        <w:rPr>
          <w:rFonts w:cs="Arial"/>
          <w:sz w:val="21"/>
        </w:rPr>
        <w:t>PAC,</w:t>
      </w:r>
      <w:r w:rsidR="00671F80">
        <w:rPr>
          <w:rFonts w:cs="Arial"/>
          <w:sz w:val="21"/>
        </w:rPr>
        <w:t xml:space="preserve"> tem katim siimem yew nánaatua.</w:t>
      </w:r>
    </w:p>
    <w:p w14:paraId="6F30FDDA" w14:textId="7DF9316F" w:rsidR="00991C19" w:rsidRPr="00516642" w:rsidRDefault="00991C19" w:rsidP="00991C19">
      <w:pPr>
        <w:pStyle w:val="Appendixheading4"/>
        <w:rPr>
          <w:iCs/>
        </w:rPr>
      </w:pPr>
      <w:r>
        <w:t>Maxti</w:t>
      </w:r>
      <w:r w:rsidR="00126549">
        <w:t>awame</w:t>
      </w:r>
    </w:p>
    <w:p w14:paraId="45878423" w14:textId="3F6F54CF" w:rsidR="00991C19" w:rsidRPr="00516642" w:rsidRDefault="00991C19" w:rsidP="00991C19">
      <w:pPr>
        <w:spacing w:before="120" w:after="120" w:line="280" w:lineRule="exact"/>
        <w:jc w:val="both"/>
        <w:rPr>
          <w:rFonts w:cs="Arial"/>
          <w:sz w:val="21"/>
        </w:rPr>
      </w:pPr>
      <w:r>
        <w:rPr>
          <w:rFonts w:cs="Arial"/>
          <w:sz w:val="21"/>
        </w:rPr>
        <w:t xml:space="preserve">Wame kara oosma nokame ento kara am joame </w:t>
      </w:r>
      <w:r w:rsidRPr="006460F0">
        <w:rPr>
          <w:rFonts w:cs="Arial"/>
          <w:sz w:val="21"/>
        </w:rPr>
        <w:t>Ahome</w:t>
      </w:r>
      <w:r>
        <w:rPr>
          <w:rFonts w:cs="Arial"/>
          <w:sz w:val="21"/>
        </w:rPr>
        <w:t xml:space="preserve">mpo ju </w:t>
      </w:r>
      <w:r w:rsidRPr="006460F0">
        <w:rPr>
          <w:rFonts w:cs="Arial"/>
          <w:sz w:val="21"/>
        </w:rPr>
        <w:t>97</w:t>
      </w:r>
      <w:r>
        <w:rPr>
          <w:rFonts w:cs="Arial"/>
          <w:sz w:val="21"/>
        </w:rPr>
        <w:t>.</w:t>
      </w:r>
      <w:r w:rsidRPr="006460F0">
        <w:rPr>
          <w:rFonts w:cs="Arial"/>
          <w:sz w:val="21"/>
        </w:rPr>
        <w:t xml:space="preserve">65% </w:t>
      </w:r>
      <w:r w:rsidR="00126549">
        <w:rPr>
          <w:rFonts w:cs="Arial"/>
          <w:sz w:val="21"/>
        </w:rPr>
        <w:t>jak 15</w:t>
      </w:r>
      <w:r>
        <w:rPr>
          <w:rFonts w:cs="Arial"/>
          <w:sz w:val="21"/>
        </w:rPr>
        <w:t xml:space="preserve"> wasuktiriam beppa aneme ama teywak. Jak wepuu k</w:t>
      </w:r>
      <w:r w:rsidRPr="006460F0">
        <w:rPr>
          <w:rFonts w:cs="Arial"/>
          <w:sz w:val="21"/>
        </w:rPr>
        <w:t>uarta parte</w:t>
      </w:r>
      <w:r>
        <w:rPr>
          <w:rFonts w:cs="Arial"/>
          <w:sz w:val="21"/>
        </w:rPr>
        <w:t xml:space="preserve"> tiame yoyyoowem juka preparatooriata chúpala, ento ju </w:t>
      </w:r>
      <w:r w:rsidRPr="006460F0">
        <w:rPr>
          <w:rFonts w:cs="Arial"/>
          <w:sz w:val="21"/>
        </w:rPr>
        <w:t>17</w:t>
      </w:r>
      <w:r>
        <w:rPr>
          <w:rFonts w:cs="Arial"/>
          <w:sz w:val="21"/>
        </w:rPr>
        <w:t>.</w:t>
      </w:r>
      <w:r w:rsidRPr="006460F0">
        <w:rPr>
          <w:rFonts w:cs="Arial"/>
          <w:sz w:val="21"/>
        </w:rPr>
        <w:t xml:space="preserve">8% </w:t>
      </w:r>
      <w:r>
        <w:rPr>
          <w:rFonts w:cs="Arial"/>
          <w:sz w:val="21"/>
        </w:rPr>
        <w:t>kialim juka sekundaariata yew chúpala</w:t>
      </w:r>
      <w:r w:rsidRPr="006460F0">
        <w:rPr>
          <w:rFonts w:cs="Arial"/>
          <w:sz w:val="21"/>
        </w:rPr>
        <w:t xml:space="preserve">. </w:t>
      </w:r>
      <w:r>
        <w:rPr>
          <w:rFonts w:cs="Arial"/>
          <w:sz w:val="21"/>
        </w:rPr>
        <w:t xml:space="preserve">Batte siime wame yorem joarampo joakame </w:t>
      </w:r>
      <w:r w:rsidR="008106D6">
        <w:rPr>
          <w:rFonts w:cs="Arial"/>
          <w:sz w:val="21"/>
        </w:rPr>
        <w:t xml:space="preserve">Aol </w:t>
      </w:r>
      <w:r w:rsidRPr="006460F0">
        <w:rPr>
          <w:rFonts w:cs="Arial"/>
          <w:sz w:val="21"/>
        </w:rPr>
        <w:t>prim</w:t>
      </w:r>
      <w:r>
        <w:rPr>
          <w:rFonts w:cs="Arial"/>
          <w:sz w:val="21"/>
        </w:rPr>
        <w:t>a</w:t>
      </w:r>
      <w:r w:rsidRPr="006460F0">
        <w:rPr>
          <w:rFonts w:cs="Arial"/>
          <w:sz w:val="21"/>
        </w:rPr>
        <w:t>aria</w:t>
      </w:r>
      <w:r>
        <w:rPr>
          <w:rFonts w:cs="Arial"/>
          <w:sz w:val="21"/>
        </w:rPr>
        <w:t>tam yew chúpala</w:t>
      </w:r>
      <w:r w:rsidRPr="006460F0">
        <w:rPr>
          <w:rFonts w:cs="Arial"/>
          <w:sz w:val="21"/>
        </w:rPr>
        <w:t xml:space="preserve">. </w:t>
      </w:r>
      <w:r w:rsidR="008106D6">
        <w:rPr>
          <w:rFonts w:cs="Arial"/>
          <w:sz w:val="21"/>
        </w:rPr>
        <w:t xml:space="preserve">Wa tasa de alfabetisasion tiame imi </w:t>
      </w:r>
      <w:r>
        <w:rPr>
          <w:rFonts w:cs="Arial"/>
          <w:sz w:val="21"/>
        </w:rPr>
        <w:t xml:space="preserve">joarampo, ket </w:t>
      </w:r>
      <w:r w:rsidR="008106D6">
        <w:rPr>
          <w:rFonts w:cs="Arial"/>
          <w:sz w:val="21"/>
        </w:rPr>
        <w:t xml:space="preserve">nivel </w:t>
      </w:r>
      <w:r>
        <w:rPr>
          <w:rFonts w:cs="Arial"/>
          <w:sz w:val="21"/>
        </w:rPr>
        <w:t>munisi</w:t>
      </w:r>
      <w:r w:rsidR="008106D6">
        <w:rPr>
          <w:rFonts w:cs="Arial"/>
          <w:sz w:val="21"/>
        </w:rPr>
        <w:t>palim</w:t>
      </w:r>
      <w:r>
        <w:rPr>
          <w:rFonts w:cs="Arial"/>
          <w:sz w:val="21"/>
        </w:rPr>
        <w:t xml:space="preserve"> b</w:t>
      </w:r>
      <w:r w:rsidR="008106D6">
        <w:rPr>
          <w:rFonts w:cs="Arial"/>
          <w:sz w:val="21"/>
        </w:rPr>
        <w:t>é</w:t>
      </w:r>
      <w:r>
        <w:rPr>
          <w:rFonts w:cs="Arial"/>
          <w:sz w:val="21"/>
        </w:rPr>
        <w:t>nasi weyye, ju</w:t>
      </w:r>
      <w:r w:rsidR="008106D6">
        <w:rPr>
          <w:rFonts w:cs="Arial"/>
          <w:sz w:val="21"/>
        </w:rPr>
        <w:t>m</w:t>
      </w:r>
      <w:r>
        <w:rPr>
          <w:rFonts w:cs="Arial"/>
          <w:sz w:val="21"/>
        </w:rPr>
        <w:t xml:space="preserve"> </w:t>
      </w:r>
      <w:r w:rsidRPr="006460F0">
        <w:rPr>
          <w:rFonts w:cs="Arial"/>
          <w:sz w:val="21"/>
        </w:rPr>
        <w:t>96%</w:t>
      </w:r>
      <w:r>
        <w:rPr>
          <w:rFonts w:cs="Arial"/>
          <w:sz w:val="21"/>
        </w:rPr>
        <w:t xml:space="preserve"> </w:t>
      </w:r>
      <w:r w:rsidR="008106D6">
        <w:rPr>
          <w:rFonts w:cs="Arial"/>
          <w:sz w:val="21"/>
        </w:rPr>
        <w:t>promedio tiene ama tewri.</w:t>
      </w:r>
    </w:p>
    <w:p w14:paraId="5CB9CFFA" w14:textId="66413D41" w:rsidR="00671F80" w:rsidRPr="00516642" w:rsidRDefault="001866A2" w:rsidP="00671F80">
      <w:pPr>
        <w:pStyle w:val="Appendixheading4"/>
        <w:rPr>
          <w:iCs/>
        </w:rPr>
      </w:pPr>
      <w:r>
        <w:t>I</w:t>
      </w:r>
      <w:r w:rsidR="00991C19">
        <w:t>nfraestruktuura social tiame</w:t>
      </w:r>
      <w:r w:rsidR="00671F80" w:rsidRPr="00516642">
        <w:t xml:space="preserve"> </w:t>
      </w:r>
    </w:p>
    <w:p w14:paraId="5F6C987D" w14:textId="75F3D847" w:rsidR="00671F80" w:rsidRPr="00516642" w:rsidRDefault="00671F80" w:rsidP="00671F80">
      <w:pPr>
        <w:spacing w:before="120" w:after="120" w:line="280" w:lineRule="exact"/>
        <w:jc w:val="both"/>
        <w:rPr>
          <w:rFonts w:cs="Arial"/>
          <w:sz w:val="21"/>
        </w:rPr>
      </w:pPr>
      <w:r>
        <w:rPr>
          <w:rFonts w:cs="Arial"/>
          <w:sz w:val="21"/>
        </w:rPr>
        <w:t xml:space="preserve">Ju bä tuurim </w:t>
      </w:r>
      <w:r w:rsidRPr="006460F0">
        <w:rPr>
          <w:rFonts w:cs="Arial"/>
          <w:sz w:val="21"/>
        </w:rPr>
        <w:t>potable</w:t>
      </w:r>
      <w:r>
        <w:rPr>
          <w:rFonts w:cs="Arial"/>
          <w:sz w:val="21"/>
        </w:rPr>
        <w:t xml:space="preserve">m </w:t>
      </w:r>
      <w:r w:rsidRPr="006460F0">
        <w:rPr>
          <w:rFonts w:cs="Arial"/>
          <w:sz w:val="21"/>
        </w:rPr>
        <w:t>Mochi</w:t>
      </w:r>
      <w:r>
        <w:rPr>
          <w:rFonts w:cs="Arial"/>
          <w:sz w:val="21"/>
        </w:rPr>
        <w:t>m</w:t>
      </w:r>
      <w:r w:rsidR="008106D6">
        <w:rPr>
          <w:rFonts w:cs="Arial"/>
          <w:sz w:val="21"/>
        </w:rPr>
        <w:t>mew béchiibo ento wame komunidaadem jun área de influesiapo jokame, baix preesam bétana</w:t>
      </w:r>
      <w:r w:rsidR="00D15A32">
        <w:rPr>
          <w:rFonts w:cs="Arial"/>
          <w:sz w:val="21"/>
        </w:rPr>
        <w:t xml:space="preserve"> weyye ento ju bä baix planta potabilizadooremew chibextiawa kanaalimpo amani. Promeediompo </w:t>
      </w:r>
      <w:r>
        <w:rPr>
          <w:rFonts w:cs="Arial"/>
          <w:sz w:val="21"/>
        </w:rPr>
        <w:t xml:space="preserve">jak </w:t>
      </w:r>
      <w:r w:rsidRPr="006460F0">
        <w:rPr>
          <w:rFonts w:cs="Arial"/>
          <w:sz w:val="21"/>
        </w:rPr>
        <w:t xml:space="preserve">94% </w:t>
      </w:r>
      <w:r>
        <w:rPr>
          <w:rFonts w:cs="Arial"/>
          <w:sz w:val="21"/>
        </w:rPr>
        <w:t xml:space="preserve">joam </w:t>
      </w:r>
      <w:r w:rsidRPr="006460F0">
        <w:rPr>
          <w:rFonts w:cs="Arial"/>
          <w:sz w:val="21"/>
        </w:rPr>
        <w:t>red públi</w:t>
      </w:r>
      <w:r>
        <w:rPr>
          <w:rFonts w:cs="Arial"/>
          <w:sz w:val="21"/>
        </w:rPr>
        <w:t>k</w:t>
      </w:r>
      <w:r w:rsidRPr="006460F0">
        <w:rPr>
          <w:rFonts w:cs="Arial"/>
          <w:sz w:val="21"/>
        </w:rPr>
        <w:t>a</w:t>
      </w:r>
      <w:r>
        <w:rPr>
          <w:rFonts w:cs="Arial"/>
          <w:sz w:val="21"/>
        </w:rPr>
        <w:t>w</w:t>
      </w:r>
      <w:r w:rsidRPr="006460F0">
        <w:rPr>
          <w:rFonts w:cs="Arial"/>
          <w:sz w:val="21"/>
        </w:rPr>
        <w:t>,</w:t>
      </w:r>
      <w:r>
        <w:rPr>
          <w:rFonts w:cs="Arial"/>
          <w:sz w:val="21"/>
        </w:rPr>
        <w:t xml:space="preserve"> entokim katim juebenna jume jo</w:t>
      </w:r>
      <w:r w:rsidR="00991C19">
        <w:rPr>
          <w:rFonts w:cs="Arial"/>
          <w:sz w:val="21"/>
        </w:rPr>
        <w:t>w</w:t>
      </w:r>
      <w:r>
        <w:rPr>
          <w:rFonts w:cs="Arial"/>
          <w:sz w:val="21"/>
        </w:rPr>
        <w:t>wam ka bäka tawakame</w:t>
      </w:r>
      <w:r w:rsidRPr="006460F0">
        <w:rPr>
          <w:rFonts w:cs="Arial"/>
          <w:sz w:val="21"/>
        </w:rPr>
        <w:t xml:space="preserve">. </w:t>
      </w:r>
      <w:r>
        <w:rPr>
          <w:rFonts w:cs="Arial"/>
          <w:sz w:val="21"/>
        </w:rPr>
        <w:t>Jume komunidad yahuchiam aki am bäm tuuri tiyya</w:t>
      </w:r>
      <w:r w:rsidR="00991C19">
        <w:rPr>
          <w:rFonts w:cs="Arial"/>
          <w:sz w:val="21"/>
        </w:rPr>
        <w:t xml:space="preserve"> ento wanay ikay jiosiata yaaway kaita ama jachinasi bittuy bäm bétana elaposu wakia mechampo junne</w:t>
      </w:r>
      <w:r w:rsidRPr="006460F0">
        <w:rPr>
          <w:rFonts w:cs="Arial"/>
          <w:sz w:val="21"/>
        </w:rPr>
        <w:t xml:space="preserve">. </w:t>
      </w:r>
      <w:r>
        <w:rPr>
          <w:rFonts w:cs="Arial"/>
          <w:sz w:val="21"/>
        </w:rPr>
        <w:t>Te jibba juebenakam katim yabempo bä jéjeeye.</w:t>
      </w:r>
      <w:r w:rsidRPr="00516642">
        <w:rPr>
          <w:rFonts w:cs="Arial"/>
          <w:sz w:val="21"/>
        </w:rPr>
        <w:t xml:space="preserve"> </w:t>
      </w:r>
    </w:p>
    <w:p w14:paraId="3C897E2F" w14:textId="1E409257" w:rsidR="00D15A32" w:rsidRDefault="00671F80" w:rsidP="00671F80">
      <w:pPr>
        <w:spacing w:before="120" w:after="120" w:line="280" w:lineRule="exact"/>
        <w:jc w:val="both"/>
        <w:rPr>
          <w:rFonts w:cs="Arial"/>
          <w:sz w:val="21"/>
        </w:rPr>
      </w:pPr>
      <w:r>
        <w:rPr>
          <w:rFonts w:cs="Arial"/>
          <w:sz w:val="21"/>
        </w:rPr>
        <w:t xml:space="preserve">Chukta mekka wootiawame batte siime </w:t>
      </w:r>
      <w:r w:rsidRPr="006460F0">
        <w:rPr>
          <w:rFonts w:cs="Arial"/>
          <w:sz w:val="21"/>
        </w:rPr>
        <w:t>Ahome</w:t>
      </w:r>
      <w:r>
        <w:rPr>
          <w:rFonts w:cs="Arial"/>
          <w:sz w:val="21"/>
        </w:rPr>
        <w:t xml:space="preserve"> munisiipiopo naw totoixwa</w:t>
      </w:r>
      <w:r w:rsidRPr="006460F0">
        <w:rPr>
          <w:rFonts w:cs="Arial"/>
          <w:sz w:val="21"/>
        </w:rPr>
        <w:t xml:space="preserve">; </w:t>
      </w:r>
      <w:r>
        <w:rPr>
          <w:rFonts w:cs="Arial"/>
          <w:sz w:val="21"/>
        </w:rPr>
        <w:t>juneltaka junne, jibba ama naw yeyexte ju chukki</w:t>
      </w:r>
      <w:r w:rsidR="00D15A32">
        <w:rPr>
          <w:rFonts w:cs="Arial"/>
          <w:sz w:val="21"/>
        </w:rPr>
        <w:t xml:space="preserve"> munisiipiompo, joarampo chee ka jaychika chee junne.</w:t>
      </w:r>
    </w:p>
    <w:p w14:paraId="29817B62" w14:textId="5A846724" w:rsidR="00671F80" w:rsidRPr="006460F0" w:rsidRDefault="00671F80" w:rsidP="00671F80">
      <w:pPr>
        <w:spacing w:before="120" w:after="120" w:line="280" w:lineRule="exact"/>
        <w:jc w:val="both"/>
        <w:rPr>
          <w:rFonts w:cs="Arial"/>
          <w:sz w:val="21"/>
        </w:rPr>
      </w:pPr>
      <w:r>
        <w:rPr>
          <w:rFonts w:cs="Arial"/>
          <w:sz w:val="21"/>
        </w:rPr>
        <w:t xml:space="preserve">Siime jume joam juka taixmachiriata jípure </w:t>
      </w:r>
      <w:r w:rsidR="00D15A32">
        <w:rPr>
          <w:rFonts w:cs="Arial"/>
          <w:sz w:val="21"/>
        </w:rPr>
        <w:t xml:space="preserve">jakun bem yumaw nukisi ento juebenaka jum área de influensiapo tawalame (PAC) </w:t>
      </w:r>
      <w:r>
        <w:rPr>
          <w:rFonts w:cs="Arial"/>
          <w:sz w:val="21"/>
        </w:rPr>
        <w:t>bétana taix wïmme chaaka.</w:t>
      </w:r>
    </w:p>
    <w:p w14:paraId="6767378A" w14:textId="619CEF0F" w:rsidR="00671F80" w:rsidRPr="006460F0" w:rsidRDefault="00826735" w:rsidP="00671F80">
      <w:pPr>
        <w:spacing w:before="120" w:after="120" w:line="280" w:lineRule="exact"/>
        <w:jc w:val="both"/>
        <w:rPr>
          <w:rFonts w:cs="Arial"/>
          <w:sz w:val="21"/>
        </w:rPr>
      </w:pPr>
      <w:r>
        <w:rPr>
          <w:rFonts w:cs="Arial"/>
          <w:sz w:val="21"/>
        </w:rPr>
        <w:t xml:space="preserve">Ju red vial tiame </w:t>
      </w:r>
      <w:r w:rsidR="00671F80">
        <w:rPr>
          <w:rFonts w:cs="Arial"/>
          <w:sz w:val="21"/>
        </w:rPr>
        <w:t xml:space="preserve">bö </w:t>
      </w:r>
      <w:r>
        <w:rPr>
          <w:rFonts w:cs="Arial"/>
          <w:sz w:val="21"/>
        </w:rPr>
        <w:t xml:space="preserve">principal ju </w:t>
      </w:r>
      <w:r w:rsidR="00671F80">
        <w:rPr>
          <w:rFonts w:cs="Arial"/>
          <w:sz w:val="21"/>
        </w:rPr>
        <w:t xml:space="preserve">karreteera </w:t>
      </w:r>
      <w:r w:rsidR="00671F80" w:rsidRPr="006460F0">
        <w:rPr>
          <w:rFonts w:cs="Arial"/>
          <w:sz w:val="21"/>
        </w:rPr>
        <w:t>Mochis-Topolobam</w:t>
      </w:r>
      <w:r w:rsidR="00671F80">
        <w:rPr>
          <w:rFonts w:cs="Arial"/>
          <w:sz w:val="21"/>
        </w:rPr>
        <w:t>mew bicha</w:t>
      </w:r>
      <w:r>
        <w:rPr>
          <w:rFonts w:cs="Arial"/>
          <w:sz w:val="21"/>
        </w:rPr>
        <w:t xml:space="preserve"> bookame,</w:t>
      </w:r>
      <w:r w:rsidR="00671F80" w:rsidRPr="006460F0">
        <w:rPr>
          <w:rFonts w:cs="Arial"/>
          <w:sz w:val="21"/>
        </w:rPr>
        <w:t xml:space="preserve"> </w:t>
      </w:r>
      <w:r>
        <w:rPr>
          <w:rFonts w:cs="Arial"/>
          <w:sz w:val="21"/>
        </w:rPr>
        <w:t xml:space="preserve">ketune </w:t>
      </w:r>
      <w:r w:rsidR="00671F80">
        <w:rPr>
          <w:rFonts w:cs="Arial"/>
          <w:sz w:val="21"/>
        </w:rPr>
        <w:t>tuuri, ara at kattu. Júneltaka junne,</w:t>
      </w:r>
      <w:r>
        <w:rPr>
          <w:rFonts w:cs="Arial"/>
          <w:sz w:val="21"/>
        </w:rPr>
        <w:t xml:space="preserve"> ju</w:t>
      </w:r>
      <w:r w:rsidR="00671F80">
        <w:rPr>
          <w:rFonts w:cs="Arial"/>
          <w:sz w:val="21"/>
        </w:rPr>
        <w:t xml:space="preserve"> </w:t>
      </w:r>
      <w:r w:rsidR="00651BCD">
        <w:rPr>
          <w:rFonts w:cs="Arial"/>
          <w:sz w:val="21"/>
        </w:rPr>
        <w:t>(</w:t>
      </w:r>
      <w:r w:rsidR="00671F80">
        <w:rPr>
          <w:rFonts w:cs="Arial"/>
          <w:sz w:val="21"/>
        </w:rPr>
        <w:t>P</w:t>
      </w:r>
      <w:r w:rsidR="00671F80" w:rsidRPr="006460F0">
        <w:rPr>
          <w:rFonts w:cs="Arial"/>
          <w:sz w:val="21"/>
        </w:rPr>
        <w:t>AC</w:t>
      </w:r>
      <w:r w:rsidR="00651BCD">
        <w:rPr>
          <w:rFonts w:cs="Arial"/>
          <w:sz w:val="21"/>
        </w:rPr>
        <w:t>)</w:t>
      </w:r>
      <w:r w:rsidR="00671F80" w:rsidRPr="006460F0">
        <w:rPr>
          <w:rFonts w:cs="Arial"/>
          <w:sz w:val="21"/>
        </w:rPr>
        <w:t xml:space="preserve"> </w:t>
      </w:r>
      <w:r w:rsidR="00671F80">
        <w:rPr>
          <w:rFonts w:cs="Arial"/>
          <w:sz w:val="21"/>
        </w:rPr>
        <w:t xml:space="preserve">bétana, </w:t>
      </w:r>
      <w:r>
        <w:rPr>
          <w:rFonts w:cs="Arial"/>
          <w:sz w:val="21"/>
        </w:rPr>
        <w:t xml:space="preserve">juebena </w:t>
      </w:r>
      <w:r w:rsidR="00671F80">
        <w:rPr>
          <w:rFonts w:cs="Arial"/>
          <w:sz w:val="21"/>
        </w:rPr>
        <w:t xml:space="preserve">böm aw yew </w:t>
      </w:r>
      <w:r>
        <w:rPr>
          <w:rFonts w:cs="Arial"/>
          <w:sz w:val="21"/>
        </w:rPr>
        <w:t xml:space="preserve">chachattu ka </w:t>
      </w:r>
      <w:r w:rsidR="00671F80">
        <w:rPr>
          <w:rFonts w:cs="Arial"/>
          <w:sz w:val="21"/>
        </w:rPr>
        <w:t>pabimento</w:t>
      </w:r>
      <w:r>
        <w:rPr>
          <w:rFonts w:cs="Arial"/>
          <w:sz w:val="21"/>
        </w:rPr>
        <w:t>ka.</w:t>
      </w:r>
    </w:p>
    <w:p w14:paraId="7DCA9A45" w14:textId="0EE1D14D" w:rsidR="00671F80" w:rsidRPr="00516642" w:rsidRDefault="00671F80" w:rsidP="00671F80">
      <w:pPr>
        <w:spacing w:before="120" w:after="120" w:line="280" w:lineRule="exact"/>
        <w:jc w:val="both"/>
        <w:rPr>
          <w:rFonts w:cs="Arial"/>
          <w:sz w:val="21"/>
        </w:rPr>
      </w:pPr>
      <w:r>
        <w:rPr>
          <w:rFonts w:cs="Arial"/>
          <w:sz w:val="21"/>
        </w:rPr>
        <w:t xml:space="preserve">Batte siime </w:t>
      </w:r>
      <w:r w:rsidR="00FE56A0">
        <w:rPr>
          <w:rFonts w:cs="Arial"/>
          <w:sz w:val="21"/>
        </w:rPr>
        <w:t>nuxmiam</w:t>
      </w:r>
      <w:r w:rsidR="00826735">
        <w:rPr>
          <w:rFonts w:cs="Arial"/>
          <w:sz w:val="21"/>
        </w:rPr>
        <w:t xml:space="preserve"> komunidaadempo joakame</w:t>
      </w:r>
      <w:r w:rsidR="00FE56A0">
        <w:rPr>
          <w:rFonts w:cs="Arial"/>
          <w:sz w:val="21"/>
        </w:rPr>
        <w:t xml:space="preserve"> tua área de influensiapo tawa</w:t>
      </w:r>
      <w:r w:rsidR="00651BCD">
        <w:rPr>
          <w:rFonts w:cs="Arial"/>
          <w:sz w:val="21"/>
        </w:rPr>
        <w:t xml:space="preserve">lame </w:t>
      </w:r>
      <w:r w:rsidR="00FE56A0">
        <w:rPr>
          <w:rFonts w:cs="Arial"/>
          <w:sz w:val="21"/>
        </w:rPr>
        <w:t xml:space="preserve">(PAC) telefonotam entokim internet wïm uttesi ama </w:t>
      </w:r>
      <w:r w:rsidR="00651BCD">
        <w:rPr>
          <w:rFonts w:cs="Arial"/>
          <w:sz w:val="21"/>
        </w:rPr>
        <w:t>jipure.</w:t>
      </w:r>
      <w:r w:rsidRPr="00516642">
        <w:rPr>
          <w:rFonts w:cs="Arial"/>
          <w:sz w:val="21"/>
        </w:rPr>
        <w:t xml:space="preserve"> </w:t>
      </w:r>
    </w:p>
    <w:p w14:paraId="34E94675" w14:textId="77777777" w:rsidR="00236072" w:rsidRPr="00516642" w:rsidRDefault="00236072" w:rsidP="00236072">
      <w:pPr>
        <w:pStyle w:val="AppendixHeading2"/>
      </w:pPr>
      <w:r>
        <w:t>I</w:t>
      </w:r>
      <w:r w:rsidRPr="006460F0">
        <w:t>mpa</w:t>
      </w:r>
      <w:r>
        <w:t>k</w:t>
      </w:r>
      <w:r w:rsidRPr="006460F0">
        <w:t>to</w:t>
      </w:r>
      <w:r>
        <w:t>m bitwame ento jáchim am tuutenakeywi</w:t>
      </w:r>
    </w:p>
    <w:p w14:paraId="7440C45A" w14:textId="0D364B28" w:rsidR="00236072" w:rsidRPr="00516642" w:rsidRDefault="00236072" w:rsidP="00236072">
      <w:pPr>
        <w:pStyle w:val="AppendixHeading3"/>
      </w:pPr>
      <w:r>
        <w:t xml:space="preserve">Jáchim juka </w:t>
      </w:r>
      <w:r w:rsidRPr="000106E4">
        <w:t>e</w:t>
      </w:r>
      <w:r>
        <w:t>b</w:t>
      </w:r>
      <w:r w:rsidRPr="000106E4">
        <w:t>alua</w:t>
      </w:r>
      <w:r>
        <w:t>s</w:t>
      </w:r>
      <w:r w:rsidRPr="000106E4">
        <w:t>ión</w:t>
      </w:r>
      <w:r>
        <w:t>ta yaanake jum joa ániat ento bátooram nax kateepo</w:t>
      </w:r>
    </w:p>
    <w:p w14:paraId="73B9A654" w14:textId="77777777" w:rsidR="00236072" w:rsidRPr="00516642" w:rsidRDefault="00236072" w:rsidP="00236072">
      <w:pPr>
        <w:pStyle w:val="AppendixBodyText"/>
      </w:pPr>
      <w:r>
        <w:t>Ju m</w:t>
      </w:r>
      <w:r w:rsidRPr="000106E4">
        <w:t>etodología</w:t>
      </w:r>
      <w:r>
        <w:t xml:space="preserve"> tiame ju EIAS</w:t>
      </w:r>
      <w:r w:rsidRPr="000106E4">
        <w:t xml:space="preserve"> </w:t>
      </w:r>
      <w:r>
        <w:t xml:space="preserve">bétana batte jum </w:t>
      </w:r>
      <w:r w:rsidRPr="000106E4">
        <w:t>MIA</w:t>
      </w:r>
      <w:r>
        <w:t>ta benna</w:t>
      </w:r>
      <w:r w:rsidRPr="00516642">
        <w:t xml:space="preserve">. </w:t>
      </w:r>
    </w:p>
    <w:p w14:paraId="342EEB9D" w14:textId="77777777" w:rsidR="00236072" w:rsidRPr="00516642" w:rsidRDefault="00236072" w:rsidP="00236072">
      <w:pPr>
        <w:pStyle w:val="AppendixBodyText"/>
      </w:pPr>
      <w:r>
        <w:t>Jume impaktom tiame chikti proyekto waraktimpo bittwak. Ímërim ama bitwak</w:t>
      </w:r>
    </w:p>
    <w:p w14:paraId="0711ACB2" w14:textId="2D1CCE9D" w:rsidR="00236072" w:rsidRPr="000106E4" w:rsidRDefault="00651BCD" w:rsidP="00236072">
      <w:pPr>
        <w:pStyle w:val="AppendixBulletPoints"/>
      </w:pPr>
      <w:r>
        <w:t>Entorno físico</w:t>
      </w:r>
      <w:r w:rsidR="00236072">
        <w:t xml:space="preserve"> ánia natechikola ayukamtachi</w:t>
      </w:r>
      <w:r>
        <w:t xml:space="preserve"> </w:t>
      </w:r>
    </w:p>
    <w:p w14:paraId="4C1AE727" w14:textId="664BA834" w:rsidR="00236072" w:rsidRPr="000106E4" w:rsidRDefault="00651BCD" w:rsidP="00236072">
      <w:pPr>
        <w:pStyle w:val="AppendixBulletPoints"/>
      </w:pPr>
      <w:r>
        <w:t>Entorno biológico</w:t>
      </w:r>
      <w:r w:rsidR="00236072">
        <w:t xml:space="preserve"> ánia natechikola jiáps</w:t>
      </w:r>
      <w:r>
        <w:t>a</w:t>
      </w:r>
      <w:r w:rsidR="00236072">
        <w:t>wame</w:t>
      </w:r>
      <w:r w:rsidR="00236072" w:rsidRPr="000106E4">
        <w:t xml:space="preserve"> </w:t>
      </w:r>
    </w:p>
    <w:p w14:paraId="3F22AFBD" w14:textId="48096B0C" w:rsidR="00236072" w:rsidRDefault="00FE4D3B" w:rsidP="00236072">
      <w:pPr>
        <w:pStyle w:val="AppendixBulletPoints"/>
      </w:pPr>
      <w:r>
        <w:t xml:space="preserve">Entorno socioeconómico </w:t>
      </w:r>
      <w:r w:rsidR="00236072">
        <w:t>ánia natechikola jáchim emo ániawi</w:t>
      </w:r>
      <w:r w:rsidR="00236072" w:rsidRPr="000106E4">
        <w:t>.</w:t>
      </w:r>
    </w:p>
    <w:p w14:paraId="30BCC711" w14:textId="77777777" w:rsidR="00236072" w:rsidRPr="00516642" w:rsidRDefault="00236072" w:rsidP="00236072">
      <w:pPr>
        <w:pStyle w:val="AppendixBulletPoints"/>
        <w:numPr>
          <w:ilvl w:val="0"/>
          <w:numId w:val="0"/>
        </w:numPr>
        <w:ind w:left="720"/>
      </w:pPr>
    </w:p>
    <w:p w14:paraId="393B599A" w14:textId="76FB49D7" w:rsidR="00236072" w:rsidRDefault="00236072" w:rsidP="0049295E">
      <w:pPr>
        <w:pStyle w:val="AppendixBodyText"/>
      </w:pPr>
      <w:r>
        <w:t xml:space="preserve">Ju </w:t>
      </w:r>
      <w:r w:rsidRPr="000106E4">
        <w:t>e</w:t>
      </w:r>
      <w:r>
        <w:t>b</w:t>
      </w:r>
      <w:r w:rsidRPr="000106E4">
        <w:t>alua</w:t>
      </w:r>
      <w:r>
        <w:t>s</w:t>
      </w:r>
      <w:r w:rsidRPr="000106E4">
        <w:t>ión</w:t>
      </w:r>
      <w:r>
        <w:t xml:space="preserve"> tiame jum </w:t>
      </w:r>
      <w:r w:rsidRPr="000106E4">
        <w:t>impa</w:t>
      </w:r>
      <w:r>
        <w:t>k</w:t>
      </w:r>
      <w:r w:rsidRPr="000106E4">
        <w:t>to</w:t>
      </w:r>
      <w:r>
        <w:t xml:space="preserve"> bétana ket jitta ka tuuri ama ame bea yew bobotte (ímë bénasi, jitta wootiawame, eetchim nasontewame, teewka ánia bétana weeme</w:t>
      </w:r>
      <w:r w:rsidRPr="000106E4">
        <w:t xml:space="preserve">) </w:t>
      </w:r>
      <w:r>
        <w:t xml:space="preserve">ento wame impaktom </w:t>
      </w:r>
      <w:r>
        <w:lastRenderedPageBreak/>
        <w:t xml:space="preserve">fronteriisom/akumulatiibom ket am ebaluaaruasime ikay jiosiata yaawayo. Ju línea de transmisión tiame ket ama ebaluaaruawak kia proyektotaw a wixjutesim béchiibo. </w:t>
      </w:r>
    </w:p>
    <w:p w14:paraId="3E6404EC" w14:textId="77777777" w:rsidR="00236072" w:rsidRPr="00996F6E" w:rsidRDefault="00236072" w:rsidP="00236072">
      <w:pPr>
        <w:pStyle w:val="AppendixBodyText"/>
        <w:rPr>
          <w:color w:val="0070C0"/>
        </w:rPr>
      </w:pPr>
      <w:bookmarkStart w:id="36" w:name="_Ref172197396"/>
      <w:r>
        <w:t xml:space="preserve">Ju tabla 3 tua juka ama bitwamta nooka jum </w:t>
      </w:r>
      <w:r w:rsidRPr="000106E4">
        <w:t>M</w:t>
      </w:r>
      <w:r>
        <w:t>IApo ento ju EIASpo</w:t>
      </w:r>
      <w:r w:rsidRPr="000106E4">
        <w:t xml:space="preserve">. </w:t>
      </w:r>
      <w:r>
        <w:t xml:space="preserve">Wame tewelisi yókarim tuam </w:t>
      </w:r>
      <w:r w:rsidRPr="000106E4">
        <w:t>MIA</w:t>
      </w:r>
      <w:r>
        <w:t>po ento ju EIASpo estudiaruawak</w:t>
      </w:r>
      <w:r w:rsidRPr="000106E4">
        <w:t xml:space="preserve">. </w:t>
      </w:r>
      <w:r>
        <w:t xml:space="preserve">Wame siarisi yokarim beja ultiimopo yaawak te ka MIApo. </w:t>
      </w:r>
      <w:r w:rsidRPr="00996F6E">
        <w:rPr>
          <w:b/>
          <w:bCs/>
          <w:color w:val="0070C0"/>
        </w:rPr>
        <w:t>Í</w:t>
      </w:r>
      <w:r w:rsidRPr="00996F6E">
        <w:rPr>
          <w:color w:val="0070C0"/>
        </w:rPr>
        <w:t xml:space="preserve"> </w:t>
      </w:r>
      <w:r w:rsidRPr="00996F6E">
        <w:rPr>
          <w:b/>
          <w:bCs/>
          <w:color w:val="0070C0"/>
        </w:rPr>
        <w:t>EIAS jita ama teywakamta nooka jum MIA betana ento wate información ket ama yew sikame ju estuudiompo ento wate tekilim wasampo yaawakame jum 2021po.</w:t>
      </w:r>
    </w:p>
    <w:p w14:paraId="01B8DE59" w14:textId="77777777" w:rsidR="00644DE7" w:rsidRPr="00516642" w:rsidRDefault="00644DE7" w:rsidP="00644DE7">
      <w:pPr>
        <w:pStyle w:val="Descripcin"/>
        <w:keepNext/>
        <w:ind w:left="0"/>
      </w:pPr>
      <w:r>
        <w:t>Tabla 3</w:t>
      </w:r>
      <w:r w:rsidRPr="000106E4">
        <w:t xml:space="preserve">: </w:t>
      </w:r>
      <w:r>
        <w:t>Lébe jióxti jume ama bitwakame jum MIApo ento ju EIASpo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7"/>
        <w:gridCol w:w="1522"/>
        <w:gridCol w:w="1703"/>
        <w:gridCol w:w="2013"/>
        <w:gridCol w:w="1421"/>
      </w:tblGrid>
      <w:tr w:rsidR="004C0674" w:rsidRPr="00516642" w14:paraId="5360CE55" w14:textId="77777777" w:rsidTr="002479A6">
        <w:trPr>
          <w:trHeight w:val="438"/>
        </w:trPr>
        <w:tc>
          <w:tcPr>
            <w:tcW w:w="1096" w:type="pct"/>
            <w:shd w:val="clear" w:color="000000" w:fill="467492"/>
            <w:hideMark/>
          </w:tcPr>
          <w:p w14:paraId="64CF7B03" w14:textId="77777777" w:rsidR="00644DE7" w:rsidRPr="00516642" w:rsidDel="006E5E7F" w:rsidRDefault="00644DE7" w:rsidP="002479A6">
            <w:pPr>
              <w:spacing w:before="0"/>
              <w:jc w:val="center"/>
              <w:rPr>
                <w:rFonts w:cs="Arial"/>
                <w:b/>
                <w:color w:val="FFFFFF"/>
                <w:sz w:val="18"/>
                <w:szCs w:val="18"/>
              </w:rPr>
            </w:pPr>
            <w:r>
              <w:rPr>
                <w:rFonts w:cs="Arial"/>
                <w:b/>
                <w:bCs/>
                <w:color w:val="FFFFFF" w:themeColor="background1"/>
                <w:sz w:val="18"/>
                <w:szCs w:val="18"/>
              </w:rPr>
              <w:t>Chee ama bittume</w:t>
            </w:r>
          </w:p>
        </w:tc>
        <w:tc>
          <w:tcPr>
            <w:tcW w:w="1894" w:type="pct"/>
            <w:gridSpan w:val="2"/>
            <w:shd w:val="clear" w:color="000000" w:fill="467492"/>
          </w:tcPr>
          <w:p w14:paraId="06AF14E2" w14:textId="77777777" w:rsidR="00644DE7" w:rsidRPr="00516642" w:rsidRDefault="00644DE7" w:rsidP="002479A6">
            <w:pPr>
              <w:spacing w:before="0"/>
              <w:jc w:val="center"/>
              <w:rPr>
                <w:rFonts w:cs="Arial"/>
                <w:b/>
                <w:bCs/>
                <w:color w:val="FFFFFF"/>
                <w:sz w:val="18"/>
                <w:szCs w:val="18"/>
              </w:rPr>
            </w:pPr>
            <w:r>
              <w:rPr>
                <w:rFonts w:cs="Arial"/>
                <w:b/>
                <w:color w:val="FFFFFF" w:themeColor="background1"/>
                <w:sz w:val="18"/>
                <w:szCs w:val="18"/>
              </w:rPr>
              <w:t xml:space="preserve">Wame ama bitwakame jum </w:t>
            </w:r>
            <w:r w:rsidRPr="000106E4">
              <w:rPr>
                <w:rFonts w:cs="Arial"/>
                <w:b/>
                <w:color w:val="FFFFFF" w:themeColor="background1"/>
                <w:sz w:val="18"/>
                <w:szCs w:val="18"/>
              </w:rPr>
              <w:t>MIA</w:t>
            </w:r>
            <w:r>
              <w:rPr>
                <w:rFonts w:cs="Arial"/>
                <w:b/>
                <w:color w:val="FFFFFF" w:themeColor="background1"/>
                <w:sz w:val="18"/>
                <w:szCs w:val="18"/>
              </w:rPr>
              <w:t>po</w:t>
            </w:r>
          </w:p>
        </w:tc>
        <w:tc>
          <w:tcPr>
            <w:tcW w:w="2010" w:type="pct"/>
            <w:gridSpan w:val="2"/>
            <w:shd w:val="clear" w:color="000000" w:fill="467492"/>
            <w:hideMark/>
          </w:tcPr>
          <w:p w14:paraId="05C0E012" w14:textId="77777777" w:rsidR="00644DE7" w:rsidRPr="00516642" w:rsidRDefault="00644DE7" w:rsidP="002479A6">
            <w:pPr>
              <w:spacing w:before="0"/>
              <w:jc w:val="center"/>
              <w:rPr>
                <w:rFonts w:cs="Arial"/>
                <w:b/>
                <w:color w:val="FFFFFF"/>
                <w:sz w:val="18"/>
                <w:szCs w:val="18"/>
              </w:rPr>
            </w:pPr>
            <w:r>
              <w:rPr>
                <w:rFonts w:cs="Arial"/>
                <w:b/>
                <w:color w:val="FFFFFF" w:themeColor="background1"/>
                <w:sz w:val="18"/>
                <w:szCs w:val="18"/>
              </w:rPr>
              <w:t xml:space="preserve">Wame ama bitwakame jum </w:t>
            </w:r>
            <w:r>
              <w:rPr>
                <w:rFonts w:cs="Arial"/>
                <w:b/>
                <w:bCs/>
                <w:color w:val="FFFFFF" w:themeColor="background1"/>
                <w:sz w:val="18"/>
                <w:szCs w:val="18"/>
              </w:rPr>
              <w:t>EIASpo</w:t>
            </w:r>
          </w:p>
        </w:tc>
      </w:tr>
      <w:tr w:rsidR="00644DE7" w:rsidRPr="00516642" w14:paraId="243EF5ED" w14:textId="77777777" w:rsidTr="002479A6">
        <w:trPr>
          <w:trHeight w:val="498"/>
        </w:trPr>
        <w:tc>
          <w:tcPr>
            <w:tcW w:w="1096" w:type="pct"/>
            <w:vMerge w:val="restart"/>
            <w:shd w:val="clear" w:color="auto" w:fill="FFFFFF" w:themeFill="background1"/>
            <w:vAlign w:val="center"/>
            <w:hideMark/>
          </w:tcPr>
          <w:p w14:paraId="79F38B18" w14:textId="77777777" w:rsidR="00FE4D3B" w:rsidRPr="00FE4D3B" w:rsidRDefault="00FE4D3B" w:rsidP="00FE4D3B">
            <w:pPr>
              <w:pStyle w:val="AppendixBulletPoints"/>
              <w:rPr>
                <w:b/>
                <w:bCs/>
                <w:sz w:val="18"/>
                <w:szCs w:val="18"/>
              </w:rPr>
            </w:pPr>
            <w:r w:rsidRPr="00FE4D3B">
              <w:rPr>
                <w:b/>
                <w:bCs/>
                <w:sz w:val="18"/>
                <w:szCs w:val="18"/>
              </w:rPr>
              <w:t xml:space="preserve">Entorno físico ánia natechikola ayukamtachi </w:t>
            </w:r>
          </w:p>
          <w:p w14:paraId="6084E3E0" w14:textId="77777777" w:rsidR="00644DE7" w:rsidRPr="00516642" w:rsidRDefault="00644DE7" w:rsidP="00FE4D3B">
            <w:pPr>
              <w:pStyle w:val="AppendixBulletPoints"/>
              <w:numPr>
                <w:ilvl w:val="0"/>
                <w:numId w:val="0"/>
              </w:numPr>
              <w:ind w:left="720"/>
              <w:rPr>
                <w:b/>
                <w:bCs/>
                <w:color w:val="000000"/>
                <w:sz w:val="18"/>
                <w:szCs w:val="18"/>
              </w:rPr>
            </w:pPr>
          </w:p>
        </w:tc>
        <w:tc>
          <w:tcPr>
            <w:tcW w:w="3904" w:type="pct"/>
            <w:gridSpan w:val="4"/>
            <w:shd w:val="clear" w:color="auto" w:fill="DEEAF6" w:themeFill="accent5" w:themeFillTint="33"/>
            <w:vAlign w:val="center"/>
            <w:hideMark/>
          </w:tcPr>
          <w:p w14:paraId="6527002F" w14:textId="77777777" w:rsidR="00644DE7" w:rsidRPr="00516642" w:rsidRDefault="00644DE7" w:rsidP="002479A6">
            <w:pPr>
              <w:spacing w:before="0"/>
              <w:jc w:val="center"/>
              <w:rPr>
                <w:rFonts w:cs="Arial"/>
                <w:color w:val="000000"/>
                <w:sz w:val="18"/>
                <w:szCs w:val="18"/>
              </w:rPr>
            </w:pPr>
            <w:r>
              <w:rPr>
                <w:rFonts w:cs="Arial"/>
                <w:sz w:val="18"/>
                <w:szCs w:val="18"/>
              </w:rPr>
              <w:t>Tuu jeeka bétana</w:t>
            </w:r>
          </w:p>
        </w:tc>
      </w:tr>
      <w:tr w:rsidR="00644DE7" w:rsidRPr="00516642" w14:paraId="3FC7A233" w14:textId="77777777" w:rsidTr="002479A6">
        <w:trPr>
          <w:trHeight w:val="294"/>
        </w:trPr>
        <w:tc>
          <w:tcPr>
            <w:tcW w:w="1096" w:type="pct"/>
            <w:vMerge/>
            <w:shd w:val="clear" w:color="auto" w:fill="FFFFFF" w:themeFill="background1"/>
            <w:vAlign w:val="center"/>
            <w:hideMark/>
          </w:tcPr>
          <w:p w14:paraId="1E6D3953" w14:textId="77777777" w:rsidR="00644DE7" w:rsidRPr="00516642" w:rsidRDefault="00644DE7" w:rsidP="002479A6">
            <w:pPr>
              <w:spacing w:before="0"/>
              <w:jc w:val="center"/>
              <w:rPr>
                <w:rFonts w:cs="Arial"/>
                <w:b/>
                <w:bCs/>
                <w:color w:val="000000"/>
                <w:sz w:val="18"/>
                <w:szCs w:val="18"/>
              </w:rPr>
            </w:pPr>
          </w:p>
        </w:tc>
        <w:tc>
          <w:tcPr>
            <w:tcW w:w="3904" w:type="pct"/>
            <w:gridSpan w:val="4"/>
            <w:shd w:val="clear" w:color="auto" w:fill="DEEAF6" w:themeFill="accent5" w:themeFillTint="33"/>
            <w:vAlign w:val="center"/>
            <w:hideMark/>
          </w:tcPr>
          <w:p w14:paraId="5F3CEFC8" w14:textId="77777777" w:rsidR="00644DE7" w:rsidRPr="00516642" w:rsidRDefault="00644DE7" w:rsidP="002479A6">
            <w:pPr>
              <w:spacing w:before="0"/>
              <w:jc w:val="center"/>
              <w:rPr>
                <w:rFonts w:cs="Arial"/>
                <w:color w:val="000000"/>
                <w:sz w:val="18"/>
                <w:szCs w:val="18"/>
              </w:rPr>
            </w:pPr>
            <w:r>
              <w:rPr>
                <w:rFonts w:cs="Arial"/>
                <w:sz w:val="18"/>
                <w:szCs w:val="18"/>
              </w:rPr>
              <w:t>Muksi jiawim ento buia aw yoyoamme bétana</w:t>
            </w:r>
          </w:p>
        </w:tc>
      </w:tr>
      <w:tr w:rsidR="00644DE7" w:rsidRPr="00516642" w14:paraId="58EDE628" w14:textId="77777777" w:rsidTr="002479A6">
        <w:trPr>
          <w:trHeight w:val="294"/>
        </w:trPr>
        <w:tc>
          <w:tcPr>
            <w:tcW w:w="1096" w:type="pct"/>
            <w:vMerge/>
            <w:shd w:val="clear" w:color="auto" w:fill="FFFFFF" w:themeFill="background1"/>
            <w:vAlign w:val="center"/>
            <w:hideMark/>
          </w:tcPr>
          <w:p w14:paraId="68A6507F" w14:textId="77777777" w:rsidR="00644DE7" w:rsidRPr="00516642" w:rsidRDefault="00644DE7" w:rsidP="002479A6">
            <w:pPr>
              <w:spacing w:before="0"/>
              <w:jc w:val="center"/>
              <w:rPr>
                <w:rFonts w:cs="Arial"/>
                <w:b/>
                <w:bCs/>
                <w:color w:val="000000"/>
                <w:sz w:val="18"/>
                <w:szCs w:val="18"/>
              </w:rPr>
            </w:pPr>
          </w:p>
        </w:tc>
        <w:tc>
          <w:tcPr>
            <w:tcW w:w="3904" w:type="pct"/>
            <w:gridSpan w:val="4"/>
            <w:shd w:val="clear" w:color="auto" w:fill="DEEAF6" w:themeFill="accent5" w:themeFillTint="33"/>
            <w:vAlign w:val="center"/>
            <w:hideMark/>
          </w:tcPr>
          <w:p w14:paraId="4F6B0D66" w14:textId="77777777" w:rsidR="00644DE7" w:rsidRPr="00516642" w:rsidRDefault="00644DE7" w:rsidP="002479A6">
            <w:pPr>
              <w:spacing w:before="0"/>
              <w:jc w:val="center"/>
              <w:rPr>
                <w:rFonts w:cs="Arial"/>
                <w:color w:val="000000"/>
                <w:sz w:val="18"/>
                <w:szCs w:val="18"/>
              </w:rPr>
            </w:pPr>
            <w:r>
              <w:rPr>
                <w:rFonts w:cs="Arial"/>
                <w:color w:val="000000"/>
                <w:sz w:val="18"/>
                <w:szCs w:val="18"/>
              </w:rPr>
              <w:t>Páaria siáari ento at chikola bitume bétana</w:t>
            </w:r>
          </w:p>
        </w:tc>
      </w:tr>
      <w:tr w:rsidR="00644DE7" w:rsidRPr="00516642" w14:paraId="24335ADB" w14:textId="77777777" w:rsidTr="002479A6">
        <w:trPr>
          <w:trHeight w:val="284"/>
        </w:trPr>
        <w:tc>
          <w:tcPr>
            <w:tcW w:w="1096" w:type="pct"/>
            <w:vMerge/>
            <w:shd w:val="clear" w:color="auto" w:fill="FFFFFF" w:themeFill="background1"/>
            <w:vAlign w:val="center"/>
            <w:hideMark/>
          </w:tcPr>
          <w:p w14:paraId="39A38025" w14:textId="77777777" w:rsidR="00644DE7" w:rsidRPr="00516642" w:rsidRDefault="00644DE7" w:rsidP="002479A6">
            <w:pPr>
              <w:spacing w:before="0"/>
              <w:jc w:val="center"/>
              <w:rPr>
                <w:rFonts w:cs="Arial"/>
                <w:b/>
                <w:bCs/>
                <w:color w:val="000000"/>
                <w:sz w:val="18"/>
                <w:szCs w:val="18"/>
              </w:rPr>
            </w:pPr>
          </w:p>
        </w:tc>
        <w:tc>
          <w:tcPr>
            <w:tcW w:w="3904" w:type="pct"/>
            <w:gridSpan w:val="4"/>
            <w:shd w:val="clear" w:color="auto" w:fill="DEEAF6" w:themeFill="accent5" w:themeFillTint="33"/>
            <w:vAlign w:val="center"/>
            <w:hideMark/>
          </w:tcPr>
          <w:p w14:paraId="5077EFB2" w14:textId="76359A0C" w:rsidR="00644DE7" w:rsidRPr="00516642" w:rsidRDefault="00FE4D3B" w:rsidP="002479A6">
            <w:pPr>
              <w:spacing w:before="0"/>
              <w:jc w:val="center"/>
              <w:rPr>
                <w:rFonts w:cs="Arial"/>
                <w:color w:val="000000"/>
                <w:sz w:val="18"/>
                <w:szCs w:val="18"/>
              </w:rPr>
            </w:pPr>
            <w:r>
              <w:rPr>
                <w:rFonts w:cs="Arial"/>
                <w:sz w:val="18"/>
                <w:szCs w:val="18"/>
              </w:rPr>
              <w:t>Geologia, geomorfología ento jume rieswom geologikom</w:t>
            </w:r>
          </w:p>
        </w:tc>
      </w:tr>
      <w:tr w:rsidR="00644DE7" w:rsidRPr="00516642" w14:paraId="35CB66C5" w14:textId="77777777" w:rsidTr="002479A6">
        <w:trPr>
          <w:trHeight w:val="294"/>
        </w:trPr>
        <w:tc>
          <w:tcPr>
            <w:tcW w:w="1096" w:type="pct"/>
            <w:vMerge/>
            <w:shd w:val="clear" w:color="auto" w:fill="FFFFFF" w:themeFill="background1"/>
            <w:vAlign w:val="center"/>
            <w:hideMark/>
          </w:tcPr>
          <w:p w14:paraId="61313935" w14:textId="77777777" w:rsidR="00644DE7" w:rsidRPr="00516642" w:rsidRDefault="00644DE7" w:rsidP="002479A6">
            <w:pPr>
              <w:spacing w:before="0"/>
              <w:jc w:val="center"/>
              <w:rPr>
                <w:rFonts w:cs="Arial"/>
                <w:b/>
                <w:bCs/>
                <w:color w:val="000000"/>
                <w:sz w:val="18"/>
                <w:szCs w:val="18"/>
              </w:rPr>
            </w:pPr>
          </w:p>
        </w:tc>
        <w:tc>
          <w:tcPr>
            <w:tcW w:w="3904" w:type="pct"/>
            <w:gridSpan w:val="4"/>
            <w:shd w:val="clear" w:color="auto" w:fill="DEEAF6" w:themeFill="accent5" w:themeFillTint="33"/>
            <w:vAlign w:val="center"/>
            <w:hideMark/>
          </w:tcPr>
          <w:p w14:paraId="386C8231" w14:textId="77777777" w:rsidR="00644DE7" w:rsidRPr="00516642" w:rsidRDefault="00644DE7" w:rsidP="002479A6">
            <w:pPr>
              <w:spacing w:before="0"/>
              <w:jc w:val="center"/>
              <w:rPr>
                <w:rFonts w:cs="Arial"/>
                <w:color w:val="000000"/>
                <w:sz w:val="18"/>
                <w:szCs w:val="18"/>
              </w:rPr>
            </w:pPr>
            <w:r>
              <w:rPr>
                <w:rFonts w:cs="Arial"/>
                <w:sz w:val="18"/>
                <w:szCs w:val="18"/>
              </w:rPr>
              <w:t>Buia páaria</w:t>
            </w:r>
          </w:p>
        </w:tc>
      </w:tr>
      <w:tr w:rsidR="00644DE7" w:rsidRPr="00516642" w14:paraId="610A189F" w14:textId="77777777" w:rsidTr="002479A6">
        <w:trPr>
          <w:trHeight w:val="608"/>
        </w:trPr>
        <w:tc>
          <w:tcPr>
            <w:tcW w:w="1096" w:type="pct"/>
            <w:vMerge/>
            <w:shd w:val="clear" w:color="auto" w:fill="FFFFFF" w:themeFill="background1"/>
            <w:vAlign w:val="center"/>
            <w:hideMark/>
          </w:tcPr>
          <w:p w14:paraId="57326CA8" w14:textId="77777777" w:rsidR="00644DE7" w:rsidRPr="00516642" w:rsidRDefault="00644DE7" w:rsidP="002479A6">
            <w:pPr>
              <w:spacing w:before="0"/>
              <w:jc w:val="center"/>
              <w:rPr>
                <w:rFonts w:cs="Arial"/>
                <w:b/>
                <w:bCs/>
                <w:color w:val="000000"/>
                <w:sz w:val="18"/>
                <w:szCs w:val="18"/>
              </w:rPr>
            </w:pPr>
          </w:p>
        </w:tc>
        <w:tc>
          <w:tcPr>
            <w:tcW w:w="3904" w:type="pct"/>
            <w:gridSpan w:val="4"/>
            <w:shd w:val="clear" w:color="auto" w:fill="DEEAF6" w:themeFill="accent5" w:themeFillTint="33"/>
            <w:vAlign w:val="center"/>
            <w:hideMark/>
          </w:tcPr>
          <w:p w14:paraId="447F41BF" w14:textId="77777777" w:rsidR="00644DE7" w:rsidRPr="00516642" w:rsidRDefault="00644DE7" w:rsidP="002479A6">
            <w:pPr>
              <w:spacing w:before="0"/>
              <w:jc w:val="center"/>
              <w:rPr>
                <w:rFonts w:cs="Arial"/>
                <w:color w:val="000000"/>
                <w:sz w:val="18"/>
                <w:szCs w:val="18"/>
              </w:rPr>
            </w:pPr>
            <w:r>
              <w:rPr>
                <w:rFonts w:cs="Arial"/>
                <w:sz w:val="18"/>
                <w:szCs w:val="18"/>
              </w:rPr>
              <w:t>Bäm bétana</w:t>
            </w:r>
            <w:r w:rsidRPr="00516642">
              <w:rPr>
                <w:rFonts w:cs="Arial"/>
                <w:sz w:val="18"/>
                <w:szCs w:val="18"/>
              </w:rPr>
              <w:t xml:space="preserve"> (</w:t>
            </w:r>
            <w:r>
              <w:rPr>
                <w:rFonts w:cs="Arial"/>
                <w:sz w:val="18"/>
                <w:szCs w:val="18"/>
              </w:rPr>
              <w:t>buiat jikat ento bétukum kom buiteme)</w:t>
            </w:r>
          </w:p>
        </w:tc>
      </w:tr>
      <w:tr w:rsidR="004C0674" w:rsidRPr="00516642" w14:paraId="10DCB5DC" w14:textId="77777777" w:rsidTr="002479A6">
        <w:trPr>
          <w:trHeight w:val="294"/>
        </w:trPr>
        <w:tc>
          <w:tcPr>
            <w:tcW w:w="1096" w:type="pct"/>
            <w:vMerge w:val="restart"/>
            <w:shd w:val="clear" w:color="auto" w:fill="FFFFFF" w:themeFill="background1"/>
            <w:vAlign w:val="center"/>
            <w:hideMark/>
          </w:tcPr>
          <w:p w14:paraId="60D646D7" w14:textId="77777777" w:rsidR="00FE4D3B" w:rsidRPr="00FE4D3B" w:rsidRDefault="00FE4D3B" w:rsidP="00FE4D3B">
            <w:pPr>
              <w:pStyle w:val="AppendixBulletPoints"/>
              <w:rPr>
                <w:b/>
                <w:bCs/>
                <w:sz w:val="18"/>
                <w:szCs w:val="18"/>
              </w:rPr>
            </w:pPr>
            <w:r w:rsidRPr="00FE4D3B">
              <w:rPr>
                <w:b/>
                <w:bCs/>
                <w:sz w:val="18"/>
                <w:szCs w:val="18"/>
              </w:rPr>
              <w:t xml:space="preserve">Entorno biológico ánia natechikola jiápsawame </w:t>
            </w:r>
          </w:p>
          <w:p w14:paraId="5B5F7C9A" w14:textId="0163C4B6" w:rsidR="00644DE7" w:rsidRPr="00516642" w:rsidRDefault="00644DE7" w:rsidP="002479A6">
            <w:pPr>
              <w:spacing w:before="0"/>
              <w:jc w:val="center"/>
              <w:rPr>
                <w:rFonts w:cs="Arial"/>
                <w:b/>
                <w:bCs/>
                <w:color w:val="000000"/>
                <w:sz w:val="18"/>
                <w:szCs w:val="18"/>
              </w:rPr>
            </w:pPr>
          </w:p>
        </w:tc>
        <w:tc>
          <w:tcPr>
            <w:tcW w:w="1894" w:type="pct"/>
            <w:gridSpan w:val="2"/>
            <w:vMerge w:val="restart"/>
            <w:shd w:val="clear" w:color="auto" w:fill="DEEAF6" w:themeFill="accent5" w:themeFillTint="33"/>
            <w:vAlign w:val="center"/>
            <w:hideMark/>
          </w:tcPr>
          <w:p w14:paraId="793C0EE9" w14:textId="77777777" w:rsidR="00644DE7" w:rsidRPr="00516642" w:rsidRDefault="00644DE7" w:rsidP="002479A6">
            <w:pPr>
              <w:spacing w:before="0"/>
              <w:jc w:val="center"/>
              <w:rPr>
                <w:rFonts w:cs="Arial"/>
                <w:color w:val="000000"/>
                <w:sz w:val="18"/>
                <w:szCs w:val="18"/>
              </w:rPr>
            </w:pPr>
            <w:r>
              <w:rPr>
                <w:rFonts w:cs="Arial"/>
                <w:sz w:val="18"/>
                <w:szCs w:val="18"/>
              </w:rPr>
              <w:t>Juyya ánia</w:t>
            </w:r>
          </w:p>
        </w:tc>
        <w:tc>
          <w:tcPr>
            <w:tcW w:w="2010" w:type="pct"/>
            <w:gridSpan w:val="2"/>
            <w:shd w:val="clear" w:color="auto" w:fill="DEEAF6" w:themeFill="accent5" w:themeFillTint="33"/>
            <w:vAlign w:val="center"/>
            <w:hideMark/>
          </w:tcPr>
          <w:p w14:paraId="1015013A" w14:textId="3D190FC6" w:rsidR="00644DE7" w:rsidRPr="00516642" w:rsidRDefault="00FE4D3B" w:rsidP="002479A6">
            <w:pPr>
              <w:spacing w:before="0"/>
              <w:jc w:val="center"/>
              <w:rPr>
                <w:rFonts w:cs="Arial"/>
                <w:color w:val="000000"/>
                <w:sz w:val="18"/>
                <w:szCs w:val="18"/>
              </w:rPr>
            </w:pPr>
            <w:r>
              <w:rPr>
                <w:rFonts w:cs="Arial"/>
                <w:sz w:val="18"/>
                <w:szCs w:val="18"/>
              </w:rPr>
              <w:t>Biodibersidad tiame</w:t>
            </w:r>
          </w:p>
        </w:tc>
      </w:tr>
      <w:tr w:rsidR="004C0674" w:rsidRPr="00516642" w14:paraId="43ED4861" w14:textId="77777777" w:rsidTr="002479A6">
        <w:trPr>
          <w:trHeight w:val="294"/>
        </w:trPr>
        <w:tc>
          <w:tcPr>
            <w:tcW w:w="1096" w:type="pct"/>
            <w:vMerge/>
            <w:shd w:val="clear" w:color="auto" w:fill="FFFFFF" w:themeFill="background1"/>
            <w:vAlign w:val="center"/>
            <w:hideMark/>
          </w:tcPr>
          <w:p w14:paraId="7E397DB4" w14:textId="77777777" w:rsidR="00644DE7" w:rsidRPr="00516642" w:rsidRDefault="00644DE7" w:rsidP="002479A6">
            <w:pPr>
              <w:spacing w:before="0"/>
              <w:jc w:val="center"/>
              <w:rPr>
                <w:rFonts w:cs="Arial"/>
                <w:b/>
                <w:bCs/>
                <w:color w:val="000000"/>
                <w:sz w:val="18"/>
                <w:szCs w:val="18"/>
              </w:rPr>
            </w:pPr>
          </w:p>
        </w:tc>
        <w:tc>
          <w:tcPr>
            <w:tcW w:w="1894" w:type="pct"/>
            <w:gridSpan w:val="2"/>
            <w:vMerge/>
            <w:shd w:val="clear" w:color="auto" w:fill="DEEAF6" w:themeFill="accent5" w:themeFillTint="33"/>
            <w:vAlign w:val="center"/>
            <w:hideMark/>
          </w:tcPr>
          <w:p w14:paraId="7E9858D9" w14:textId="77777777" w:rsidR="00644DE7" w:rsidRPr="00516642" w:rsidRDefault="00644DE7" w:rsidP="002479A6">
            <w:pPr>
              <w:spacing w:before="0"/>
              <w:jc w:val="center"/>
              <w:rPr>
                <w:rFonts w:cs="Arial"/>
                <w:color w:val="000000"/>
                <w:sz w:val="18"/>
                <w:szCs w:val="18"/>
              </w:rPr>
            </w:pPr>
          </w:p>
        </w:tc>
        <w:tc>
          <w:tcPr>
            <w:tcW w:w="2010" w:type="pct"/>
            <w:gridSpan w:val="2"/>
            <w:shd w:val="clear" w:color="auto" w:fill="DEEAF6" w:themeFill="accent5" w:themeFillTint="33"/>
            <w:vAlign w:val="center"/>
            <w:hideMark/>
          </w:tcPr>
          <w:p w14:paraId="359583C7" w14:textId="011514DF" w:rsidR="00644DE7" w:rsidRPr="00516642" w:rsidRDefault="00FE4D3B" w:rsidP="002479A6">
            <w:pPr>
              <w:spacing w:before="0"/>
              <w:jc w:val="center"/>
              <w:rPr>
                <w:rFonts w:cs="Arial"/>
                <w:color w:val="000000"/>
                <w:sz w:val="18"/>
                <w:szCs w:val="18"/>
              </w:rPr>
            </w:pPr>
            <w:r>
              <w:rPr>
                <w:rFonts w:cs="Arial"/>
                <w:sz w:val="18"/>
                <w:szCs w:val="18"/>
              </w:rPr>
              <w:t>Ekorregionim tieme</w:t>
            </w:r>
          </w:p>
        </w:tc>
      </w:tr>
      <w:tr w:rsidR="004C0674" w:rsidRPr="00516642" w14:paraId="0045BAC1" w14:textId="77777777" w:rsidTr="002479A6">
        <w:trPr>
          <w:trHeight w:val="297"/>
        </w:trPr>
        <w:tc>
          <w:tcPr>
            <w:tcW w:w="1096" w:type="pct"/>
            <w:vMerge/>
            <w:shd w:val="clear" w:color="auto" w:fill="FFFFFF" w:themeFill="background1"/>
            <w:vAlign w:val="center"/>
            <w:hideMark/>
          </w:tcPr>
          <w:p w14:paraId="00FE77FA" w14:textId="77777777" w:rsidR="00644DE7" w:rsidRPr="00516642" w:rsidRDefault="00644DE7" w:rsidP="002479A6">
            <w:pPr>
              <w:spacing w:before="0"/>
              <w:jc w:val="center"/>
              <w:rPr>
                <w:rFonts w:cs="Arial"/>
                <w:b/>
                <w:bCs/>
                <w:color w:val="000000"/>
                <w:sz w:val="18"/>
                <w:szCs w:val="18"/>
              </w:rPr>
            </w:pPr>
          </w:p>
        </w:tc>
        <w:tc>
          <w:tcPr>
            <w:tcW w:w="1894" w:type="pct"/>
            <w:gridSpan w:val="2"/>
            <w:vMerge/>
            <w:shd w:val="clear" w:color="auto" w:fill="DEEAF6" w:themeFill="accent5" w:themeFillTint="33"/>
            <w:vAlign w:val="center"/>
            <w:hideMark/>
          </w:tcPr>
          <w:p w14:paraId="3D4D50EB" w14:textId="77777777" w:rsidR="00644DE7" w:rsidRPr="00516642" w:rsidRDefault="00644DE7" w:rsidP="002479A6">
            <w:pPr>
              <w:spacing w:before="0"/>
              <w:jc w:val="center"/>
              <w:rPr>
                <w:rFonts w:cs="Arial"/>
                <w:color w:val="000000"/>
                <w:sz w:val="18"/>
                <w:szCs w:val="18"/>
              </w:rPr>
            </w:pPr>
          </w:p>
        </w:tc>
        <w:tc>
          <w:tcPr>
            <w:tcW w:w="2010" w:type="pct"/>
            <w:gridSpan w:val="2"/>
            <w:shd w:val="clear" w:color="auto" w:fill="DEEAF6" w:themeFill="accent5" w:themeFillTint="33"/>
            <w:vAlign w:val="center"/>
            <w:hideMark/>
          </w:tcPr>
          <w:p w14:paraId="5A260975" w14:textId="56BEC72D" w:rsidR="00644DE7" w:rsidRPr="00516642" w:rsidRDefault="00644DE7" w:rsidP="002479A6">
            <w:pPr>
              <w:spacing w:before="0"/>
              <w:jc w:val="center"/>
              <w:rPr>
                <w:rFonts w:cs="Arial"/>
                <w:color w:val="000000"/>
                <w:sz w:val="18"/>
                <w:szCs w:val="18"/>
              </w:rPr>
            </w:pPr>
            <w:r>
              <w:rPr>
                <w:rFonts w:cs="Arial"/>
                <w:sz w:val="18"/>
                <w:szCs w:val="18"/>
              </w:rPr>
              <w:t xml:space="preserve">Páariam </w:t>
            </w:r>
            <w:r w:rsidR="00FE4D3B">
              <w:rPr>
                <w:rFonts w:cs="Arial"/>
                <w:sz w:val="18"/>
                <w:szCs w:val="18"/>
              </w:rPr>
              <w:t>nakrim</w:t>
            </w:r>
          </w:p>
        </w:tc>
      </w:tr>
      <w:tr w:rsidR="004C0674" w:rsidRPr="00516642" w14:paraId="6D676954" w14:textId="77777777" w:rsidTr="002479A6">
        <w:trPr>
          <w:trHeight w:val="294"/>
        </w:trPr>
        <w:tc>
          <w:tcPr>
            <w:tcW w:w="1096" w:type="pct"/>
            <w:vMerge/>
            <w:shd w:val="clear" w:color="auto" w:fill="FFFFFF" w:themeFill="background1"/>
            <w:vAlign w:val="center"/>
            <w:hideMark/>
          </w:tcPr>
          <w:p w14:paraId="0E1A2B26" w14:textId="77777777" w:rsidR="00644DE7" w:rsidRPr="00516642" w:rsidRDefault="00644DE7" w:rsidP="002479A6">
            <w:pPr>
              <w:spacing w:before="0"/>
              <w:jc w:val="center"/>
              <w:rPr>
                <w:rFonts w:cs="Arial"/>
                <w:b/>
                <w:bCs/>
                <w:color w:val="000000"/>
                <w:sz w:val="18"/>
                <w:szCs w:val="18"/>
              </w:rPr>
            </w:pPr>
          </w:p>
        </w:tc>
        <w:tc>
          <w:tcPr>
            <w:tcW w:w="1894" w:type="pct"/>
            <w:gridSpan w:val="2"/>
            <w:vMerge w:val="restart"/>
            <w:shd w:val="clear" w:color="auto" w:fill="DEEAF6" w:themeFill="accent5" w:themeFillTint="33"/>
            <w:vAlign w:val="center"/>
            <w:hideMark/>
          </w:tcPr>
          <w:p w14:paraId="1CF60AA7" w14:textId="77777777" w:rsidR="00644DE7" w:rsidRPr="00516642" w:rsidRDefault="00644DE7" w:rsidP="002479A6">
            <w:pPr>
              <w:spacing w:before="0"/>
              <w:jc w:val="center"/>
              <w:rPr>
                <w:rFonts w:cs="Arial"/>
                <w:color w:val="000000"/>
                <w:sz w:val="18"/>
                <w:szCs w:val="18"/>
              </w:rPr>
            </w:pPr>
            <w:r>
              <w:rPr>
                <w:rFonts w:cs="Arial"/>
                <w:color w:val="000000"/>
                <w:sz w:val="18"/>
                <w:szCs w:val="18"/>
              </w:rPr>
              <w:t>Nábolim ánia</w:t>
            </w:r>
          </w:p>
        </w:tc>
        <w:tc>
          <w:tcPr>
            <w:tcW w:w="2010" w:type="pct"/>
            <w:gridSpan w:val="2"/>
            <w:shd w:val="clear" w:color="auto" w:fill="DEEAF6" w:themeFill="accent5" w:themeFillTint="33"/>
            <w:vAlign w:val="center"/>
            <w:hideMark/>
          </w:tcPr>
          <w:p w14:paraId="26037334" w14:textId="3A8FDE43" w:rsidR="00644DE7" w:rsidRPr="00516642" w:rsidRDefault="00644DE7" w:rsidP="002479A6">
            <w:pPr>
              <w:spacing w:before="0"/>
              <w:jc w:val="center"/>
              <w:rPr>
                <w:rFonts w:cs="Arial"/>
                <w:color w:val="000000"/>
                <w:sz w:val="18"/>
                <w:szCs w:val="18"/>
              </w:rPr>
            </w:pPr>
            <w:r>
              <w:rPr>
                <w:rFonts w:cs="Arial"/>
                <w:sz w:val="18"/>
                <w:szCs w:val="18"/>
              </w:rPr>
              <w:t xml:space="preserve">Nabolim </w:t>
            </w:r>
            <w:r w:rsidR="00FE4D3B">
              <w:rPr>
                <w:rFonts w:cs="Arial"/>
                <w:sz w:val="18"/>
                <w:szCs w:val="18"/>
              </w:rPr>
              <w:t xml:space="preserve">joampo ento </w:t>
            </w:r>
            <w:r>
              <w:rPr>
                <w:rFonts w:cs="Arial"/>
                <w:sz w:val="18"/>
                <w:szCs w:val="18"/>
              </w:rPr>
              <w:t>náyooterim</w:t>
            </w:r>
            <w:r w:rsidR="00FE4D3B">
              <w:rPr>
                <w:rFonts w:cs="Arial"/>
                <w:sz w:val="18"/>
                <w:szCs w:val="18"/>
              </w:rPr>
              <w:t>po</w:t>
            </w:r>
          </w:p>
        </w:tc>
      </w:tr>
      <w:tr w:rsidR="004C0674" w:rsidRPr="00516642" w14:paraId="736D6756" w14:textId="77777777" w:rsidTr="002479A6">
        <w:trPr>
          <w:trHeight w:val="391"/>
        </w:trPr>
        <w:tc>
          <w:tcPr>
            <w:tcW w:w="1096" w:type="pct"/>
            <w:vMerge/>
            <w:shd w:val="clear" w:color="auto" w:fill="FFFFFF" w:themeFill="background1"/>
            <w:vAlign w:val="center"/>
            <w:hideMark/>
          </w:tcPr>
          <w:p w14:paraId="3340BABF" w14:textId="77777777" w:rsidR="00644DE7" w:rsidRPr="00516642" w:rsidRDefault="00644DE7" w:rsidP="002479A6">
            <w:pPr>
              <w:spacing w:before="0"/>
              <w:jc w:val="center"/>
              <w:rPr>
                <w:rFonts w:cs="Arial"/>
                <w:b/>
                <w:bCs/>
                <w:color w:val="000000"/>
                <w:sz w:val="18"/>
                <w:szCs w:val="18"/>
              </w:rPr>
            </w:pPr>
          </w:p>
        </w:tc>
        <w:tc>
          <w:tcPr>
            <w:tcW w:w="1894" w:type="pct"/>
            <w:gridSpan w:val="2"/>
            <w:vMerge/>
            <w:shd w:val="clear" w:color="auto" w:fill="DEEAF6" w:themeFill="accent5" w:themeFillTint="33"/>
            <w:vAlign w:val="center"/>
            <w:hideMark/>
          </w:tcPr>
          <w:p w14:paraId="5548F559" w14:textId="77777777" w:rsidR="00644DE7" w:rsidRPr="00516642" w:rsidRDefault="00644DE7" w:rsidP="002479A6">
            <w:pPr>
              <w:spacing w:before="0"/>
              <w:jc w:val="center"/>
              <w:rPr>
                <w:rFonts w:cs="Arial"/>
                <w:color w:val="000000"/>
                <w:sz w:val="18"/>
                <w:szCs w:val="18"/>
              </w:rPr>
            </w:pPr>
          </w:p>
        </w:tc>
        <w:tc>
          <w:tcPr>
            <w:tcW w:w="2010" w:type="pct"/>
            <w:gridSpan w:val="2"/>
            <w:shd w:val="clear" w:color="auto" w:fill="DEEAF6" w:themeFill="accent5" w:themeFillTint="33"/>
            <w:vAlign w:val="center"/>
            <w:hideMark/>
          </w:tcPr>
          <w:p w14:paraId="6AF92781" w14:textId="109776EE" w:rsidR="00644DE7" w:rsidRPr="00516642" w:rsidRDefault="00644DE7" w:rsidP="002479A6">
            <w:pPr>
              <w:spacing w:before="0"/>
              <w:jc w:val="center"/>
              <w:rPr>
                <w:rFonts w:cs="Arial"/>
                <w:color w:val="000000"/>
                <w:sz w:val="18"/>
                <w:szCs w:val="18"/>
              </w:rPr>
            </w:pPr>
            <w:r>
              <w:rPr>
                <w:rFonts w:cs="Arial"/>
                <w:sz w:val="18"/>
                <w:szCs w:val="18"/>
              </w:rPr>
              <w:t xml:space="preserve">Nabolim </w:t>
            </w:r>
            <w:r w:rsidR="00675DCE">
              <w:rPr>
                <w:rFonts w:cs="Arial"/>
                <w:sz w:val="18"/>
                <w:szCs w:val="18"/>
              </w:rPr>
              <w:t xml:space="preserve">joampo </w:t>
            </w:r>
            <w:r>
              <w:rPr>
                <w:rFonts w:cs="Arial"/>
                <w:sz w:val="18"/>
                <w:szCs w:val="18"/>
              </w:rPr>
              <w:t xml:space="preserve">jiokot bitume ento </w:t>
            </w:r>
            <w:r w:rsidR="00675DCE">
              <w:rPr>
                <w:rFonts w:cs="Arial"/>
                <w:sz w:val="18"/>
                <w:szCs w:val="18"/>
              </w:rPr>
              <w:t xml:space="preserve">juebena jiapsiwampo chee </w:t>
            </w:r>
            <w:r>
              <w:rPr>
                <w:rFonts w:cs="Arial"/>
                <w:sz w:val="18"/>
                <w:szCs w:val="18"/>
              </w:rPr>
              <w:t>jinnew machisi bittume</w:t>
            </w:r>
          </w:p>
        </w:tc>
      </w:tr>
      <w:tr w:rsidR="004C0674" w:rsidRPr="00516642" w14:paraId="741DCDE6" w14:textId="77777777" w:rsidTr="002479A6">
        <w:trPr>
          <w:trHeight w:val="294"/>
        </w:trPr>
        <w:tc>
          <w:tcPr>
            <w:tcW w:w="1096" w:type="pct"/>
            <w:vMerge/>
            <w:shd w:val="clear" w:color="auto" w:fill="FFFFFF" w:themeFill="background1"/>
            <w:vAlign w:val="center"/>
            <w:hideMark/>
          </w:tcPr>
          <w:p w14:paraId="4722489A" w14:textId="77777777" w:rsidR="00644DE7" w:rsidRPr="00516642" w:rsidRDefault="00644DE7" w:rsidP="002479A6">
            <w:pPr>
              <w:spacing w:before="0"/>
              <w:jc w:val="center"/>
              <w:rPr>
                <w:rFonts w:cs="Arial"/>
                <w:b/>
                <w:bCs/>
                <w:color w:val="000000"/>
                <w:sz w:val="18"/>
                <w:szCs w:val="18"/>
              </w:rPr>
            </w:pPr>
          </w:p>
        </w:tc>
        <w:tc>
          <w:tcPr>
            <w:tcW w:w="1894" w:type="pct"/>
            <w:gridSpan w:val="2"/>
            <w:vMerge/>
            <w:shd w:val="clear" w:color="auto" w:fill="DEEAF6" w:themeFill="accent5" w:themeFillTint="33"/>
            <w:vAlign w:val="center"/>
            <w:hideMark/>
          </w:tcPr>
          <w:p w14:paraId="09480740" w14:textId="77777777" w:rsidR="00644DE7" w:rsidRPr="00516642" w:rsidRDefault="00644DE7" w:rsidP="002479A6">
            <w:pPr>
              <w:spacing w:before="0"/>
              <w:jc w:val="center"/>
              <w:rPr>
                <w:rFonts w:cs="Arial"/>
                <w:color w:val="000000"/>
                <w:sz w:val="18"/>
                <w:szCs w:val="18"/>
              </w:rPr>
            </w:pPr>
          </w:p>
        </w:tc>
        <w:tc>
          <w:tcPr>
            <w:tcW w:w="2010" w:type="pct"/>
            <w:gridSpan w:val="2"/>
            <w:shd w:val="clear" w:color="auto" w:fill="DEEAF6" w:themeFill="accent5" w:themeFillTint="33"/>
            <w:vAlign w:val="center"/>
            <w:hideMark/>
          </w:tcPr>
          <w:p w14:paraId="2B4AEAC8" w14:textId="1599D608" w:rsidR="00644DE7" w:rsidRPr="00516642" w:rsidRDefault="00675DCE" w:rsidP="00675DCE">
            <w:pPr>
              <w:spacing w:before="0"/>
              <w:rPr>
                <w:rFonts w:cs="Arial"/>
                <w:color w:val="000000"/>
                <w:sz w:val="18"/>
                <w:szCs w:val="18"/>
              </w:rPr>
            </w:pPr>
            <w:r>
              <w:rPr>
                <w:rFonts w:cs="Arial"/>
                <w:sz w:val="18"/>
                <w:szCs w:val="18"/>
              </w:rPr>
              <w:t>N</w:t>
            </w:r>
            <w:r w:rsidR="00644DE7">
              <w:rPr>
                <w:rFonts w:cs="Arial"/>
                <w:sz w:val="18"/>
                <w:szCs w:val="18"/>
              </w:rPr>
              <w:t>abolim sékana bétana</w:t>
            </w:r>
            <w:r>
              <w:rPr>
                <w:rFonts w:cs="Arial"/>
                <w:sz w:val="18"/>
                <w:szCs w:val="18"/>
              </w:rPr>
              <w:t xml:space="preserve"> </w:t>
            </w:r>
            <w:r w:rsidR="00644DE7">
              <w:rPr>
                <w:rFonts w:cs="Arial"/>
                <w:sz w:val="18"/>
                <w:szCs w:val="18"/>
              </w:rPr>
              <w:t>yew yebixlame</w:t>
            </w:r>
          </w:p>
        </w:tc>
      </w:tr>
      <w:tr w:rsidR="004C0674" w:rsidRPr="00516642" w14:paraId="177E99CC" w14:textId="77777777" w:rsidTr="002479A6">
        <w:trPr>
          <w:trHeight w:val="788"/>
        </w:trPr>
        <w:tc>
          <w:tcPr>
            <w:tcW w:w="1096" w:type="pct"/>
            <w:vMerge w:val="restart"/>
            <w:shd w:val="clear" w:color="auto" w:fill="FFFFFF" w:themeFill="background1"/>
            <w:vAlign w:val="center"/>
            <w:hideMark/>
          </w:tcPr>
          <w:p w14:paraId="63F91750" w14:textId="77777777" w:rsidR="00FE4D3B" w:rsidRPr="00FE4D3B" w:rsidRDefault="00FE4D3B" w:rsidP="00FE4D3B">
            <w:pPr>
              <w:pStyle w:val="AppendixBulletPoints"/>
              <w:rPr>
                <w:b/>
                <w:bCs/>
                <w:sz w:val="18"/>
                <w:szCs w:val="18"/>
              </w:rPr>
            </w:pPr>
            <w:r w:rsidRPr="00FE4D3B">
              <w:rPr>
                <w:b/>
                <w:bCs/>
                <w:sz w:val="18"/>
                <w:szCs w:val="18"/>
              </w:rPr>
              <w:t>Entorno socioeconómico ánia natechikola jáchim emo ániawi.</w:t>
            </w:r>
          </w:p>
          <w:p w14:paraId="3670E931" w14:textId="56FDDC4B" w:rsidR="00644DE7" w:rsidRPr="00516642" w:rsidRDefault="00644DE7" w:rsidP="002479A6">
            <w:pPr>
              <w:spacing w:before="0"/>
              <w:jc w:val="center"/>
              <w:rPr>
                <w:rFonts w:cs="Arial"/>
                <w:b/>
                <w:bCs/>
                <w:color w:val="000000"/>
                <w:sz w:val="18"/>
                <w:szCs w:val="18"/>
              </w:rPr>
            </w:pPr>
          </w:p>
        </w:tc>
        <w:tc>
          <w:tcPr>
            <w:tcW w:w="897" w:type="pct"/>
            <w:shd w:val="clear" w:color="auto" w:fill="DEEAF6" w:themeFill="accent5" w:themeFillTint="33"/>
            <w:vAlign w:val="center"/>
            <w:hideMark/>
          </w:tcPr>
          <w:p w14:paraId="24AEC15D" w14:textId="77777777" w:rsidR="00644DE7" w:rsidRPr="00516642" w:rsidRDefault="00644DE7" w:rsidP="002479A6">
            <w:pPr>
              <w:spacing w:before="0"/>
              <w:jc w:val="center"/>
              <w:rPr>
                <w:rFonts w:cs="Arial"/>
                <w:color w:val="000000"/>
                <w:sz w:val="18"/>
                <w:szCs w:val="18"/>
              </w:rPr>
            </w:pPr>
            <w:r>
              <w:rPr>
                <w:rFonts w:cs="Arial"/>
                <w:sz w:val="18"/>
                <w:szCs w:val="18"/>
              </w:rPr>
              <w:t>Páaria siari</w:t>
            </w:r>
          </w:p>
        </w:tc>
        <w:tc>
          <w:tcPr>
            <w:tcW w:w="997" w:type="pct"/>
            <w:shd w:val="clear" w:color="auto" w:fill="DEEAF6" w:themeFill="accent5" w:themeFillTint="33"/>
            <w:vAlign w:val="center"/>
            <w:hideMark/>
          </w:tcPr>
          <w:p w14:paraId="5F3CC7FA" w14:textId="5B07A141" w:rsidR="00644DE7" w:rsidRPr="00516642" w:rsidRDefault="00675DCE" w:rsidP="002479A6">
            <w:pPr>
              <w:spacing w:before="0"/>
              <w:jc w:val="center"/>
              <w:rPr>
                <w:rFonts w:cs="Arial"/>
                <w:color w:val="000000"/>
                <w:sz w:val="18"/>
                <w:szCs w:val="18"/>
              </w:rPr>
            </w:pPr>
            <w:r>
              <w:rPr>
                <w:rFonts w:cs="Arial"/>
                <w:sz w:val="18"/>
                <w:szCs w:val="18"/>
              </w:rPr>
              <w:t>akuikultuura</w:t>
            </w:r>
          </w:p>
        </w:tc>
        <w:tc>
          <w:tcPr>
            <w:tcW w:w="1169" w:type="pct"/>
            <w:shd w:val="clear" w:color="auto" w:fill="C5E0B3" w:themeFill="accent6" w:themeFillTint="66"/>
            <w:vAlign w:val="center"/>
            <w:hideMark/>
          </w:tcPr>
          <w:p w14:paraId="39D0AEB1" w14:textId="77777777" w:rsidR="00644DE7" w:rsidRPr="00516642" w:rsidRDefault="00644DE7" w:rsidP="002479A6">
            <w:pPr>
              <w:spacing w:before="0"/>
              <w:jc w:val="center"/>
              <w:rPr>
                <w:rFonts w:cs="Arial"/>
                <w:color w:val="000000"/>
                <w:sz w:val="18"/>
                <w:szCs w:val="18"/>
              </w:rPr>
            </w:pPr>
            <w:r>
              <w:rPr>
                <w:rFonts w:cs="Arial"/>
                <w:sz w:val="18"/>
                <w:szCs w:val="18"/>
              </w:rPr>
              <w:t>Yahuchiam ento tékilim puxbaw bicha yew katbéchiibo</w:t>
            </w:r>
          </w:p>
        </w:tc>
        <w:tc>
          <w:tcPr>
            <w:tcW w:w="841" w:type="pct"/>
            <w:shd w:val="clear" w:color="auto" w:fill="C5E0B3" w:themeFill="accent6" w:themeFillTint="66"/>
            <w:vAlign w:val="center"/>
            <w:hideMark/>
          </w:tcPr>
          <w:p w14:paraId="15CA9338" w14:textId="77777777" w:rsidR="00644DE7" w:rsidRPr="00516642" w:rsidRDefault="00644DE7" w:rsidP="002479A6">
            <w:pPr>
              <w:spacing w:before="0"/>
              <w:jc w:val="center"/>
              <w:rPr>
                <w:rFonts w:cs="Arial"/>
                <w:color w:val="000000"/>
                <w:sz w:val="18"/>
                <w:szCs w:val="18"/>
              </w:rPr>
            </w:pPr>
            <w:r>
              <w:rPr>
                <w:rFonts w:cs="Arial"/>
                <w:sz w:val="18"/>
                <w:szCs w:val="18"/>
              </w:rPr>
              <w:t>Bátooram lútuuriam</w:t>
            </w:r>
          </w:p>
        </w:tc>
      </w:tr>
      <w:tr w:rsidR="004C0674" w:rsidRPr="00516642" w14:paraId="0012FC75" w14:textId="77777777" w:rsidTr="002479A6">
        <w:trPr>
          <w:trHeight w:val="498"/>
        </w:trPr>
        <w:tc>
          <w:tcPr>
            <w:tcW w:w="1096" w:type="pct"/>
            <w:vMerge/>
            <w:shd w:val="clear" w:color="auto" w:fill="FFFFFF" w:themeFill="background1"/>
            <w:hideMark/>
          </w:tcPr>
          <w:p w14:paraId="6EDEE167" w14:textId="77777777" w:rsidR="00644DE7" w:rsidRPr="00516642" w:rsidRDefault="00644DE7" w:rsidP="002479A6">
            <w:pPr>
              <w:spacing w:before="0"/>
              <w:jc w:val="center"/>
              <w:rPr>
                <w:rFonts w:cs="Arial"/>
                <w:b/>
                <w:bCs/>
                <w:color w:val="000000"/>
                <w:sz w:val="18"/>
                <w:szCs w:val="18"/>
              </w:rPr>
            </w:pPr>
          </w:p>
        </w:tc>
        <w:tc>
          <w:tcPr>
            <w:tcW w:w="897" w:type="pct"/>
            <w:shd w:val="clear" w:color="auto" w:fill="DEEAF6" w:themeFill="accent5" w:themeFillTint="33"/>
            <w:vAlign w:val="center"/>
            <w:hideMark/>
          </w:tcPr>
          <w:p w14:paraId="777A1264" w14:textId="5B2C6601" w:rsidR="00644DE7" w:rsidRPr="00516642" w:rsidRDefault="00675DCE" w:rsidP="002479A6">
            <w:pPr>
              <w:spacing w:before="0"/>
              <w:jc w:val="center"/>
              <w:rPr>
                <w:rFonts w:cs="Arial"/>
                <w:color w:val="000000"/>
                <w:sz w:val="18"/>
                <w:szCs w:val="18"/>
              </w:rPr>
            </w:pPr>
            <w:r>
              <w:rPr>
                <w:rFonts w:cs="Arial"/>
                <w:sz w:val="18"/>
                <w:szCs w:val="18"/>
              </w:rPr>
              <w:t>Demografia</w:t>
            </w:r>
          </w:p>
        </w:tc>
        <w:tc>
          <w:tcPr>
            <w:tcW w:w="997" w:type="pct"/>
            <w:shd w:val="clear" w:color="auto" w:fill="DEEAF6" w:themeFill="accent5" w:themeFillTint="33"/>
            <w:vAlign w:val="center"/>
            <w:hideMark/>
          </w:tcPr>
          <w:p w14:paraId="21208EC6" w14:textId="341380FB" w:rsidR="00644DE7" w:rsidRPr="00516642" w:rsidRDefault="00675DCE" w:rsidP="002479A6">
            <w:pPr>
              <w:spacing w:before="0"/>
              <w:jc w:val="center"/>
              <w:rPr>
                <w:rFonts w:cs="Arial"/>
                <w:color w:val="000000"/>
                <w:sz w:val="18"/>
                <w:szCs w:val="18"/>
              </w:rPr>
            </w:pPr>
            <w:r>
              <w:rPr>
                <w:rFonts w:cs="Arial"/>
                <w:sz w:val="18"/>
                <w:szCs w:val="18"/>
              </w:rPr>
              <w:t>Turismo tiame</w:t>
            </w:r>
          </w:p>
        </w:tc>
        <w:tc>
          <w:tcPr>
            <w:tcW w:w="1169" w:type="pct"/>
            <w:vMerge w:val="restart"/>
            <w:shd w:val="clear" w:color="auto" w:fill="DEEAF6" w:themeFill="accent5" w:themeFillTint="33"/>
            <w:vAlign w:val="center"/>
            <w:hideMark/>
          </w:tcPr>
          <w:p w14:paraId="791212ED" w14:textId="689096CC" w:rsidR="00644DE7" w:rsidRPr="00516642" w:rsidRDefault="00644DE7" w:rsidP="002479A6">
            <w:pPr>
              <w:spacing w:before="0"/>
              <w:jc w:val="center"/>
              <w:rPr>
                <w:rFonts w:cs="Arial"/>
                <w:color w:val="000000"/>
                <w:sz w:val="18"/>
                <w:szCs w:val="18"/>
              </w:rPr>
            </w:pPr>
            <w:r>
              <w:rPr>
                <w:rFonts w:cs="Arial"/>
                <w:sz w:val="18"/>
                <w:szCs w:val="18"/>
              </w:rPr>
              <w:t xml:space="preserve">Bátooram </w:t>
            </w:r>
            <w:r w:rsidRPr="000106E4">
              <w:rPr>
                <w:rFonts w:cs="Arial"/>
                <w:sz w:val="18"/>
                <w:szCs w:val="18"/>
              </w:rPr>
              <w:t>(</w:t>
            </w:r>
            <w:r>
              <w:rPr>
                <w:rFonts w:cs="Arial"/>
                <w:sz w:val="18"/>
                <w:szCs w:val="18"/>
              </w:rPr>
              <w:t xml:space="preserve">ama </w:t>
            </w:r>
            <w:r w:rsidR="00675DCE">
              <w:rPr>
                <w:rFonts w:cs="Arial"/>
                <w:sz w:val="18"/>
                <w:szCs w:val="18"/>
              </w:rPr>
              <w:t>cambio demográfico ento ju migración tiame</w:t>
            </w:r>
            <w:r>
              <w:rPr>
                <w:rFonts w:cs="Arial"/>
                <w:sz w:val="18"/>
                <w:szCs w:val="18"/>
              </w:rPr>
              <w:t>)</w:t>
            </w:r>
          </w:p>
        </w:tc>
        <w:tc>
          <w:tcPr>
            <w:tcW w:w="841" w:type="pct"/>
            <w:shd w:val="clear" w:color="auto" w:fill="DEEAF6" w:themeFill="accent5" w:themeFillTint="33"/>
            <w:vAlign w:val="center"/>
            <w:hideMark/>
          </w:tcPr>
          <w:p w14:paraId="256F9CC8" w14:textId="77777777" w:rsidR="00675DCE" w:rsidRDefault="00675DCE" w:rsidP="002479A6">
            <w:pPr>
              <w:spacing w:before="0"/>
              <w:jc w:val="center"/>
              <w:rPr>
                <w:rFonts w:cs="Arial"/>
                <w:sz w:val="18"/>
                <w:szCs w:val="18"/>
              </w:rPr>
            </w:pPr>
            <w:r>
              <w:rPr>
                <w:rFonts w:cs="Arial"/>
                <w:sz w:val="18"/>
                <w:szCs w:val="18"/>
              </w:rPr>
              <w:t>Comunidad,</w:t>
            </w:r>
            <w:r w:rsidR="00644DE7" w:rsidRPr="000106E4">
              <w:rPr>
                <w:rFonts w:cs="Arial"/>
                <w:sz w:val="18"/>
                <w:szCs w:val="18"/>
              </w:rPr>
              <w:t xml:space="preserve"> </w:t>
            </w:r>
            <w:r w:rsidR="00644DE7">
              <w:rPr>
                <w:rFonts w:cs="Arial"/>
                <w:sz w:val="18"/>
                <w:szCs w:val="18"/>
              </w:rPr>
              <w:t>suamsi emo nuuyepo</w:t>
            </w:r>
            <w:r>
              <w:rPr>
                <w:rFonts w:cs="Arial"/>
                <w:sz w:val="18"/>
                <w:szCs w:val="18"/>
              </w:rPr>
              <w:t>.</w:t>
            </w:r>
          </w:p>
          <w:p w14:paraId="456CF580" w14:textId="79EF5424" w:rsidR="00644DE7" w:rsidRPr="00516642" w:rsidRDefault="00675DCE" w:rsidP="002479A6">
            <w:pPr>
              <w:spacing w:before="0"/>
              <w:jc w:val="center"/>
              <w:rPr>
                <w:rFonts w:cs="Arial"/>
                <w:color w:val="000000"/>
                <w:sz w:val="18"/>
                <w:szCs w:val="18"/>
              </w:rPr>
            </w:pPr>
            <w:r>
              <w:rPr>
                <w:rFonts w:cs="Arial"/>
                <w:sz w:val="18"/>
                <w:szCs w:val="18"/>
              </w:rPr>
              <w:t xml:space="preserve">Nakwampo ento </w:t>
            </w:r>
            <w:r w:rsidR="00644DE7">
              <w:rPr>
                <w:rFonts w:cs="Arial"/>
                <w:sz w:val="18"/>
                <w:szCs w:val="18"/>
              </w:rPr>
              <w:t>naw jiápsa</w:t>
            </w:r>
            <w:r>
              <w:rPr>
                <w:rFonts w:cs="Arial"/>
                <w:sz w:val="18"/>
                <w:szCs w:val="18"/>
              </w:rPr>
              <w:t>po</w:t>
            </w:r>
          </w:p>
        </w:tc>
      </w:tr>
      <w:tr w:rsidR="004C0674" w:rsidRPr="00516642" w14:paraId="7D14DC47" w14:textId="77777777" w:rsidTr="002479A6">
        <w:trPr>
          <w:trHeight w:val="294"/>
        </w:trPr>
        <w:tc>
          <w:tcPr>
            <w:tcW w:w="1096" w:type="pct"/>
            <w:vMerge/>
            <w:shd w:val="clear" w:color="auto" w:fill="FFFFFF" w:themeFill="background1"/>
            <w:hideMark/>
          </w:tcPr>
          <w:p w14:paraId="736BB685" w14:textId="77777777" w:rsidR="00644DE7" w:rsidRPr="00516642" w:rsidRDefault="00644DE7" w:rsidP="002479A6">
            <w:pPr>
              <w:spacing w:before="0"/>
              <w:jc w:val="center"/>
              <w:rPr>
                <w:rFonts w:cs="Arial"/>
                <w:b/>
                <w:bCs/>
                <w:color w:val="000000"/>
                <w:sz w:val="18"/>
                <w:szCs w:val="18"/>
              </w:rPr>
            </w:pPr>
          </w:p>
        </w:tc>
        <w:tc>
          <w:tcPr>
            <w:tcW w:w="897" w:type="pct"/>
            <w:shd w:val="clear" w:color="auto" w:fill="DEEAF6" w:themeFill="accent5" w:themeFillTint="33"/>
            <w:vAlign w:val="center"/>
            <w:hideMark/>
          </w:tcPr>
          <w:p w14:paraId="0645F7FE" w14:textId="5A5B05AB" w:rsidR="00644DE7" w:rsidRPr="00516642" w:rsidRDefault="00675DCE" w:rsidP="002479A6">
            <w:pPr>
              <w:spacing w:before="0"/>
              <w:jc w:val="center"/>
              <w:rPr>
                <w:rFonts w:cs="Arial"/>
                <w:color w:val="000000"/>
                <w:sz w:val="18"/>
                <w:szCs w:val="18"/>
              </w:rPr>
            </w:pPr>
            <w:r>
              <w:rPr>
                <w:rFonts w:cs="Arial"/>
                <w:sz w:val="18"/>
                <w:szCs w:val="18"/>
              </w:rPr>
              <w:t>Indígena pueblom</w:t>
            </w:r>
          </w:p>
        </w:tc>
        <w:tc>
          <w:tcPr>
            <w:tcW w:w="997" w:type="pct"/>
            <w:shd w:val="clear" w:color="auto" w:fill="DEEAF6" w:themeFill="accent5" w:themeFillTint="33"/>
            <w:vAlign w:val="center"/>
            <w:hideMark/>
          </w:tcPr>
          <w:p w14:paraId="45478D23" w14:textId="1B3B0A27" w:rsidR="00644DE7" w:rsidRPr="00516642" w:rsidRDefault="00675DCE" w:rsidP="002479A6">
            <w:pPr>
              <w:spacing w:before="0"/>
              <w:jc w:val="center"/>
              <w:rPr>
                <w:rFonts w:cs="Arial"/>
                <w:color w:val="000000"/>
                <w:sz w:val="18"/>
                <w:szCs w:val="18"/>
              </w:rPr>
            </w:pPr>
            <w:r>
              <w:rPr>
                <w:rFonts w:cs="Arial"/>
                <w:sz w:val="18"/>
                <w:szCs w:val="18"/>
              </w:rPr>
              <w:t>Comercio tiame</w:t>
            </w:r>
          </w:p>
        </w:tc>
        <w:tc>
          <w:tcPr>
            <w:tcW w:w="1169" w:type="pct"/>
            <w:vMerge/>
            <w:shd w:val="clear" w:color="auto" w:fill="DEEAF6" w:themeFill="accent5" w:themeFillTint="33"/>
            <w:vAlign w:val="center"/>
            <w:hideMark/>
          </w:tcPr>
          <w:p w14:paraId="64FE4497" w14:textId="77777777" w:rsidR="00644DE7" w:rsidRPr="00516642" w:rsidRDefault="00644DE7" w:rsidP="002479A6">
            <w:pPr>
              <w:spacing w:before="0"/>
              <w:jc w:val="center"/>
              <w:rPr>
                <w:rFonts w:cs="Arial"/>
                <w:color w:val="000000"/>
                <w:sz w:val="18"/>
                <w:szCs w:val="18"/>
              </w:rPr>
            </w:pPr>
          </w:p>
        </w:tc>
        <w:tc>
          <w:tcPr>
            <w:tcW w:w="841" w:type="pct"/>
            <w:shd w:val="clear" w:color="auto" w:fill="C5E0B3" w:themeFill="accent6" w:themeFillTint="66"/>
            <w:vAlign w:val="center"/>
            <w:hideMark/>
          </w:tcPr>
          <w:p w14:paraId="099A3CA3" w14:textId="77777777" w:rsidR="00644DE7" w:rsidRPr="00516642" w:rsidRDefault="00644DE7" w:rsidP="002479A6">
            <w:pPr>
              <w:spacing w:before="0"/>
              <w:jc w:val="center"/>
              <w:rPr>
                <w:rFonts w:cs="Arial"/>
                <w:color w:val="000000"/>
                <w:sz w:val="18"/>
                <w:szCs w:val="18"/>
              </w:rPr>
            </w:pPr>
            <w:r w:rsidRPr="000106E4">
              <w:rPr>
                <w:rFonts w:cs="Arial"/>
                <w:sz w:val="18"/>
                <w:szCs w:val="18"/>
              </w:rPr>
              <w:t>Patrimo</w:t>
            </w:r>
            <w:r>
              <w:rPr>
                <w:rFonts w:cs="Arial"/>
                <w:sz w:val="18"/>
                <w:szCs w:val="18"/>
              </w:rPr>
              <w:t>o</w:t>
            </w:r>
            <w:r w:rsidRPr="000106E4">
              <w:rPr>
                <w:rFonts w:cs="Arial"/>
                <w:sz w:val="18"/>
                <w:szCs w:val="18"/>
              </w:rPr>
              <w:t xml:space="preserve">nio </w:t>
            </w:r>
            <w:r>
              <w:rPr>
                <w:rFonts w:cs="Arial"/>
                <w:sz w:val="18"/>
                <w:szCs w:val="18"/>
              </w:rPr>
              <w:t>k</w:t>
            </w:r>
            <w:r w:rsidRPr="000106E4">
              <w:rPr>
                <w:rFonts w:cs="Arial"/>
                <w:sz w:val="18"/>
                <w:szCs w:val="18"/>
              </w:rPr>
              <w:t>ultural</w:t>
            </w:r>
            <w:r>
              <w:rPr>
                <w:rFonts w:cs="Arial"/>
                <w:sz w:val="18"/>
                <w:szCs w:val="18"/>
              </w:rPr>
              <w:t xml:space="preserve"> tiame</w:t>
            </w:r>
          </w:p>
        </w:tc>
      </w:tr>
      <w:tr w:rsidR="004C0674" w:rsidRPr="00516642" w14:paraId="23036B13" w14:textId="77777777" w:rsidTr="002479A6">
        <w:trPr>
          <w:trHeight w:val="294"/>
        </w:trPr>
        <w:tc>
          <w:tcPr>
            <w:tcW w:w="1096" w:type="pct"/>
            <w:vMerge/>
            <w:shd w:val="clear" w:color="auto" w:fill="FFFFFF" w:themeFill="background1"/>
            <w:hideMark/>
          </w:tcPr>
          <w:p w14:paraId="2453904C" w14:textId="77777777" w:rsidR="00644DE7" w:rsidRPr="00516642" w:rsidRDefault="00644DE7" w:rsidP="002479A6">
            <w:pPr>
              <w:spacing w:before="0"/>
              <w:jc w:val="center"/>
              <w:rPr>
                <w:rFonts w:cs="Arial"/>
                <w:b/>
                <w:bCs/>
                <w:color w:val="000000"/>
                <w:sz w:val="18"/>
                <w:szCs w:val="18"/>
              </w:rPr>
            </w:pPr>
          </w:p>
        </w:tc>
        <w:tc>
          <w:tcPr>
            <w:tcW w:w="897" w:type="pct"/>
            <w:shd w:val="clear" w:color="auto" w:fill="DEEAF6" w:themeFill="accent5" w:themeFillTint="33"/>
            <w:vAlign w:val="center"/>
            <w:hideMark/>
          </w:tcPr>
          <w:p w14:paraId="34D37ADE" w14:textId="77777777" w:rsidR="00644DE7" w:rsidRPr="00516642" w:rsidRDefault="00644DE7" w:rsidP="002479A6">
            <w:pPr>
              <w:spacing w:before="0"/>
              <w:jc w:val="center"/>
              <w:rPr>
                <w:rFonts w:cs="Arial"/>
                <w:color w:val="000000"/>
                <w:sz w:val="18"/>
                <w:szCs w:val="18"/>
              </w:rPr>
            </w:pPr>
            <w:r w:rsidRPr="00516642">
              <w:rPr>
                <w:rFonts w:cs="Arial"/>
                <w:sz w:val="18"/>
                <w:szCs w:val="18"/>
              </w:rPr>
              <w:t>Ser</w:t>
            </w:r>
            <w:r>
              <w:rPr>
                <w:rFonts w:cs="Arial"/>
                <w:sz w:val="18"/>
                <w:szCs w:val="18"/>
              </w:rPr>
              <w:t>biisiom</w:t>
            </w:r>
          </w:p>
        </w:tc>
        <w:tc>
          <w:tcPr>
            <w:tcW w:w="997" w:type="pct"/>
            <w:shd w:val="clear" w:color="auto" w:fill="DEEAF6" w:themeFill="accent5" w:themeFillTint="33"/>
            <w:vAlign w:val="center"/>
            <w:hideMark/>
          </w:tcPr>
          <w:p w14:paraId="301D6686" w14:textId="06E531E0" w:rsidR="00644DE7" w:rsidRPr="00516642" w:rsidRDefault="00675DCE" w:rsidP="002479A6">
            <w:pPr>
              <w:spacing w:before="0"/>
              <w:jc w:val="center"/>
              <w:rPr>
                <w:rFonts w:cs="Arial"/>
                <w:color w:val="000000"/>
                <w:sz w:val="18"/>
                <w:szCs w:val="18"/>
              </w:rPr>
            </w:pPr>
            <w:r>
              <w:rPr>
                <w:rFonts w:cs="Arial"/>
                <w:sz w:val="18"/>
                <w:szCs w:val="18"/>
              </w:rPr>
              <w:t>industriam</w:t>
            </w:r>
          </w:p>
        </w:tc>
        <w:tc>
          <w:tcPr>
            <w:tcW w:w="1169" w:type="pct"/>
            <w:shd w:val="clear" w:color="auto" w:fill="DEEAF6" w:themeFill="accent5" w:themeFillTint="33"/>
            <w:vAlign w:val="center"/>
            <w:hideMark/>
          </w:tcPr>
          <w:p w14:paraId="72F2EE48" w14:textId="77777777" w:rsidR="00644DE7" w:rsidRPr="00516642" w:rsidRDefault="00644DE7" w:rsidP="002479A6">
            <w:pPr>
              <w:spacing w:before="0"/>
              <w:jc w:val="center"/>
              <w:rPr>
                <w:rFonts w:cs="Arial"/>
                <w:color w:val="000000"/>
                <w:sz w:val="18"/>
                <w:szCs w:val="18"/>
              </w:rPr>
            </w:pPr>
            <w:r>
              <w:rPr>
                <w:rFonts w:cs="Arial"/>
                <w:sz w:val="18"/>
                <w:szCs w:val="18"/>
              </w:rPr>
              <w:t>Indíigena joam, nooki ento bem sualwame</w:t>
            </w:r>
          </w:p>
        </w:tc>
        <w:tc>
          <w:tcPr>
            <w:tcW w:w="841" w:type="pct"/>
            <w:shd w:val="clear" w:color="auto" w:fill="C5E0B3" w:themeFill="accent6" w:themeFillTint="66"/>
            <w:vAlign w:val="center"/>
            <w:hideMark/>
          </w:tcPr>
          <w:p w14:paraId="6CAC248F" w14:textId="4E2EC8B0" w:rsidR="00644DE7" w:rsidRPr="00516642" w:rsidRDefault="004C0674" w:rsidP="002479A6">
            <w:pPr>
              <w:spacing w:before="0"/>
              <w:jc w:val="center"/>
              <w:rPr>
                <w:rFonts w:cs="Arial"/>
                <w:color w:val="000000"/>
                <w:sz w:val="18"/>
                <w:szCs w:val="18"/>
              </w:rPr>
            </w:pPr>
            <w:r>
              <w:rPr>
                <w:rFonts w:cs="Arial"/>
                <w:sz w:val="18"/>
                <w:szCs w:val="18"/>
              </w:rPr>
              <w:t>G</w:t>
            </w:r>
            <w:r w:rsidR="00644DE7" w:rsidRPr="00516642">
              <w:rPr>
                <w:rFonts w:cs="Arial"/>
                <w:sz w:val="18"/>
                <w:szCs w:val="18"/>
              </w:rPr>
              <w:t>r</w:t>
            </w:r>
            <w:r w:rsidR="00644DE7">
              <w:rPr>
                <w:rFonts w:cs="Arial"/>
                <w:sz w:val="18"/>
                <w:szCs w:val="18"/>
              </w:rPr>
              <w:t>u</w:t>
            </w:r>
            <w:r w:rsidR="00644DE7" w:rsidRPr="00516642">
              <w:rPr>
                <w:rFonts w:cs="Arial"/>
                <w:sz w:val="18"/>
                <w:szCs w:val="18"/>
              </w:rPr>
              <w:t>up</w:t>
            </w:r>
            <w:r w:rsidR="00644DE7">
              <w:rPr>
                <w:rFonts w:cs="Arial"/>
                <w:sz w:val="18"/>
                <w:szCs w:val="18"/>
              </w:rPr>
              <w:t>om</w:t>
            </w:r>
            <w:r w:rsidR="00644DE7" w:rsidRPr="00516642">
              <w:rPr>
                <w:rFonts w:cs="Arial"/>
                <w:sz w:val="18"/>
                <w:szCs w:val="18"/>
              </w:rPr>
              <w:t xml:space="preserve"> </w:t>
            </w:r>
            <w:r w:rsidR="00644DE7">
              <w:rPr>
                <w:rFonts w:cs="Arial"/>
                <w:sz w:val="18"/>
                <w:szCs w:val="18"/>
              </w:rPr>
              <w:t>chee poloobesi joakame</w:t>
            </w:r>
          </w:p>
        </w:tc>
      </w:tr>
      <w:tr w:rsidR="004C0674" w:rsidRPr="00516642" w14:paraId="4D1C9771" w14:textId="77777777" w:rsidTr="002479A6">
        <w:trPr>
          <w:trHeight w:val="498"/>
        </w:trPr>
        <w:tc>
          <w:tcPr>
            <w:tcW w:w="1096" w:type="pct"/>
            <w:vMerge/>
            <w:shd w:val="clear" w:color="auto" w:fill="FFFFFF" w:themeFill="background1"/>
            <w:hideMark/>
          </w:tcPr>
          <w:p w14:paraId="552F8BBF" w14:textId="77777777" w:rsidR="00644DE7" w:rsidRPr="00516642" w:rsidRDefault="00644DE7" w:rsidP="002479A6">
            <w:pPr>
              <w:spacing w:before="0"/>
              <w:jc w:val="center"/>
              <w:rPr>
                <w:rFonts w:cs="Arial"/>
                <w:b/>
                <w:bCs/>
                <w:color w:val="000000"/>
                <w:sz w:val="18"/>
                <w:szCs w:val="18"/>
              </w:rPr>
            </w:pPr>
          </w:p>
        </w:tc>
        <w:tc>
          <w:tcPr>
            <w:tcW w:w="897" w:type="pct"/>
            <w:shd w:val="clear" w:color="auto" w:fill="DEEAF6" w:themeFill="accent5" w:themeFillTint="33"/>
            <w:vAlign w:val="center"/>
            <w:hideMark/>
          </w:tcPr>
          <w:p w14:paraId="1C11020B" w14:textId="5FE43439" w:rsidR="00644DE7" w:rsidRPr="00516642" w:rsidRDefault="004C0674" w:rsidP="002479A6">
            <w:pPr>
              <w:spacing w:before="0"/>
              <w:jc w:val="center"/>
              <w:rPr>
                <w:rFonts w:cs="Arial"/>
                <w:color w:val="000000"/>
                <w:sz w:val="18"/>
                <w:szCs w:val="18"/>
              </w:rPr>
            </w:pPr>
            <w:r>
              <w:rPr>
                <w:rFonts w:cs="Arial"/>
                <w:color w:val="000000"/>
                <w:sz w:val="18"/>
                <w:szCs w:val="18"/>
              </w:rPr>
              <w:t>Vulneravilidad tiame</w:t>
            </w:r>
          </w:p>
        </w:tc>
        <w:tc>
          <w:tcPr>
            <w:tcW w:w="997" w:type="pct"/>
            <w:vMerge w:val="restart"/>
            <w:shd w:val="clear" w:color="auto" w:fill="DEEAF6" w:themeFill="accent5" w:themeFillTint="33"/>
            <w:vAlign w:val="center"/>
            <w:hideMark/>
          </w:tcPr>
          <w:p w14:paraId="7735FF09" w14:textId="749F2B99" w:rsidR="004C0674" w:rsidRDefault="004C0674" w:rsidP="002479A6">
            <w:pPr>
              <w:spacing w:before="0"/>
              <w:jc w:val="center"/>
              <w:rPr>
                <w:rFonts w:cs="Arial"/>
                <w:sz w:val="18"/>
                <w:szCs w:val="18"/>
              </w:rPr>
            </w:pPr>
            <w:r>
              <w:rPr>
                <w:rFonts w:cs="Arial"/>
                <w:sz w:val="18"/>
                <w:szCs w:val="18"/>
              </w:rPr>
              <w:t xml:space="preserve">Infraestruktuuram </w:t>
            </w:r>
            <w:r w:rsidR="00644DE7" w:rsidRPr="00516642">
              <w:rPr>
                <w:rFonts w:cs="Arial"/>
                <w:sz w:val="18"/>
                <w:szCs w:val="18"/>
              </w:rPr>
              <w:t>(</w:t>
            </w:r>
            <w:r w:rsidR="00644DE7">
              <w:rPr>
                <w:rFonts w:cs="Arial"/>
                <w:sz w:val="18"/>
                <w:szCs w:val="18"/>
              </w:rPr>
              <w:t>p</w:t>
            </w:r>
            <w:r>
              <w:rPr>
                <w:rFonts w:cs="Arial"/>
                <w:sz w:val="18"/>
                <w:szCs w:val="18"/>
              </w:rPr>
              <w:t>ortuaariam,</w:t>
            </w:r>
            <w:r w:rsidR="00644DE7">
              <w:rPr>
                <w:rFonts w:cs="Arial"/>
                <w:sz w:val="18"/>
                <w:szCs w:val="18"/>
              </w:rPr>
              <w:t xml:space="preserve"> </w:t>
            </w:r>
            <w:r>
              <w:rPr>
                <w:rFonts w:cs="Arial"/>
                <w:sz w:val="18"/>
                <w:szCs w:val="18"/>
              </w:rPr>
              <w:t>comunicacionim</w:t>
            </w:r>
            <w:r w:rsidR="00644DE7">
              <w:rPr>
                <w:rFonts w:cs="Arial"/>
                <w:sz w:val="18"/>
                <w:szCs w:val="18"/>
              </w:rPr>
              <w:t xml:space="preserve"> taix machiria</w:t>
            </w:r>
            <w:r>
              <w:rPr>
                <w:rFonts w:cs="Arial"/>
                <w:sz w:val="18"/>
                <w:szCs w:val="18"/>
              </w:rPr>
              <w:t>,</w:t>
            </w:r>
          </w:p>
          <w:p w14:paraId="538829CD" w14:textId="0AFF0D33" w:rsidR="00644DE7" w:rsidRDefault="00644DE7" w:rsidP="002479A6">
            <w:pPr>
              <w:spacing w:before="0"/>
              <w:jc w:val="center"/>
              <w:rPr>
                <w:rFonts w:cs="Arial"/>
                <w:sz w:val="18"/>
                <w:szCs w:val="18"/>
              </w:rPr>
            </w:pPr>
            <w:r>
              <w:rPr>
                <w:rFonts w:cs="Arial"/>
                <w:sz w:val="18"/>
                <w:szCs w:val="18"/>
              </w:rPr>
              <w:t xml:space="preserve">bäm </w:t>
            </w:r>
            <w:r w:rsidR="004C0674">
              <w:rPr>
                <w:rFonts w:cs="Arial"/>
                <w:sz w:val="18"/>
                <w:szCs w:val="18"/>
              </w:rPr>
              <w:t>tuutewapo</w:t>
            </w:r>
            <w:r w:rsidRPr="00516642">
              <w:rPr>
                <w:rFonts w:cs="Arial"/>
                <w:sz w:val="18"/>
                <w:szCs w:val="18"/>
              </w:rPr>
              <w:t>)</w:t>
            </w:r>
          </w:p>
          <w:p w14:paraId="29B87417" w14:textId="77777777" w:rsidR="00644DE7" w:rsidRPr="00516642" w:rsidRDefault="00644DE7" w:rsidP="002479A6">
            <w:pPr>
              <w:spacing w:before="0"/>
              <w:jc w:val="center"/>
              <w:rPr>
                <w:rFonts w:cs="Arial"/>
                <w:color w:val="000000"/>
                <w:sz w:val="18"/>
                <w:szCs w:val="18"/>
              </w:rPr>
            </w:pPr>
          </w:p>
        </w:tc>
        <w:tc>
          <w:tcPr>
            <w:tcW w:w="1169" w:type="pct"/>
            <w:shd w:val="clear" w:color="auto" w:fill="DEEAF6" w:themeFill="accent5" w:themeFillTint="33"/>
            <w:vAlign w:val="center"/>
            <w:hideMark/>
          </w:tcPr>
          <w:p w14:paraId="244A6F4C" w14:textId="77777777" w:rsidR="00644DE7" w:rsidRPr="00516642" w:rsidRDefault="00644DE7" w:rsidP="002479A6">
            <w:pPr>
              <w:spacing w:before="0"/>
              <w:jc w:val="center"/>
              <w:rPr>
                <w:rFonts w:cs="Arial"/>
                <w:color w:val="000000"/>
                <w:sz w:val="18"/>
                <w:szCs w:val="18"/>
              </w:rPr>
            </w:pPr>
            <w:r>
              <w:rPr>
                <w:rFonts w:cs="Arial"/>
                <w:sz w:val="18"/>
                <w:szCs w:val="18"/>
              </w:rPr>
              <w:t xml:space="preserve">Alhéewame </w:t>
            </w:r>
            <w:r w:rsidRPr="000106E4">
              <w:rPr>
                <w:rFonts w:cs="Arial"/>
                <w:sz w:val="18"/>
                <w:szCs w:val="18"/>
              </w:rPr>
              <w:t>(</w:t>
            </w:r>
            <w:r>
              <w:rPr>
                <w:rFonts w:cs="Arial"/>
                <w:sz w:val="18"/>
                <w:szCs w:val="18"/>
              </w:rPr>
              <w:t>bäm, jitta tuutewampo ento yun jitta mekka wootiarim</w:t>
            </w:r>
            <w:r w:rsidRPr="000106E4">
              <w:rPr>
                <w:rFonts w:cs="Arial"/>
                <w:sz w:val="18"/>
                <w:szCs w:val="18"/>
              </w:rPr>
              <w:t>)</w:t>
            </w:r>
          </w:p>
        </w:tc>
        <w:tc>
          <w:tcPr>
            <w:tcW w:w="841" w:type="pct"/>
            <w:shd w:val="clear" w:color="auto" w:fill="DEEAF6" w:themeFill="accent5" w:themeFillTint="33"/>
            <w:vAlign w:val="center"/>
            <w:hideMark/>
          </w:tcPr>
          <w:p w14:paraId="569C8163" w14:textId="77777777" w:rsidR="00644DE7" w:rsidRPr="00516642" w:rsidRDefault="00644DE7" w:rsidP="002479A6">
            <w:pPr>
              <w:spacing w:before="0"/>
              <w:jc w:val="center"/>
              <w:rPr>
                <w:rFonts w:cs="Arial"/>
                <w:color w:val="000000"/>
                <w:sz w:val="18"/>
                <w:szCs w:val="18"/>
              </w:rPr>
            </w:pPr>
            <w:r>
              <w:rPr>
                <w:rFonts w:cs="Arial"/>
                <w:sz w:val="18"/>
                <w:szCs w:val="18"/>
              </w:rPr>
              <w:t>Yorem joaram</w:t>
            </w:r>
          </w:p>
        </w:tc>
      </w:tr>
      <w:tr w:rsidR="004C0674" w:rsidRPr="00516642" w14:paraId="7A8CBE4B" w14:textId="77777777" w:rsidTr="002479A6">
        <w:trPr>
          <w:trHeight w:val="1098"/>
        </w:trPr>
        <w:tc>
          <w:tcPr>
            <w:tcW w:w="1096" w:type="pct"/>
            <w:vMerge/>
            <w:shd w:val="clear" w:color="auto" w:fill="FFFFFF" w:themeFill="background1"/>
            <w:hideMark/>
          </w:tcPr>
          <w:p w14:paraId="5CEABA24" w14:textId="77777777" w:rsidR="00644DE7" w:rsidRPr="00516642" w:rsidRDefault="00644DE7" w:rsidP="002479A6">
            <w:pPr>
              <w:spacing w:before="0"/>
              <w:jc w:val="center"/>
              <w:rPr>
                <w:rFonts w:cs="Arial"/>
                <w:b/>
                <w:bCs/>
                <w:color w:val="000000"/>
                <w:sz w:val="18"/>
                <w:szCs w:val="18"/>
              </w:rPr>
            </w:pPr>
          </w:p>
        </w:tc>
        <w:tc>
          <w:tcPr>
            <w:tcW w:w="897" w:type="pct"/>
            <w:shd w:val="clear" w:color="auto" w:fill="DEEAF6" w:themeFill="accent5" w:themeFillTint="33"/>
            <w:vAlign w:val="center"/>
            <w:hideMark/>
          </w:tcPr>
          <w:p w14:paraId="33F3ED17" w14:textId="77777777" w:rsidR="00644DE7" w:rsidRPr="00516642" w:rsidRDefault="00644DE7" w:rsidP="002479A6">
            <w:pPr>
              <w:spacing w:before="0"/>
              <w:jc w:val="center"/>
              <w:rPr>
                <w:rFonts w:cs="Arial"/>
                <w:color w:val="000000"/>
                <w:sz w:val="18"/>
                <w:szCs w:val="18"/>
              </w:rPr>
            </w:pPr>
            <w:r>
              <w:rPr>
                <w:rFonts w:cs="Arial"/>
                <w:sz w:val="18"/>
                <w:szCs w:val="18"/>
              </w:rPr>
              <w:t xml:space="preserve">Tékilim </w:t>
            </w:r>
          </w:p>
        </w:tc>
        <w:tc>
          <w:tcPr>
            <w:tcW w:w="997" w:type="pct"/>
            <w:vMerge/>
            <w:shd w:val="clear" w:color="auto" w:fill="DEEAF6" w:themeFill="accent5" w:themeFillTint="33"/>
            <w:vAlign w:val="center"/>
            <w:hideMark/>
          </w:tcPr>
          <w:p w14:paraId="2FDB686B" w14:textId="77777777" w:rsidR="00644DE7" w:rsidRPr="00516642" w:rsidRDefault="00644DE7" w:rsidP="002479A6">
            <w:pPr>
              <w:spacing w:before="0"/>
              <w:jc w:val="center"/>
              <w:rPr>
                <w:rFonts w:cs="Arial"/>
                <w:color w:val="000000"/>
                <w:sz w:val="18"/>
                <w:szCs w:val="18"/>
              </w:rPr>
            </w:pPr>
          </w:p>
        </w:tc>
        <w:tc>
          <w:tcPr>
            <w:tcW w:w="1169" w:type="pct"/>
            <w:shd w:val="clear" w:color="auto" w:fill="DEEAF6" w:themeFill="accent5" w:themeFillTint="33"/>
            <w:vAlign w:val="center"/>
            <w:hideMark/>
          </w:tcPr>
          <w:p w14:paraId="0F419B47" w14:textId="7C9FC7D7" w:rsidR="00644DE7" w:rsidRPr="00516642" w:rsidRDefault="00644DE7" w:rsidP="002479A6">
            <w:pPr>
              <w:spacing w:before="0"/>
              <w:jc w:val="center"/>
              <w:rPr>
                <w:rFonts w:cs="Arial"/>
                <w:color w:val="000000"/>
                <w:sz w:val="18"/>
                <w:szCs w:val="18"/>
              </w:rPr>
            </w:pPr>
            <w:r>
              <w:rPr>
                <w:rFonts w:cs="Arial"/>
                <w:sz w:val="18"/>
                <w:szCs w:val="18"/>
              </w:rPr>
              <w:t xml:space="preserve">Taix machiariaw lútuuriam, kaarimmewi ento </w:t>
            </w:r>
            <w:r w:rsidRPr="000106E4">
              <w:rPr>
                <w:rFonts w:cs="Arial"/>
                <w:sz w:val="18"/>
                <w:szCs w:val="18"/>
              </w:rPr>
              <w:t>infraestru</w:t>
            </w:r>
            <w:r>
              <w:rPr>
                <w:rFonts w:cs="Arial"/>
                <w:sz w:val="18"/>
                <w:szCs w:val="18"/>
              </w:rPr>
              <w:t>k</w:t>
            </w:r>
            <w:r w:rsidRPr="000106E4">
              <w:rPr>
                <w:rFonts w:cs="Arial"/>
                <w:sz w:val="18"/>
                <w:szCs w:val="18"/>
              </w:rPr>
              <w:t>t</w:t>
            </w:r>
            <w:r>
              <w:rPr>
                <w:rFonts w:cs="Arial"/>
                <w:sz w:val="18"/>
                <w:szCs w:val="18"/>
              </w:rPr>
              <w:t>u</w:t>
            </w:r>
            <w:r w:rsidRPr="000106E4">
              <w:rPr>
                <w:rFonts w:cs="Arial"/>
                <w:sz w:val="18"/>
                <w:szCs w:val="18"/>
              </w:rPr>
              <w:t>ura</w:t>
            </w:r>
            <w:r>
              <w:rPr>
                <w:rFonts w:cs="Arial"/>
                <w:sz w:val="18"/>
                <w:szCs w:val="18"/>
              </w:rPr>
              <w:t>m sosialesim</w:t>
            </w:r>
            <w:r w:rsidR="004C0674">
              <w:rPr>
                <w:rFonts w:cs="Arial"/>
                <w:sz w:val="18"/>
                <w:szCs w:val="18"/>
              </w:rPr>
              <w:t>mewi</w:t>
            </w:r>
          </w:p>
        </w:tc>
        <w:tc>
          <w:tcPr>
            <w:tcW w:w="841" w:type="pct"/>
            <w:vMerge w:val="restart"/>
            <w:shd w:val="clear" w:color="auto" w:fill="C5E0B3" w:themeFill="accent6" w:themeFillTint="66"/>
            <w:vAlign w:val="center"/>
            <w:hideMark/>
          </w:tcPr>
          <w:p w14:paraId="62EEB46E" w14:textId="13EEC976" w:rsidR="00644DE7" w:rsidRPr="00516642" w:rsidRDefault="004C0674" w:rsidP="002479A6">
            <w:pPr>
              <w:spacing w:before="0"/>
              <w:jc w:val="center"/>
              <w:rPr>
                <w:rFonts w:cs="Arial"/>
                <w:color w:val="000000"/>
                <w:sz w:val="18"/>
                <w:szCs w:val="18"/>
              </w:rPr>
            </w:pPr>
            <w:r>
              <w:rPr>
                <w:rFonts w:cs="Arial"/>
                <w:sz w:val="18"/>
                <w:szCs w:val="18"/>
              </w:rPr>
              <w:t xml:space="preserve">Genero </w:t>
            </w:r>
            <w:r w:rsidR="00644DE7" w:rsidRPr="000106E4">
              <w:rPr>
                <w:rFonts w:cs="Arial"/>
                <w:sz w:val="18"/>
                <w:szCs w:val="18"/>
              </w:rPr>
              <w:t>(</w:t>
            </w:r>
            <w:r w:rsidR="00644DE7">
              <w:rPr>
                <w:rFonts w:cs="Arial"/>
                <w:sz w:val="18"/>
                <w:szCs w:val="18"/>
              </w:rPr>
              <w:t>naw nassuawi</w:t>
            </w:r>
            <w:r>
              <w:rPr>
                <w:rFonts w:cs="Arial"/>
                <w:sz w:val="18"/>
                <w:szCs w:val="18"/>
              </w:rPr>
              <w:t xml:space="preserve"> </w:t>
            </w:r>
            <w:r w:rsidR="00644DE7">
              <w:rPr>
                <w:rFonts w:cs="Arial"/>
                <w:sz w:val="18"/>
                <w:szCs w:val="18"/>
              </w:rPr>
              <w:t>ento muksi bitwampo</w:t>
            </w:r>
            <w:r>
              <w:rPr>
                <w:rFonts w:cs="Arial"/>
                <w:sz w:val="18"/>
                <w:szCs w:val="18"/>
              </w:rPr>
              <w:t xml:space="preserve"> jitta genero aw tuurepo bechiibo</w:t>
            </w:r>
            <w:r w:rsidR="00644DE7">
              <w:rPr>
                <w:rFonts w:cs="Arial"/>
                <w:sz w:val="18"/>
                <w:szCs w:val="18"/>
              </w:rPr>
              <w:t>)</w:t>
            </w:r>
          </w:p>
        </w:tc>
      </w:tr>
      <w:tr w:rsidR="004C0674" w:rsidRPr="00516642" w14:paraId="20B4490E" w14:textId="77777777" w:rsidTr="002479A6">
        <w:trPr>
          <w:trHeight w:val="407"/>
        </w:trPr>
        <w:tc>
          <w:tcPr>
            <w:tcW w:w="1096" w:type="pct"/>
            <w:vMerge/>
            <w:shd w:val="clear" w:color="auto" w:fill="FFFFFF" w:themeFill="background1"/>
            <w:hideMark/>
          </w:tcPr>
          <w:p w14:paraId="046D3764" w14:textId="77777777" w:rsidR="00644DE7" w:rsidRPr="00516642" w:rsidRDefault="00644DE7" w:rsidP="002479A6">
            <w:pPr>
              <w:spacing w:before="0"/>
              <w:jc w:val="center"/>
              <w:rPr>
                <w:rFonts w:cs="Arial"/>
                <w:b/>
                <w:bCs/>
                <w:color w:val="000000"/>
                <w:sz w:val="18"/>
                <w:szCs w:val="18"/>
              </w:rPr>
            </w:pPr>
          </w:p>
        </w:tc>
        <w:tc>
          <w:tcPr>
            <w:tcW w:w="897" w:type="pct"/>
            <w:vMerge w:val="restart"/>
            <w:shd w:val="clear" w:color="auto" w:fill="DEEAF6" w:themeFill="accent5" w:themeFillTint="33"/>
            <w:vAlign w:val="center"/>
            <w:hideMark/>
          </w:tcPr>
          <w:p w14:paraId="6CF2996B" w14:textId="77777777" w:rsidR="00644DE7" w:rsidRPr="00516642" w:rsidRDefault="00644DE7" w:rsidP="002479A6">
            <w:pPr>
              <w:spacing w:before="0"/>
              <w:jc w:val="center"/>
              <w:rPr>
                <w:rFonts w:cs="Arial"/>
                <w:color w:val="000000"/>
                <w:sz w:val="18"/>
                <w:szCs w:val="18"/>
              </w:rPr>
            </w:pPr>
            <w:r>
              <w:rPr>
                <w:rFonts w:cs="Arial"/>
                <w:sz w:val="18"/>
                <w:szCs w:val="18"/>
              </w:rPr>
              <w:t xml:space="preserve">Eechim </w:t>
            </w:r>
          </w:p>
        </w:tc>
        <w:tc>
          <w:tcPr>
            <w:tcW w:w="997" w:type="pct"/>
            <w:vMerge w:val="restart"/>
            <w:shd w:val="clear" w:color="auto" w:fill="DEEAF6" w:themeFill="accent5" w:themeFillTint="33"/>
            <w:vAlign w:val="center"/>
          </w:tcPr>
          <w:p w14:paraId="31F49083" w14:textId="77777777" w:rsidR="00644DE7" w:rsidRPr="00516642" w:rsidRDefault="00644DE7" w:rsidP="002479A6">
            <w:pPr>
              <w:spacing w:before="0"/>
              <w:jc w:val="center"/>
              <w:rPr>
                <w:rFonts w:cs="Arial"/>
                <w:color w:val="000000"/>
                <w:sz w:val="18"/>
                <w:szCs w:val="18"/>
              </w:rPr>
            </w:pPr>
            <w:r>
              <w:rPr>
                <w:rFonts w:cs="Arial"/>
                <w:color w:val="000000"/>
                <w:sz w:val="18"/>
                <w:szCs w:val="18"/>
              </w:rPr>
              <w:t>Kuchum yew wikwame</w:t>
            </w:r>
          </w:p>
        </w:tc>
        <w:tc>
          <w:tcPr>
            <w:tcW w:w="1169" w:type="pct"/>
            <w:shd w:val="clear" w:color="auto" w:fill="C5E0B3" w:themeFill="accent6" w:themeFillTint="66"/>
            <w:vAlign w:val="center"/>
            <w:hideMark/>
          </w:tcPr>
          <w:p w14:paraId="0E58C823" w14:textId="60555D12" w:rsidR="00644DE7" w:rsidRPr="00516642" w:rsidRDefault="004C0674" w:rsidP="002479A6">
            <w:pPr>
              <w:spacing w:before="0"/>
              <w:jc w:val="center"/>
              <w:rPr>
                <w:rFonts w:cs="Arial"/>
                <w:color w:val="000000"/>
                <w:sz w:val="18"/>
                <w:szCs w:val="18"/>
              </w:rPr>
            </w:pPr>
            <w:r>
              <w:rPr>
                <w:rFonts w:cs="Arial"/>
                <w:sz w:val="18"/>
                <w:szCs w:val="18"/>
              </w:rPr>
              <w:t>Educacion ento kompetensiam tiame</w:t>
            </w:r>
          </w:p>
        </w:tc>
        <w:tc>
          <w:tcPr>
            <w:tcW w:w="841" w:type="pct"/>
            <w:vMerge/>
            <w:shd w:val="clear" w:color="auto" w:fill="C5E0B3" w:themeFill="accent6" w:themeFillTint="66"/>
            <w:vAlign w:val="center"/>
            <w:hideMark/>
          </w:tcPr>
          <w:p w14:paraId="7F029252" w14:textId="77777777" w:rsidR="00644DE7" w:rsidRPr="00516642" w:rsidRDefault="00644DE7" w:rsidP="002479A6">
            <w:pPr>
              <w:spacing w:before="0"/>
              <w:jc w:val="center"/>
              <w:rPr>
                <w:rFonts w:cs="Arial"/>
                <w:color w:val="000000"/>
                <w:sz w:val="18"/>
                <w:szCs w:val="18"/>
              </w:rPr>
            </w:pPr>
          </w:p>
        </w:tc>
      </w:tr>
      <w:tr w:rsidR="004C0674" w:rsidRPr="00516642" w14:paraId="0334487C" w14:textId="77777777" w:rsidTr="002479A6">
        <w:trPr>
          <w:trHeight w:val="498"/>
        </w:trPr>
        <w:tc>
          <w:tcPr>
            <w:tcW w:w="1096" w:type="pct"/>
            <w:vMerge/>
            <w:shd w:val="clear" w:color="auto" w:fill="FFFFFF" w:themeFill="background1"/>
            <w:hideMark/>
          </w:tcPr>
          <w:p w14:paraId="3F635BE7" w14:textId="77777777" w:rsidR="00644DE7" w:rsidRPr="00516642" w:rsidRDefault="00644DE7" w:rsidP="002479A6">
            <w:pPr>
              <w:spacing w:before="0"/>
              <w:jc w:val="center"/>
              <w:rPr>
                <w:rFonts w:cs="Arial"/>
                <w:b/>
                <w:bCs/>
                <w:color w:val="000000"/>
                <w:sz w:val="18"/>
                <w:szCs w:val="18"/>
              </w:rPr>
            </w:pPr>
          </w:p>
        </w:tc>
        <w:tc>
          <w:tcPr>
            <w:tcW w:w="897" w:type="pct"/>
            <w:vMerge/>
            <w:shd w:val="clear" w:color="auto" w:fill="DEEAF6" w:themeFill="accent5" w:themeFillTint="33"/>
            <w:vAlign w:val="center"/>
            <w:hideMark/>
          </w:tcPr>
          <w:p w14:paraId="61C98123" w14:textId="77777777" w:rsidR="00644DE7" w:rsidRPr="00516642" w:rsidRDefault="00644DE7" w:rsidP="002479A6">
            <w:pPr>
              <w:spacing w:before="0"/>
              <w:jc w:val="center"/>
              <w:rPr>
                <w:rFonts w:cs="Arial"/>
                <w:color w:val="000000"/>
                <w:sz w:val="18"/>
                <w:szCs w:val="18"/>
              </w:rPr>
            </w:pPr>
          </w:p>
        </w:tc>
        <w:tc>
          <w:tcPr>
            <w:tcW w:w="997" w:type="pct"/>
            <w:vMerge/>
            <w:shd w:val="clear" w:color="auto" w:fill="DEEAF6" w:themeFill="accent5" w:themeFillTint="33"/>
            <w:vAlign w:val="center"/>
          </w:tcPr>
          <w:p w14:paraId="0A6BFBDA" w14:textId="77777777" w:rsidR="00644DE7" w:rsidRPr="00516642" w:rsidRDefault="00644DE7" w:rsidP="002479A6">
            <w:pPr>
              <w:spacing w:before="0"/>
              <w:jc w:val="center"/>
              <w:rPr>
                <w:rFonts w:cs="Arial"/>
                <w:color w:val="000000"/>
                <w:sz w:val="18"/>
                <w:szCs w:val="18"/>
              </w:rPr>
            </w:pPr>
          </w:p>
        </w:tc>
        <w:tc>
          <w:tcPr>
            <w:tcW w:w="1169" w:type="pct"/>
            <w:vMerge w:val="restart"/>
            <w:shd w:val="clear" w:color="auto" w:fill="C5E0B3" w:themeFill="accent6" w:themeFillTint="66"/>
            <w:vAlign w:val="center"/>
            <w:hideMark/>
          </w:tcPr>
          <w:p w14:paraId="6BA98F64" w14:textId="4E88AAC7" w:rsidR="00644DE7" w:rsidRPr="00516642" w:rsidRDefault="004C0674" w:rsidP="002479A6">
            <w:pPr>
              <w:spacing w:before="0"/>
              <w:jc w:val="center"/>
              <w:rPr>
                <w:rFonts w:cs="Arial"/>
                <w:color w:val="000000"/>
                <w:sz w:val="18"/>
                <w:szCs w:val="18"/>
              </w:rPr>
            </w:pPr>
            <w:r>
              <w:rPr>
                <w:rFonts w:cs="Arial"/>
                <w:sz w:val="18"/>
                <w:szCs w:val="18"/>
              </w:rPr>
              <w:t xml:space="preserve">Economia ento aw </w:t>
            </w:r>
            <w:r w:rsidR="00644DE7">
              <w:rPr>
                <w:rFonts w:cs="Arial"/>
                <w:sz w:val="18"/>
                <w:szCs w:val="18"/>
              </w:rPr>
              <w:t xml:space="preserve">anía béchiibo (siime </w:t>
            </w:r>
            <w:r w:rsidR="00644DE7">
              <w:rPr>
                <w:rFonts w:cs="Arial"/>
                <w:sz w:val="18"/>
                <w:szCs w:val="18"/>
              </w:rPr>
              <w:lastRenderedPageBreak/>
              <w:t>wame uttiaka tekipánuame</w:t>
            </w:r>
            <w:r w:rsidR="00644DE7" w:rsidRPr="00E71F17">
              <w:rPr>
                <w:rFonts w:cs="Arial"/>
                <w:sz w:val="18"/>
                <w:szCs w:val="18"/>
              </w:rPr>
              <w:t>)</w:t>
            </w:r>
          </w:p>
        </w:tc>
        <w:tc>
          <w:tcPr>
            <w:tcW w:w="841" w:type="pct"/>
            <w:shd w:val="clear" w:color="auto" w:fill="C5E0B3" w:themeFill="accent6" w:themeFillTint="66"/>
            <w:vAlign w:val="center"/>
            <w:hideMark/>
          </w:tcPr>
          <w:p w14:paraId="62EEEE2E" w14:textId="49CC83AA" w:rsidR="00644DE7" w:rsidRPr="00516642" w:rsidRDefault="00644DE7" w:rsidP="002479A6">
            <w:pPr>
              <w:spacing w:before="0"/>
              <w:jc w:val="center"/>
              <w:rPr>
                <w:rFonts w:cs="Arial"/>
                <w:color w:val="000000"/>
                <w:sz w:val="18"/>
                <w:szCs w:val="18"/>
              </w:rPr>
            </w:pPr>
            <w:r w:rsidRPr="00E71F17">
              <w:rPr>
                <w:rFonts w:cs="Arial"/>
                <w:sz w:val="18"/>
                <w:szCs w:val="18"/>
              </w:rPr>
              <w:lastRenderedPageBreak/>
              <w:t>Ser</w:t>
            </w:r>
            <w:r>
              <w:rPr>
                <w:rFonts w:cs="Arial"/>
                <w:sz w:val="18"/>
                <w:szCs w:val="18"/>
              </w:rPr>
              <w:t xml:space="preserve">biisiom </w:t>
            </w:r>
            <w:r w:rsidRPr="00E71F17">
              <w:rPr>
                <w:rFonts w:cs="Arial"/>
                <w:sz w:val="18"/>
                <w:szCs w:val="18"/>
              </w:rPr>
              <w:t>e</w:t>
            </w:r>
            <w:r>
              <w:rPr>
                <w:rFonts w:cs="Arial"/>
                <w:sz w:val="18"/>
                <w:szCs w:val="18"/>
              </w:rPr>
              <w:t>k</w:t>
            </w:r>
            <w:r w:rsidRPr="00E71F17">
              <w:rPr>
                <w:rFonts w:cs="Arial"/>
                <w:sz w:val="18"/>
                <w:szCs w:val="18"/>
              </w:rPr>
              <w:t>osistémi</w:t>
            </w:r>
            <w:r>
              <w:rPr>
                <w:rFonts w:cs="Arial"/>
                <w:sz w:val="18"/>
                <w:szCs w:val="18"/>
              </w:rPr>
              <w:t>k</w:t>
            </w:r>
            <w:r w:rsidRPr="00E71F17">
              <w:rPr>
                <w:rFonts w:cs="Arial"/>
                <w:sz w:val="18"/>
                <w:szCs w:val="18"/>
              </w:rPr>
              <w:t>o</w:t>
            </w:r>
            <w:r>
              <w:rPr>
                <w:rFonts w:cs="Arial"/>
                <w:sz w:val="18"/>
                <w:szCs w:val="18"/>
              </w:rPr>
              <w:t>m</w:t>
            </w:r>
          </w:p>
        </w:tc>
      </w:tr>
      <w:tr w:rsidR="004C0674" w:rsidRPr="00516642" w14:paraId="5C760981" w14:textId="77777777" w:rsidTr="002479A6">
        <w:trPr>
          <w:trHeight w:val="630"/>
        </w:trPr>
        <w:tc>
          <w:tcPr>
            <w:tcW w:w="1096" w:type="pct"/>
            <w:vMerge/>
            <w:shd w:val="clear" w:color="auto" w:fill="FFFFFF" w:themeFill="background1"/>
            <w:hideMark/>
          </w:tcPr>
          <w:p w14:paraId="07CD747F" w14:textId="77777777" w:rsidR="00644DE7" w:rsidRPr="00516642" w:rsidRDefault="00644DE7" w:rsidP="002479A6">
            <w:pPr>
              <w:spacing w:before="0"/>
              <w:jc w:val="center"/>
              <w:rPr>
                <w:rFonts w:cs="Arial"/>
                <w:b/>
                <w:bCs/>
                <w:color w:val="000000"/>
                <w:sz w:val="18"/>
                <w:szCs w:val="18"/>
              </w:rPr>
            </w:pPr>
          </w:p>
        </w:tc>
        <w:tc>
          <w:tcPr>
            <w:tcW w:w="897" w:type="pct"/>
            <w:vMerge/>
            <w:shd w:val="clear" w:color="auto" w:fill="DEEAF6" w:themeFill="accent5" w:themeFillTint="33"/>
            <w:vAlign w:val="center"/>
            <w:hideMark/>
          </w:tcPr>
          <w:p w14:paraId="6FFAEF7F" w14:textId="77777777" w:rsidR="00644DE7" w:rsidRPr="00516642" w:rsidRDefault="00644DE7" w:rsidP="002479A6">
            <w:pPr>
              <w:spacing w:before="0"/>
              <w:jc w:val="center"/>
              <w:rPr>
                <w:rFonts w:cs="Arial"/>
                <w:color w:val="000000"/>
                <w:sz w:val="18"/>
                <w:szCs w:val="18"/>
              </w:rPr>
            </w:pPr>
          </w:p>
        </w:tc>
        <w:tc>
          <w:tcPr>
            <w:tcW w:w="997" w:type="pct"/>
            <w:vMerge/>
            <w:shd w:val="clear" w:color="auto" w:fill="DEEAF6" w:themeFill="accent5" w:themeFillTint="33"/>
            <w:vAlign w:val="center"/>
          </w:tcPr>
          <w:p w14:paraId="08C2D74A" w14:textId="77777777" w:rsidR="00644DE7" w:rsidRPr="00516642" w:rsidRDefault="00644DE7" w:rsidP="002479A6">
            <w:pPr>
              <w:spacing w:before="0"/>
              <w:jc w:val="center"/>
              <w:rPr>
                <w:rFonts w:cs="Arial"/>
                <w:color w:val="000000"/>
                <w:sz w:val="18"/>
                <w:szCs w:val="18"/>
              </w:rPr>
            </w:pPr>
          </w:p>
        </w:tc>
        <w:tc>
          <w:tcPr>
            <w:tcW w:w="1169" w:type="pct"/>
            <w:vMerge/>
            <w:shd w:val="clear" w:color="auto" w:fill="C5E0B3" w:themeFill="accent6" w:themeFillTint="66"/>
            <w:vAlign w:val="center"/>
            <w:hideMark/>
          </w:tcPr>
          <w:p w14:paraId="35C9D553" w14:textId="77777777" w:rsidR="00644DE7" w:rsidRPr="00516642" w:rsidRDefault="00644DE7" w:rsidP="002479A6">
            <w:pPr>
              <w:spacing w:before="0"/>
              <w:jc w:val="center"/>
              <w:rPr>
                <w:rFonts w:cs="Arial"/>
                <w:color w:val="000000"/>
                <w:sz w:val="18"/>
                <w:szCs w:val="18"/>
              </w:rPr>
            </w:pPr>
          </w:p>
        </w:tc>
        <w:tc>
          <w:tcPr>
            <w:tcW w:w="841" w:type="pct"/>
            <w:shd w:val="clear" w:color="auto" w:fill="DEEAF6" w:themeFill="accent5" w:themeFillTint="33"/>
            <w:vAlign w:val="center"/>
            <w:hideMark/>
          </w:tcPr>
          <w:p w14:paraId="1B09A7C6" w14:textId="61906845" w:rsidR="00644DE7" w:rsidRPr="00516642" w:rsidRDefault="004C0674" w:rsidP="002479A6">
            <w:pPr>
              <w:spacing w:before="0"/>
              <w:jc w:val="center"/>
              <w:rPr>
                <w:rFonts w:cs="Arial"/>
                <w:color w:val="000000"/>
                <w:sz w:val="18"/>
                <w:szCs w:val="18"/>
              </w:rPr>
            </w:pPr>
            <w:r>
              <w:rPr>
                <w:rFonts w:cs="Arial"/>
                <w:sz w:val="18"/>
                <w:szCs w:val="18"/>
              </w:rPr>
              <w:t>Turismo tiame</w:t>
            </w:r>
          </w:p>
        </w:tc>
      </w:tr>
      <w:tr w:rsidR="004C0674" w:rsidRPr="00516642" w14:paraId="1EDD8A8D" w14:textId="77777777" w:rsidTr="002479A6">
        <w:trPr>
          <w:trHeight w:val="294"/>
        </w:trPr>
        <w:tc>
          <w:tcPr>
            <w:tcW w:w="1096" w:type="pct"/>
            <w:vMerge/>
            <w:shd w:val="clear" w:color="auto" w:fill="FFFFFF" w:themeFill="background1"/>
            <w:hideMark/>
          </w:tcPr>
          <w:p w14:paraId="37578B01" w14:textId="77777777" w:rsidR="00644DE7" w:rsidRPr="00516642" w:rsidRDefault="00644DE7" w:rsidP="002479A6">
            <w:pPr>
              <w:spacing w:before="0"/>
              <w:jc w:val="center"/>
              <w:rPr>
                <w:rFonts w:cs="Arial"/>
                <w:b/>
                <w:bCs/>
                <w:color w:val="000000"/>
                <w:sz w:val="18"/>
                <w:szCs w:val="18"/>
              </w:rPr>
            </w:pPr>
          </w:p>
        </w:tc>
        <w:tc>
          <w:tcPr>
            <w:tcW w:w="897" w:type="pct"/>
            <w:vMerge/>
            <w:shd w:val="clear" w:color="auto" w:fill="DEEAF6" w:themeFill="accent5" w:themeFillTint="33"/>
            <w:vAlign w:val="center"/>
            <w:hideMark/>
          </w:tcPr>
          <w:p w14:paraId="347C89D8" w14:textId="77777777" w:rsidR="00644DE7" w:rsidRPr="00516642" w:rsidRDefault="00644DE7" w:rsidP="002479A6">
            <w:pPr>
              <w:spacing w:before="0"/>
              <w:jc w:val="center"/>
              <w:rPr>
                <w:rFonts w:cs="Arial"/>
                <w:color w:val="000000"/>
                <w:sz w:val="18"/>
                <w:szCs w:val="18"/>
              </w:rPr>
            </w:pPr>
          </w:p>
        </w:tc>
        <w:tc>
          <w:tcPr>
            <w:tcW w:w="997" w:type="pct"/>
            <w:vMerge/>
            <w:shd w:val="clear" w:color="auto" w:fill="DEEAF6" w:themeFill="accent5" w:themeFillTint="33"/>
            <w:vAlign w:val="center"/>
          </w:tcPr>
          <w:p w14:paraId="28C0ED33" w14:textId="77777777" w:rsidR="00644DE7" w:rsidRPr="00516642" w:rsidRDefault="00644DE7" w:rsidP="002479A6">
            <w:pPr>
              <w:spacing w:before="0"/>
              <w:jc w:val="center"/>
              <w:rPr>
                <w:rFonts w:cs="Arial"/>
                <w:color w:val="000000"/>
                <w:sz w:val="18"/>
                <w:szCs w:val="18"/>
              </w:rPr>
            </w:pPr>
          </w:p>
        </w:tc>
        <w:tc>
          <w:tcPr>
            <w:tcW w:w="1169" w:type="pct"/>
            <w:shd w:val="clear" w:color="auto" w:fill="DEEAF6" w:themeFill="accent5" w:themeFillTint="33"/>
            <w:vAlign w:val="center"/>
            <w:hideMark/>
          </w:tcPr>
          <w:p w14:paraId="0C588D2E" w14:textId="77CF7423" w:rsidR="00644DE7" w:rsidRPr="00516642" w:rsidRDefault="004C0674" w:rsidP="004C0674">
            <w:pPr>
              <w:spacing w:before="0"/>
              <w:rPr>
                <w:rFonts w:cs="Arial"/>
                <w:color w:val="000000"/>
                <w:sz w:val="18"/>
                <w:szCs w:val="18"/>
              </w:rPr>
            </w:pPr>
            <w:r>
              <w:rPr>
                <w:rFonts w:cs="Arial"/>
                <w:sz w:val="18"/>
                <w:szCs w:val="18"/>
              </w:rPr>
              <w:t>J</w:t>
            </w:r>
            <w:r w:rsidR="00644DE7">
              <w:rPr>
                <w:rFonts w:cs="Arial"/>
                <w:sz w:val="18"/>
                <w:szCs w:val="18"/>
              </w:rPr>
              <w:t>itta jípuuwapo ento jiokot kaita jípuwapo</w:t>
            </w:r>
          </w:p>
        </w:tc>
        <w:tc>
          <w:tcPr>
            <w:tcW w:w="841" w:type="pct"/>
            <w:vMerge w:val="restart"/>
            <w:shd w:val="clear" w:color="auto" w:fill="DEEAF6" w:themeFill="accent5" w:themeFillTint="33"/>
            <w:vAlign w:val="center"/>
            <w:hideMark/>
          </w:tcPr>
          <w:p w14:paraId="3C2CD469" w14:textId="1CA77F4B" w:rsidR="00644DE7" w:rsidRPr="00516642" w:rsidRDefault="00644DE7" w:rsidP="002479A6">
            <w:pPr>
              <w:spacing w:before="0"/>
              <w:jc w:val="center"/>
              <w:rPr>
                <w:rFonts w:cs="Arial"/>
                <w:color w:val="000000"/>
                <w:sz w:val="18"/>
                <w:szCs w:val="18"/>
              </w:rPr>
            </w:pPr>
            <w:r>
              <w:rPr>
                <w:rFonts w:cs="Arial"/>
                <w:sz w:val="18"/>
                <w:szCs w:val="18"/>
              </w:rPr>
              <w:t>Jume newosiom lokalesim</w:t>
            </w:r>
          </w:p>
        </w:tc>
      </w:tr>
      <w:tr w:rsidR="004C0674" w:rsidRPr="00516642" w14:paraId="01CD320A" w14:textId="77777777" w:rsidTr="002479A6">
        <w:trPr>
          <w:trHeight w:val="294"/>
        </w:trPr>
        <w:tc>
          <w:tcPr>
            <w:tcW w:w="1096" w:type="pct"/>
            <w:vMerge/>
            <w:shd w:val="clear" w:color="auto" w:fill="FFFFFF" w:themeFill="background1"/>
            <w:hideMark/>
          </w:tcPr>
          <w:p w14:paraId="341904DC" w14:textId="77777777" w:rsidR="00644DE7" w:rsidRPr="00516642" w:rsidRDefault="00644DE7" w:rsidP="002479A6">
            <w:pPr>
              <w:spacing w:before="0"/>
              <w:jc w:val="center"/>
              <w:rPr>
                <w:rFonts w:cs="Arial"/>
                <w:b/>
                <w:bCs/>
                <w:color w:val="000000"/>
                <w:sz w:val="18"/>
                <w:szCs w:val="18"/>
              </w:rPr>
            </w:pPr>
          </w:p>
        </w:tc>
        <w:tc>
          <w:tcPr>
            <w:tcW w:w="897" w:type="pct"/>
            <w:vMerge/>
            <w:shd w:val="clear" w:color="auto" w:fill="DEEAF6" w:themeFill="accent5" w:themeFillTint="33"/>
            <w:vAlign w:val="center"/>
            <w:hideMark/>
          </w:tcPr>
          <w:p w14:paraId="3EDC4A42" w14:textId="77777777" w:rsidR="00644DE7" w:rsidRPr="00516642" w:rsidRDefault="00644DE7" w:rsidP="002479A6">
            <w:pPr>
              <w:spacing w:before="0"/>
              <w:jc w:val="center"/>
              <w:rPr>
                <w:rFonts w:cs="Arial"/>
                <w:color w:val="000000"/>
                <w:sz w:val="18"/>
                <w:szCs w:val="18"/>
              </w:rPr>
            </w:pPr>
          </w:p>
        </w:tc>
        <w:tc>
          <w:tcPr>
            <w:tcW w:w="997" w:type="pct"/>
            <w:vMerge/>
            <w:shd w:val="clear" w:color="auto" w:fill="DEEAF6" w:themeFill="accent5" w:themeFillTint="33"/>
            <w:vAlign w:val="center"/>
          </w:tcPr>
          <w:p w14:paraId="241993C1" w14:textId="77777777" w:rsidR="00644DE7" w:rsidRPr="00516642" w:rsidRDefault="00644DE7" w:rsidP="002479A6">
            <w:pPr>
              <w:spacing w:before="0"/>
              <w:jc w:val="center"/>
              <w:rPr>
                <w:rFonts w:cs="Arial"/>
                <w:color w:val="000000"/>
                <w:sz w:val="18"/>
                <w:szCs w:val="18"/>
              </w:rPr>
            </w:pPr>
          </w:p>
        </w:tc>
        <w:tc>
          <w:tcPr>
            <w:tcW w:w="1169" w:type="pct"/>
            <w:vMerge w:val="restart"/>
            <w:shd w:val="clear" w:color="auto" w:fill="DEEAF6" w:themeFill="accent5" w:themeFillTint="33"/>
            <w:vAlign w:val="center"/>
            <w:hideMark/>
          </w:tcPr>
          <w:p w14:paraId="04461B6C" w14:textId="7FD75461" w:rsidR="00644DE7" w:rsidRPr="00516642" w:rsidRDefault="00644DE7" w:rsidP="002479A6">
            <w:pPr>
              <w:spacing w:before="0"/>
              <w:jc w:val="center"/>
              <w:rPr>
                <w:rFonts w:cs="Arial"/>
                <w:color w:val="000000"/>
                <w:sz w:val="18"/>
                <w:szCs w:val="18"/>
              </w:rPr>
            </w:pPr>
            <w:r>
              <w:rPr>
                <w:rFonts w:cs="Arial"/>
                <w:sz w:val="18"/>
                <w:szCs w:val="18"/>
              </w:rPr>
              <w:t>Etwáme</w:t>
            </w:r>
            <w:r w:rsidR="004C0674">
              <w:rPr>
                <w:rFonts w:cs="Arial"/>
                <w:sz w:val="18"/>
                <w:szCs w:val="18"/>
              </w:rPr>
              <w:t xml:space="preserve"> ento n</w:t>
            </w:r>
            <w:r>
              <w:rPr>
                <w:rFonts w:cs="Arial"/>
                <w:sz w:val="18"/>
                <w:szCs w:val="18"/>
              </w:rPr>
              <w:t>abolim butwame ento kuchu</w:t>
            </w:r>
            <w:r w:rsidR="004C0674">
              <w:rPr>
                <w:rFonts w:cs="Arial"/>
                <w:sz w:val="18"/>
                <w:szCs w:val="18"/>
              </w:rPr>
              <w:t xml:space="preserve"> suawame</w:t>
            </w:r>
          </w:p>
        </w:tc>
        <w:tc>
          <w:tcPr>
            <w:tcW w:w="841" w:type="pct"/>
            <w:vMerge/>
            <w:shd w:val="clear" w:color="auto" w:fill="DEEAF6" w:themeFill="accent5" w:themeFillTint="33"/>
            <w:vAlign w:val="center"/>
            <w:hideMark/>
          </w:tcPr>
          <w:p w14:paraId="1096BC94" w14:textId="77777777" w:rsidR="00644DE7" w:rsidRPr="00516642" w:rsidRDefault="00644DE7" w:rsidP="002479A6">
            <w:pPr>
              <w:spacing w:before="0"/>
              <w:jc w:val="center"/>
              <w:rPr>
                <w:rFonts w:cs="Arial"/>
                <w:color w:val="000000"/>
                <w:sz w:val="18"/>
                <w:szCs w:val="18"/>
              </w:rPr>
            </w:pPr>
          </w:p>
        </w:tc>
      </w:tr>
      <w:tr w:rsidR="004C0674" w:rsidRPr="00516642" w14:paraId="30890B70" w14:textId="77777777" w:rsidTr="002479A6">
        <w:trPr>
          <w:trHeight w:val="216"/>
        </w:trPr>
        <w:tc>
          <w:tcPr>
            <w:tcW w:w="1096" w:type="pct"/>
            <w:vMerge/>
            <w:shd w:val="clear" w:color="auto" w:fill="FFFFFF" w:themeFill="background1"/>
            <w:hideMark/>
          </w:tcPr>
          <w:p w14:paraId="38056CEB" w14:textId="77777777" w:rsidR="00644DE7" w:rsidRPr="00516642" w:rsidRDefault="00644DE7" w:rsidP="002479A6">
            <w:pPr>
              <w:spacing w:before="0"/>
              <w:jc w:val="center"/>
              <w:rPr>
                <w:rFonts w:cs="Arial"/>
                <w:b/>
                <w:bCs/>
                <w:color w:val="000000"/>
                <w:sz w:val="18"/>
                <w:szCs w:val="18"/>
              </w:rPr>
            </w:pPr>
          </w:p>
        </w:tc>
        <w:tc>
          <w:tcPr>
            <w:tcW w:w="897" w:type="pct"/>
            <w:vMerge/>
            <w:shd w:val="clear" w:color="auto" w:fill="DEEAF6" w:themeFill="accent5" w:themeFillTint="33"/>
            <w:vAlign w:val="center"/>
            <w:hideMark/>
          </w:tcPr>
          <w:p w14:paraId="4330518F" w14:textId="77777777" w:rsidR="00644DE7" w:rsidRPr="00516642" w:rsidRDefault="00644DE7" w:rsidP="002479A6">
            <w:pPr>
              <w:spacing w:before="0"/>
              <w:jc w:val="center"/>
              <w:rPr>
                <w:rFonts w:cs="Arial"/>
                <w:color w:val="000000"/>
                <w:sz w:val="18"/>
                <w:szCs w:val="18"/>
              </w:rPr>
            </w:pPr>
          </w:p>
        </w:tc>
        <w:tc>
          <w:tcPr>
            <w:tcW w:w="997" w:type="pct"/>
            <w:vMerge/>
            <w:shd w:val="clear" w:color="auto" w:fill="DEEAF6" w:themeFill="accent5" w:themeFillTint="33"/>
            <w:vAlign w:val="center"/>
          </w:tcPr>
          <w:p w14:paraId="2FB5B1CB" w14:textId="77777777" w:rsidR="00644DE7" w:rsidRPr="00516642" w:rsidRDefault="00644DE7" w:rsidP="002479A6">
            <w:pPr>
              <w:spacing w:before="0"/>
              <w:jc w:val="center"/>
              <w:rPr>
                <w:rFonts w:cs="Arial"/>
                <w:color w:val="000000"/>
                <w:sz w:val="18"/>
                <w:szCs w:val="18"/>
              </w:rPr>
            </w:pPr>
          </w:p>
        </w:tc>
        <w:tc>
          <w:tcPr>
            <w:tcW w:w="1169" w:type="pct"/>
            <w:vMerge/>
            <w:shd w:val="clear" w:color="auto" w:fill="DEEAF6" w:themeFill="accent5" w:themeFillTint="33"/>
            <w:vAlign w:val="center"/>
            <w:hideMark/>
          </w:tcPr>
          <w:p w14:paraId="6872803A" w14:textId="77777777" w:rsidR="00644DE7" w:rsidRPr="00516642" w:rsidRDefault="00644DE7" w:rsidP="002479A6">
            <w:pPr>
              <w:spacing w:before="0"/>
              <w:jc w:val="center"/>
              <w:rPr>
                <w:rFonts w:cs="Arial"/>
                <w:color w:val="000000"/>
                <w:sz w:val="18"/>
                <w:szCs w:val="18"/>
              </w:rPr>
            </w:pPr>
          </w:p>
        </w:tc>
        <w:tc>
          <w:tcPr>
            <w:tcW w:w="841" w:type="pct"/>
            <w:shd w:val="clear" w:color="auto" w:fill="C5E0B3" w:themeFill="accent6" w:themeFillTint="66"/>
            <w:vAlign w:val="center"/>
            <w:hideMark/>
          </w:tcPr>
          <w:p w14:paraId="0BAE15DA" w14:textId="78496D3E" w:rsidR="00644DE7" w:rsidRPr="00516642" w:rsidRDefault="00FB24E7" w:rsidP="002479A6">
            <w:pPr>
              <w:spacing w:before="0"/>
              <w:jc w:val="center"/>
              <w:rPr>
                <w:rFonts w:cs="Arial"/>
                <w:color w:val="000000"/>
                <w:sz w:val="18"/>
                <w:szCs w:val="18"/>
              </w:rPr>
            </w:pPr>
            <w:r>
              <w:rPr>
                <w:rFonts w:cs="Arial"/>
                <w:sz w:val="18"/>
                <w:szCs w:val="18"/>
              </w:rPr>
              <w:t>B</w:t>
            </w:r>
            <w:r w:rsidR="00644DE7">
              <w:rPr>
                <w:rFonts w:cs="Arial"/>
                <w:sz w:val="18"/>
                <w:szCs w:val="18"/>
              </w:rPr>
              <w:t>uiamme</w:t>
            </w:r>
            <w:r>
              <w:rPr>
                <w:rFonts w:cs="Arial"/>
                <w:sz w:val="18"/>
                <w:szCs w:val="18"/>
              </w:rPr>
              <w:t>t jitta joowamtachi, at</w:t>
            </w:r>
            <w:r w:rsidR="00644DE7">
              <w:rPr>
                <w:rFonts w:cs="Arial"/>
                <w:sz w:val="18"/>
                <w:szCs w:val="18"/>
              </w:rPr>
              <w:t xml:space="preserve">tiawamta </w:t>
            </w:r>
            <w:r>
              <w:rPr>
                <w:rFonts w:cs="Arial"/>
                <w:sz w:val="18"/>
                <w:szCs w:val="18"/>
              </w:rPr>
              <w:t>ento impakto buiammewi</w:t>
            </w:r>
          </w:p>
        </w:tc>
      </w:tr>
    </w:tbl>
    <w:p w14:paraId="26B39641" w14:textId="6774AA5F" w:rsidR="00952205" w:rsidRPr="00E65177" w:rsidRDefault="00952205">
      <w:pPr>
        <w:pStyle w:val="Descripcin"/>
        <w:keepNext/>
        <w:ind w:left="0"/>
      </w:pPr>
    </w:p>
    <w:p w14:paraId="011F7C3D" w14:textId="4766CF9C" w:rsidR="00472D37" w:rsidRPr="00516642" w:rsidRDefault="00996F6E" w:rsidP="00472D37">
      <w:pPr>
        <w:pStyle w:val="Appendixheading4"/>
      </w:pPr>
      <w:r>
        <w:t>Magnitud de impakto tiame</w:t>
      </w:r>
      <w:r w:rsidR="00472D37" w:rsidRPr="00516642">
        <w:t xml:space="preserve"> </w:t>
      </w:r>
    </w:p>
    <w:p w14:paraId="2FEDD075" w14:textId="46515BF6" w:rsidR="00472D37" w:rsidRPr="00516642" w:rsidRDefault="00472D37" w:rsidP="00472D37">
      <w:pPr>
        <w:pStyle w:val="AppendixBodyText"/>
      </w:pPr>
      <w:r>
        <w:t xml:space="preserve">Jákun núkisi juka impaktota a yumanakeyywi a </w:t>
      </w:r>
      <w:r w:rsidRPr="00083711">
        <w:rPr>
          <w:b/>
          <w:bCs/>
        </w:rPr>
        <w:t>uttirampo</w:t>
      </w:r>
      <w:r>
        <w:t xml:space="preserve"> a junérianake (Jáchin lawtipo jitta taabuitenake), ju </w:t>
      </w:r>
      <w:r w:rsidRPr="00083711">
        <w:rPr>
          <w:b/>
          <w:bCs/>
        </w:rPr>
        <w:t>binnwaturia</w:t>
      </w:r>
      <w:r>
        <w:t xml:space="preserve"> (ju tiempo) impaktota a binnwatunakeywi ento j</w:t>
      </w:r>
      <w:r w:rsidRPr="005D3FCF">
        <w:rPr>
          <w:b/>
          <w:bCs/>
        </w:rPr>
        <w:t>aykisi</w:t>
      </w:r>
      <w:r>
        <w:t xml:space="preserve"> (wée iateko). Jume kriteriom tiame jume nayki graadom de magnitud tiame béchiibo ju impaktopo yew weeme, ínelim naykimteri </w:t>
      </w:r>
      <w:r w:rsidR="00FB24E7">
        <w:rPr>
          <w:b/>
          <w:bCs/>
        </w:rPr>
        <w:t>1</w:t>
      </w:r>
      <w:r>
        <w:t xml:space="preserve"> (lemaspo koomi) </w:t>
      </w:r>
      <w:r w:rsidR="00FB24E7">
        <w:rPr>
          <w:b/>
          <w:bCs/>
        </w:rPr>
        <w:t>4</w:t>
      </w:r>
      <w:r>
        <w:t xml:space="preserve"> (mexjikachi), tua wame efektom negatiibom tiame ama bitchimeka. Ento ket, waka tuuwamta ama naykia béchiibo ju </w:t>
      </w:r>
      <w:r w:rsidRPr="00A535EE">
        <w:rPr>
          <w:b/>
          <w:bCs/>
        </w:rPr>
        <w:t>0</w:t>
      </w:r>
      <w:r>
        <w:t xml:space="preserve"> ama bittwak, jume efektom benefisiosom (positiibom) tiame yew bittebo.</w:t>
      </w:r>
    </w:p>
    <w:p w14:paraId="5162D6FF" w14:textId="77777777" w:rsidR="00472D37" w:rsidRPr="00516642" w:rsidRDefault="00472D37" w:rsidP="00472D37">
      <w:pPr>
        <w:pStyle w:val="Appendixheading4"/>
      </w:pPr>
      <w:r>
        <w:t>R</w:t>
      </w:r>
      <w:r w:rsidRPr="00A93729">
        <w:t>e</w:t>
      </w:r>
      <w:r>
        <w:t>s</w:t>
      </w:r>
      <w:r w:rsidRPr="00A93729">
        <w:t>epto</w:t>
      </w:r>
      <w:r>
        <w:t>orim sálistiwamta junéria béchiibo</w:t>
      </w:r>
    </w:p>
    <w:p w14:paraId="57DEC658" w14:textId="1B73CD7A" w:rsidR="00472D37" w:rsidRDefault="00472D37" w:rsidP="00472D37">
      <w:pPr>
        <w:pStyle w:val="AppendixBodyText"/>
      </w:pPr>
      <w:r>
        <w:t xml:space="preserve">Juka </w:t>
      </w:r>
      <w:r w:rsidRPr="00904A57">
        <w:t>impa</w:t>
      </w:r>
      <w:r>
        <w:t>k</w:t>
      </w:r>
      <w:r w:rsidRPr="00904A57">
        <w:t>to</w:t>
      </w:r>
      <w:r>
        <w:t xml:space="preserve"> tiamta júneri béchiibo</w:t>
      </w:r>
      <w:r w:rsidRPr="00904A57">
        <w:t xml:space="preserve">, </w:t>
      </w:r>
      <w:r>
        <w:t>jume arawem a yawwak tuysi at suaka ento bem kobba öriampo yew weeymaki reseptor tiamtaw bicha o jitta ama nasonterituko</w:t>
      </w:r>
      <w:r w:rsidRPr="00904A57">
        <w:t xml:space="preserve">, </w:t>
      </w:r>
      <w:r>
        <w:t xml:space="preserve">ento bem tekililm yukktiarimpo jibba, </w:t>
      </w:r>
      <w:r w:rsidRPr="00904A57">
        <w:t>lo</w:t>
      </w:r>
      <w:r>
        <w:t>k</w:t>
      </w:r>
      <w:r w:rsidRPr="00904A57">
        <w:t>ales</w:t>
      </w:r>
      <w:r>
        <w:t>im</w:t>
      </w:r>
      <w:r w:rsidRPr="00904A57">
        <w:t>, regionales</w:t>
      </w:r>
      <w:r>
        <w:t>im</w:t>
      </w:r>
      <w:r w:rsidRPr="00904A57">
        <w:t>, na</w:t>
      </w:r>
      <w:r>
        <w:t>s</w:t>
      </w:r>
      <w:r w:rsidRPr="00904A57">
        <w:t>ionales</w:t>
      </w:r>
      <w:r>
        <w:t>im</w:t>
      </w:r>
      <w:r w:rsidRPr="00904A57">
        <w:t xml:space="preserve"> </w:t>
      </w:r>
      <w:r>
        <w:t xml:space="preserve">ento </w:t>
      </w:r>
      <w:r w:rsidRPr="00904A57">
        <w:t>interna</w:t>
      </w:r>
      <w:r>
        <w:t>s</w:t>
      </w:r>
      <w:r w:rsidRPr="00904A57">
        <w:t>ionales</w:t>
      </w:r>
      <w:r>
        <w:t>impo bem yuktiarimpo</w:t>
      </w:r>
      <w:r w:rsidRPr="00904A57">
        <w:t xml:space="preserve">, </w:t>
      </w:r>
      <w:r>
        <w:t>joarammew bicha bexsi machisi bittume ento bem tómita kobáapo. Jume bátooram jitta innewapo</w:t>
      </w:r>
      <w:r w:rsidRPr="00904A57">
        <w:t xml:space="preserve">, </w:t>
      </w:r>
      <w:r>
        <w:t>bem joampo, bem joarampo o gruupo naw aneme</w:t>
      </w:r>
      <w:r w:rsidRPr="00904A57">
        <w:t xml:space="preserve">, </w:t>
      </w:r>
      <w:r>
        <w:t>akim a ebaluaruak juka taabuisi bem jitta mabetaw bippeakari, ento bem innewamta ama bitwak, júneli ketchi juka ka tuuwata mekka emo a taktianakeywi ket ama bitwak.</w:t>
      </w:r>
      <w:r w:rsidRPr="00904A57">
        <w:t xml:space="preserve"> </w:t>
      </w:r>
      <w:r>
        <w:t xml:space="preserve">Ju </w:t>
      </w:r>
      <w:r w:rsidRPr="00904A57">
        <w:t>sensibilidad de los re</w:t>
      </w:r>
      <w:r>
        <w:t>s</w:t>
      </w:r>
      <w:r w:rsidRPr="00904A57">
        <w:t>eptore</w:t>
      </w:r>
      <w:r>
        <w:t>m tiame nayki k</w:t>
      </w:r>
      <w:r w:rsidRPr="00904A57">
        <w:t>ategoría</w:t>
      </w:r>
      <w:r>
        <w:t>mpo amani bitwak</w:t>
      </w:r>
      <w:r w:rsidRPr="00904A57">
        <w:t xml:space="preserve">, </w:t>
      </w:r>
      <w:r w:rsidR="00FB24E7">
        <w:rPr>
          <w:b/>
          <w:bCs/>
        </w:rPr>
        <w:t xml:space="preserve">1 </w:t>
      </w:r>
      <w:r w:rsidR="00FB24E7" w:rsidRPr="00FB24E7">
        <w:t>(</w:t>
      </w:r>
      <w:r w:rsidRPr="00FB24E7">
        <w:t>l</w:t>
      </w:r>
      <w:r>
        <w:t>emaspo koomi)</w:t>
      </w:r>
      <w:r w:rsidRPr="00904A57">
        <w:t xml:space="preserve"> </w:t>
      </w:r>
      <w:r w:rsidR="00FB24E7">
        <w:rPr>
          <w:b/>
          <w:bCs/>
        </w:rPr>
        <w:t>4</w:t>
      </w:r>
      <w:r>
        <w:t xml:space="preserve"> </w:t>
      </w:r>
      <w:r w:rsidRPr="00904A57">
        <w:t>(</w:t>
      </w:r>
      <w:r>
        <w:t>mexjikachi</w:t>
      </w:r>
      <w:r w:rsidRPr="00904A57">
        <w:t>).</w:t>
      </w:r>
    </w:p>
    <w:p w14:paraId="186C0E10" w14:textId="77777777" w:rsidR="00472D37" w:rsidRPr="00516642" w:rsidRDefault="00472D37" w:rsidP="00472D37">
      <w:pPr>
        <w:pStyle w:val="Appendixheading4"/>
      </w:pPr>
      <w:r>
        <w:t>I</w:t>
      </w:r>
      <w:r w:rsidRPr="00E71F17">
        <w:t>mpa</w:t>
      </w:r>
      <w:r>
        <w:t>k</w:t>
      </w:r>
      <w:r w:rsidRPr="00E71F17">
        <w:t>to</w:t>
      </w:r>
      <w:r>
        <w:t>ta bexsi bitwapo</w:t>
      </w:r>
    </w:p>
    <w:p w14:paraId="04644B77" w14:textId="25E97B46" w:rsidR="00472D37" w:rsidRPr="00516642" w:rsidRDefault="00472D37" w:rsidP="00472D37">
      <w:pPr>
        <w:pStyle w:val="AppendixBodyText"/>
      </w:pPr>
      <w:r>
        <w:t>Ju ebaluasion wo</w:t>
      </w:r>
      <w:r w:rsidR="00FB24E7">
        <w:t>o</w:t>
      </w:r>
      <w:r>
        <w:t>y faktooresim ama wéria: J</w:t>
      </w:r>
      <w:r w:rsidR="00FB24E7">
        <w:t>á</w:t>
      </w:r>
      <w:r>
        <w:t>chi</w:t>
      </w:r>
      <w:r w:rsidR="00FB24E7">
        <w:t>n</w:t>
      </w:r>
      <w:r>
        <w:t xml:space="preserve"> machisi uttiakawwi (aw taabuiteme) ento ju sensibilidad del reseptor tiame (j</w:t>
      </w:r>
      <w:r w:rsidR="00FB24E7">
        <w:t>á</w:t>
      </w:r>
      <w:r>
        <w:t xml:space="preserve">chin aw weenakeysi) jume wooyika ju eskaala </w:t>
      </w:r>
      <w:r w:rsidRPr="00A535EE">
        <w:rPr>
          <w:b/>
          <w:bCs/>
        </w:rPr>
        <w:t>1</w:t>
      </w:r>
      <w:r>
        <w:t xml:space="preserve"> ento </w:t>
      </w:r>
      <w:r w:rsidRPr="00A535EE">
        <w:rPr>
          <w:b/>
          <w:bCs/>
        </w:rPr>
        <w:t>4.</w:t>
      </w:r>
      <w:r>
        <w:t xml:space="preserve"> I</w:t>
      </w:r>
      <w:r w:rsidR="00FB24E7">
        <w:t>më</w:t>
      </w:r>
      <w:r>
        <w:t xml:space="preserve"> siime nawwi juka jáchin ju impaktota a yumanakew juneria béchiibo juka informasionta matriz tiapo naw yechatunake júneli bejja junakiachisi a yew bittewapo, waka obiachisi bittubáremta amet juuneaka a tawasimnake béchiibo Figura 17.</w:t>
      </w:r>
    </w:p>
    <w:bookmarkEnd w:id="36"/>
    <w:p w14:paraId="735B50BA" w14:textId="40469AC3" w:rsidR="00472D37" w:rsidRDefault="00472D37" w:rsidP="00C33808">
      <w:pPr>
        <w:pStyle w:val="AppendixBodyText"/>
      </w:pPr>
    </w:p>
    <w:p w14:paraId="14C8F7BA" w14:textId="48AADE32" w:rsidR="009E7874" w:rsidRDefault="009E7874" w:rsidP="00C33808">
      <w:pPr>
        <w:pStyle w:val="AppendixBodyText"/>
        <w:rPr>
          <w:b/>
          <w:bCs/>
        </w:rPr>
      </w:pPr>
    </w:p>
    <w:p w14:paraId="56287183" w14:textId="062F47D0" w:rsidR="00472D37" w:rsidRPr="001611C2" w:rsidRDefault="00FB24E7" w:rsidP="00C33808">
      <w:pPr>
        <w:pStyle w:val="AppendixBodyText"/>
        <w:rPr>
          <w:b/>
          <w:bCs/>
        </w:rPr>
      </w:pPr>
      <w:r w:rsidRPr="00700650">
        <w:rPr>
          <w:noProof/>
        </w:rPr>
        <w:lastRenderedPageBreak/>
        <w:drawing>
          <wp:anchor distT="0" distB="0" distL="114300" distR="114300" simplePos="0" relativeHeight="251659776" behindDoc="0" locked="0" layoutInCell="1" allowOverlap="1" wp14:anchorId="0391C45A" wp14:editId="009A8007">
            <wp:simplePos x="0" y="0"/>
            <wp:positionH relativeFrom="margin">
              <wp:posOffset>312107</wp:posOffset>
            </wp:positionH>
            <wp:positionV relativeFrom="paragraph">
              <wp:posOffset>161508</wp:posOffset>
            </wp:positionV>
            <wp:extent cx="5221147" cy="2991198"/>
            <wp:effectExtent l="0" t="0" r="0" b="0"/>
            <wp:wrapTopAndBottom/>
            <wp:docPr id="461318676"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221147" cy="2991198"/>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3088" behindDoc="0" locked="0" layoutInCell="1" allowOverlap="1" wp14:anchorId="2BF1F9BE" wp14:editId="1F214A5B">
                <wp:simplePos x="0" y="0"/>
                <wp:positionH relativeFrom="column">
                  <wp:posOffset>578779</wp:posOffset>
                </wp:positionH>
                <wp:positionV relativeFrom="paragraph">
                  <wp:posOffset>3366448</wp:posOffset>
                </wp:positionV>
                <wp:extent cx="5220970" cy="635"/>
                <wp:effectExtent l="0" t="0" r="0" b="0"/>
                <wp:wrapTopAndBottom/>
                <wp:docPr id="394957398" name="Cuadro de texto 1"/>
                <wp:cNvGraphicFramePr/>
                <a:graphic xmlns:a="http://schemas.openxmlformats.org/drawingml/2006/main">
                  <a:graphicData uri="http://schemas.microsoft.com/office/word/2010/wordprocessingShape">
                    <wps:wsp>
                      <wps:cNvSpPr txBox="1"/>
                      <wps:spPr>
                        <a:xfrm>
                          <a:off x="0" y="0"/>
                          <a:ext cx="5220970" cy="635"/>
                        </a:xfrm>
                        <a:prstGeom prst="rect">
                          <a:avLst/>
                        </a:prstGeom>
                        <a:solidFill>
                          <a:prstClr val="white"/>
                        </a:solidFill>
                        <a:ln>
                          <a:noFill/>
                        </a:ln>
                      </wps:spPr>
                      <wps:txbx>
                        <w:txbxContent>
                          <w:p w14:paraId="7A1CBDB9" w14:textId="38021E8C" w:rsidR="002D6F83" w:rsidRPr="00A01A4B" w:rsidRDefault="002D6F83" w:rsidP="00652A49">
                            <w:pPr>
                              <w:pStyle w:val="Descripcin"/>
                              <w:spacing w:before="0"/>
                              <w:ind w:left="0"/>
                              <w:jc w:val="center"/>
                              <w:rPr>
                                <w:noProof/>
                                <w:sz w:val="21"/>
                              </w:rPr>
                            </w:pPr>
                            <w:bookmarkStart w:id="37" w:name="_Ref199954020"/>
                            <w:r>
                              <w:t xml:space="preserve">Figura </w:t>
                            </w:r>
                            <w:r>
                              <w:fldChar w:fldCharType="begin"/>
                            </w:r>
                            <w:r>
                              <w:instrText xml:space="preserve"> SEQ Figura \* ARABIC </w:instrText>
                            </w:r>
                            <w:r>
                              <w:fldChar w:fldCharType="separate"/>
                            </w:r>
                            <w:r w:rsidR="008B0B34">
                              <w:rPr>
                                <w:noProof/>
                              </w:rPr>
                              <w:t>14</w:t>
                            </w:r>
                            <w:r>
                              <w:fldChar w:fldCharType="end"/>
                            </w:r>
                            <w:bookmarkEnd w:id="37"/>
                            <w:r>
                              <w:t xml:space="preserve">: </w:t>
                            </w:r>
                            <w:r w:rsidRPr="002742C6">
                              <w:t>Matr</w:t>
                            </w:r>
                            <w:r w:rsidR="00472D37">
                              <w:t>i</w:t>
                            </w:r>
                            <w:r w:rsidR="00996F6E">
                              <w:t>s</w:t>
                            </w:r>
                            <w:r w:rsidRPr="002742C6">
                              <w:t xml:space="preserve"> de signifi</w:t>
                            </w:r>
                            <w:r w:rsidR="00996F6E">
                              <w:t>k</w:t>
                            </w:r>
                            <w:r w:rsidRPr="002742C6">
                              <w:t>an</w:t>
                            </w:r>
                            <w:r w:rsidR="00996F6E">
                              <w:t>k</w:t>
                            </w:r>
                            <w:r w:rsidRPr="002742C6">
                              <w:t>ia</w:t>
                            </w:r>
                            <w:r w:rsidR="00472D37">
                              <w:t xml:space="preserve"> </w:t>
                            </w:r>
                            <w:r w:rsidR="00996F6E">
                              <w:t>tiame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BF1F9BE" id="_x0000_s1040" type="#_x0000_t202" style="position:absolute;left:0;text-align:left;margin-left:45.55pt;margin-top:265.05pt;width:411.1pt;height:.05pt;z-index:251673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" stroked="f">
                <v:textbox style="mso-fit-shape-to-text:t" inset="0,0,0,0">
                  <w:txbxContent>
                    <w:p w14:paraId="7A1CBDB9" w14:textId="38021E8C" w:rsidR="002D6F83" w:rsidRPr="00A01A4B" w:rsidRDefault="002D6F83" w:rsidP="00652A49">
                      <w:pPr>
                        <w:pStyle w:val="Descripcin"/>
                        <w:spacing w:before="0"/>
                        <w:ind w:left="0"/>
                        <w:jc w:val="center"/>
                        <w:rPr>
                          <w:noProof/>
                          <w:sz w:val="21"/>
                        </w:rPr>
                      </w:pPr>
                      <w:bookmarkStart w:id="38" w:name="_Ref199954020"/>
                      <w:r>
                        <w:t xml:space="preserve">Figura </w:t>
                      </w:r>
                      <w:r>
                        <w:fldChar w:fldCharType="begin"/>
                      </w:r>
                      <w:r>
                        <w:instrText xml:space="preserve"> SEQ Figura \* ARABIC </w:instrText>
                      </w:r>
                      <w:r>
                        <w:fldChar w:fldCharType="separate"/>
                      </w:r>
                      <w:r w:rsidR="008B0B34">
                        <w:rPr>
                          <w:noProof/>
                        </w:rPr>
                        <w:t>14</w:t>
                      </w:r>
                      <w:r>
                        <w:fldChar w:fldCharType="end"/>
                      </w:r>
                      <w:bookmarkEnd w:id="38"/>
                      <w:r>
                        <w:t xml:space="preserve">: </w:t>
                      </w:r>
                      <w:r w:rsidRPr="002742C6">
                        <w:t>Matr</w:t>
                      </w:r>
                      <w:r w:rsidR="00472D37">
                        <w:t>i</w:t>
                      </w:r>
                      <w:r w:rsidR="00996F6E">
                        <w:t>s</w:t>
                      </w:r>
                      <w:r w:rsidRPr="002742C6">
                        <w:t xml:space="preserve"> de signifi</w:t>
                      </w:r>
                      <w:r w:rsidR="00996F6E">
                        <w:t>k</w:t>
                      </w:r>
                      <w:r w:rsidRPr="002742C6">
                        <w:t>an</w:t>
                      </w:r>
                      <w:r w:rsidR="00996F6E">
                        <w:t>k</w:t>
                      </w:r>
                      <w:r w:rsidRPr="002742C6">
                        <w:t>ia</w:t>
                      </w:r>
                      <w:r w:rsidR="00472D37">
                        <w:t xml:space="preserve"> </w:t>
                      </w:r>
                      <w:r w:rsidR="00996F6E">
                        <w:t>tiame</w:t>
                      </w:r>
                    </w:p>
                  </w:txbxContent>
                </v:textbox>
                <w10:wrap type="topAndBottom"/>
              </v:shape>
            </w:pict>
          </mc:Fallback>
        </mc:AlternateContent>
      </w:r>
    </w:p>
    <w:p w14:paraId="627435D5" w14:textId="09DE7F51" w:rsidR="00993B38" w:rsidRDefault="00993B38" w:rsidP="00993B38">
      <w:pPr>
        <w:pStyle w:val="AppendixBodyText"/>
      </w:pPr>
      <w:r>
        <w:t xml:space="preserve">Ju ebaluasión global tiame a bexsi machiariapo chikti joa ániata wéepo ento sosialpo ínel bitwak, chee machisi bittume, ka tua lemaspo, kom weepo, kaachin maachi. </w:t>
      </w:r>
      <w:r w:rsidRPr="00FB24E7">
        <w:rPr>
          <w:b/>
          <w:bCs/>
          <w:color w:val="0070C0"/>
        </w:rPr>
        <w:t>Wame impaktom chee machisi bittume akim am “signifikatiibom” tiyya enokim jáchin mekka bicha am taktianakeywim tekilim wáatia.</w:t>
      </w:r>
      <w:r w:rsidRPr="00FB24E7">
        <w:rPr>
          <w:color w:val="0070C0"/>
        </w:rPr>
        <w:t xml:space="preserve"> </w:t>
      </w:r>
      <w:r>
        <w:t>Wame, impaktom menorem o insignifikantem tiame katim mediidam de mitigasión tiamtam wáatia, te jibba watem ara bem rutuktiawamta wáatia bejja ikay impaktota a kaitatunake béchiibo.</w:t>
      </w:r>
    </w:p>
    <w:p w14:paraId="30E25376" w14:textId="77777777" w:rsidR="00993B38" w:rsidRPr="00516642" w:rsidRDefault="00993B38" w:rsidP="00993B38">
      <w:pPr>
        <w:pStyle w:val="Appendixheading4"/>
      </w:pPr>
      <w:r>
        <w:t xml:space="preserve">Jáchin jitta ka tuuwamta mekka a taktianakeywi mediidam tiame </w:t>
      </w:r>
    </w:p>
    <w:p w14:paraId="75A89FF8" w14:textId="3CFE8A52" w:rsidR="00993B38" w:rsidRPr="00FB24E7" w:rsidRDefault="00993B38" w:rsidP="00993B38">
      <w:pPr>
        <w:pStyle w:val="AppendixBodyText"/>
        <w:rPr>
          <w:b/>
          <w:bCs/>
          <w:color w:val="0070C0"/>
        </w:rPr>
      </w:pPr>
      <w:r>
        <w:t>Ímë m</w:t>
      </w:r>
      <w:r w:rsidRPr="00904A57">
        <w:t>ed</w:t>
      </w:r>
      <w:r>
        <w:t>i</w:t>
      </w:r>
      <w:r w:rsidRPr="00904A57">
        <w:t>ida</w:t>
      </w:r>
      <w:r>
        <w:t xml:space="preserve">m </w:t>
      </w:r>
      <w:r w:rsidRPr="00904A57">
        <w:t>de mitiga</w:t>
      </w:r>
      <w:r>
        <w:t>s</w:t>
      </w:r>
      <w:r w:rsidRPr="00904A57">
        <w:t>ión</w:t>
      </w:r>
      <w:r>
        <w:t>im ama teknake wame im</w:t>
      </w:r>
      <w:r w:rsidRPr="00904A57">
        <w:t>p</w:t>
      </w:r>
      <w:r w:rsidR="00FB24E7">
        <w:t>a</w:t>
      </w:r>
      <w:r>
        <w:t>k</w:t>
      </w:r>
      <w:r w:rsidRPr="00904A57">
        <w:t>to</w:t>
      </w:r>
      <w:r>
        <w:t>m</w:t>
      </w:r>
      <w:r w:rsidRPr="00904A57">
        <w:t xml:space="preserve"> negati</w:t>
      </w:r>
      <w:r>
        <w:t>ib</w:t>
      </w:r>
      <w:r w:rsidRPr="00904A57">
        <w:t>o</w:t>
      </w:r>
      <w:r>
        <w:t xml:space="preserve">m béchiibo ento </w:t>
      </w:r>
      <w:r w:rsidRPr="00904A57">
        <w:t>moder</w:t>
      </w:r>
      <w:r>
        <w:t>a</w:t>
      </w:r>
      <w:r w:rsidRPr="00904A57">
        <w:t>ado</w:t>
      </w:r>
      <w:r>
        <w:t>mpo yuktiarim ento wate medi</w:t>
      </w:r>
      <w:r w:rsidRPr="00904A57">
        <w:t>ida</w:t>
      </w:r>
      <w:r>
        <w:t xml:space="preserve">m ikay ka tuuwamta rutuktia béchiibo ama yaanake, jume </w:t>
      </w:r>
      <w:r w:rsidRPr="00904A57">
        <w:t>impa</w:t>
      </w:r>
      <w:r>
        <w:t>k</w:t>
      </w:r>
      <w:r w:rsidRPr="00904A57">
        <w:t>to</w:t>
      </w:r>
      <w:r>
        <w:t xml:space="preserve">m </w:t>
      </w:r>
      <w:r w:rsidRPr="00904A57">
        <w:t>positi</w:t>
      </w:r>
      <w:r>
        <w:t>ib</w:t>
      </w:r>
      <w:r w:rsidRPr="00904A57">
        <w:t>o</w:t>
      </w:r>
      <w:r>
        <w:t>m tiame jikaw surustia béchiibo.</w:t>
      </w:r>
      <w:r w:rsidRPr="00904A57">
        <w:t xml:space="preserve"> </w:t>
      </w:r>
      <w:r>
        <w:t>Jáchim am rutuktianakeywi saw jibba weenake (ka a yaanake, kom a weetuanake, a tuutenake</w:t>
      </w:r>
      <w:r w:rsidRPr="00904A57">
        <w:t xml:space="preserve">, </w:t>
      </w:r>
      <w:r>
        <w:t>jitta ama miknake ka tomiy jibba)</w:t>
      </w:r>
      <w:r w:rsidRPr="00904A57">
        <w:t xml:space="preserve"> </w:t>
      </w:r>
      <w:r>
        <w:t xml:space="preserve">tua mediidam tuysi amew wechemta teako, beja waka ka tuysi weenakeywi a tuutenake, </w:t>
      </w:r>
      <w:r w:rsidRPr="00904A57">
        <w:t>impa</w:t>
      </w:r>
      <w:r>
        <w:t>k</w:t>
      </w:r>
      <w:r w:rsidRPr="00904A57">
        <w:t>to</w:t>
      </w:r>
      <w:r>
        <w:t xml:space="preserve">m </w:t>
      </w:r>
      <w:r w:rsidRPr="00904A57">
        <w:t>negati</w:t>
      </w:r>
      <w:r>
        <w:t>ib</w:t>
      </w:r>
      <w:r w:rsidRPr="00904A57">
        <w:t>o</w:t>
      </w:r>
      <w:r>
        <w:t>m tuchanake, ka chúkula am tuutekanake béchiibo</w:t>
      </w:r>
      <w:r w:rsidRPr="00904A57">
        <w:t xml:space="preserve">. </w:t>
      </w:r>
      <w:r w:rsidRPr="00FB24E7">
        <w:rPr>
          <w:b/>
          <w:bCs/>
          <w:color w:val="0070C0"/>
        </w:rPr>
        <w:t>Íme mediidam de mitigasión ti tettiawame wame kompromiisom medioambientalesim ento sosialesim ju proyekto bétana weeme am bexsi joowa.</w:t>
      </w:r>
    </w:p>
    <w:p w14:paraId="4D5F6291" w14:textId="0CE207B3" w:rsidR="00993B38" w:rsidRPr="00516642" w:rsidRDefault="00993B38" w:rsidP="00993B38">
      <w:pPr>
        <w:pStyle w:val="Appendixheading4"/>
      </w:pPr>
      <w:r w:rsidRPr="00480150">
        <w:t xml:space="preserve">Impaktom </w:t>
      </w:r>
      <w:r w:rsidR="00996F6E">
        <w:t>residualesim tiame</w:t>
      </w:r>
    </w:p>
    <w:p w14:paraId="5F553542" w14:textId="466BEEF5" w:rsidR="00993B38" w:rsidRPr="00516642" w:rsidRDefault="00FB24E7" w:rsidP="00993B38">
      <w:pPr>
        <w:pStyle w:val="AppendixBodyText"/>
      </w:pPr>
      <w:r>
        <w:t xml:space="preserve">Ju evaluación jum </w:t>
      </w:r>
      <w:r w:rsidR="00993B38">
        <w:t xml:space="preserve">impaktom residualesim tiame junéria béchiibo, tua mediidam tuurim </w:t>
      </w:r>
      <w:r w:rsidR="0064746A">
        <w:t>ama joowanta nooka, ka ama am yew mojaktinake béchiibo, am tuute bechiibo ento wame impaktom adversom tiame ama jariw béchiibo</w:t>
      </w:r>
      <w:r w:rsidR="00993B38">
        <w:t>. Jume impaktom residualesim bat ama bitwakawi moderad</w:t>
      </w:r>
      <w:r w:rsidR="0064746A">
        <w:t>a o chee a beppa, tuysim a</w:t>
      </w:r>
      <w:r w:rsidR="00993B38">
        <w:t xml:space="preserve">t emo koba kaxnaka </w:t>
      </w:r>
      <w:r w:rsidR="0064746A">
        <w:t>bi</w:t>
      </w:r>
      <w:r w:rsidR="00993B38">
        <w:t xml:space="preserve">bitwa ento mediidam de mitigasiónim </w:t>
      </w:r>
      <w:r w:rsidR="0064746A">
        <w:t xml:space="preserve">espesifikam </w:t>
      </w:r>
      <w:r w:rsidR="00993B38">
        <w:t xml:space="preserve">adisionalesim wáatia juka ka tuuwamta kom a weenake béchiibo. Wate mediidam “adisionalesim” </w:t>
      </w:r>
      <w:r w:rsidR="0064746A">
        <w:t>ama yaawak elaposu bem significansia tiame “moderado yuktiataka junne” o kom bicha.</w:t>
      </w:r>
    </w:p>
    <w:p w14:paraId="52523F42" w14:textId="301FA27F" w:rsidR="00993B38" w:rsidRPr="00516642" w:rsidRDefault="00993B38" w:rsidP="00993B38">
      <w:pPr>
        <w:pStyle w:val="AppendixHeading3"/>
      </w:pPr>
      <w:r>
        <w:lastRenderedPageBreak/>
        <w:t xml:space="preserve">Impaktom </w:t>
      </w:r>
      <w:r w:rsidR="00996F6E">
        <w:t>akumulatiibom tiame</w:t>
      </w:r>
    </w:p>
    <w:p w14:paraId="38519581" w14:textId="024330BA" w:rsidR="00993B38" w:rsidRPr="00516642" w:rsidRDefault="00993B38" w:rsidP="00993B38">
      <w:pPr>
        <w:pStyle w:val="AppendixBodyText"/>
      </w:pPr>
      <w:r>
        <w:t xml:space="preserve">Jume impaktom akumulatiibom tiame jume efektom susesiibom, inkrementablesimpo </w:t>
      </w:r>
      <w:r w:rsidR="00A552F7">
        <w:t xml:space="preserve">o kombinaadom tiame proyektom bétana o jitta aktibidadpo yew weeme, ket waate ama amew chachattu, existentem, planifikaadom o rasonablem </w:t>
      </w:r>
      <w:r>
        <w:t>puxbaw bicha am bittnakeypo. Ebaluasión de impaktom akumulatiibom yaawak (</w:t>
      </w:r>
      <w:r w:rsidRPr="00E502FC">
        <w:t>CIA</w:t>
      </w:r>
      <w:r w:rsidR="00A552F7">
        <w:t>, siglam ringo nokpo</w:t>
      </w:r>
      <w:r>
        <w:t xml:space="preserve">) </w:t>
      </w:r>
      <w:r w:rsidR="00A552F7">
        <w:t>jum EIAS bétana jak</w:t>
      </w:r>
      <w:r>
        <w:t xml:space="preserve"> 15 km buekaariapo ju Proyektota a yextenakeypo naateka, área de estuudio ento proyektota </w:t>
      </w:r>
      <w:r w:rsidR="00A552F7">
        <w:t>tekipanuasuw nukisi</w:t>
      </w:r>
      <w:r>
        <w:t xml:space="preserve">. Íme komponentem ama bex yaawak (VC) ento </w:t>
      </w:r>
      <w:r w:rsidR="00A552F7">
        <w:t xml:space="preserve">wame fuenten de </w:t>
      </w:r>
      <w:r>
        <w:t>paktom akumulatiibom tiame (SCI</w:t>
      </w:r>
      <w:r w:rsidR="00A552F7">
        <w:t>. Siglam ringo nokpo</w:t>
      </w:r>
      <w:r>
        <w:t>), ento nawwamta bem bichamta ket ama ebaluaaruawak jum Proyekto Mexinoltaw bicha ketchi, jume impaktom akumulatiibom ama am yew mojaktinakew júneria béchiibo.</w:t>
      </w:r>
    </w:p>
    <w:p w14:paraId="2CE13721" w14:textId="75210C4D" w:rsidR="00993B38" w:rsidRDefault="00993B38" w:rsidP="00993B38">
      <w:pPr>
        <w:pStyle w:val="AppendixBodyText"/>
      </w:pPr>
      <w:r>
        <w:t>Juebena im</w:t>
      </w:r>
      <w:r w:rsidRPr="004552EA">
        <w:t>pa</w:t>
      </w:r>
      <w:r>
        <w:t>k</w:t>
      </w:r>
      <w:r w:rsidRPr="004552EA">
        <w:t>to</w:t>
      </w:r>
      <w:r>
        <w:t>m</w:t>
      </w:r>
      <w:r w:rsidRPr="004552EA">
        <w:t xml:space="preserve"> a</w:t>
      </w:r>
      <w:r>
        <w:t>k</w:t>
      </w:r>
      <w:r w:rsidRPr="004552EA">
        <w:t>umulati</w:t>
      </w:r>
      <w:r>
        <w:t>ib</w:t>
      </w:r>
      <w:r w:rsidRPr="004552EA">
        <w:t>o</w:t>
      </w:r>
      <w:r>
        <w:t xml:space="preserve">m tiame ama teywak í proyektopo ento watempo </w:t>
      </w:r>
      <w:r w:rsidRPr="004552EA">
        <w:t xml:space="preserve">LIC, </w:t>
      </w:r>
      <w:r>
        <w:t>ímë</w:t>
      </w:r>
      <w:r w:rsidR="00962FA8">
        <w:t>:</w:t>
      </w:r>
      <w:r>
        <w:t xml:space="preserve"> </w:t>
      </w:r>
      <w:r w:rsidR="00962FA8">
        <w:t>J</w:t>
      </w:r>
      <w:r>
        <w:t xml:space="preserve">ume </w:t>
      </w:r>
      <w:r w:rsidRPr="004552EA">
        <w:t>instala</w:t>
      </w:r>
      <w:r>
        <w:t>s</w:t>
      </w:r>
      <w:r w:rsidRPr="004552EA">
        <w:t>ion</w:t>
      </w:r>
      <w:r>
        <w:t>im</w:t>
      </w:r>
      <w:r w:rsidRPr="004552EA">
        <w:t xml:space="preserve"> aso</w:t>
      </w:r>
      <w:r>
        <w:t>s</w:t>
      </w:r>
      <w:r w:rsidRPr="004552EA">
        <w:t>iada</w:t>
      </w:r>
      <w:r>
        <w:t>m tiame</w:t>
      </w:r>
      <w:r w:rsidRPr="004552EA">
        <w:t>; a</w:t>
      </w:r>
      <w:r>
        <w:t>k</w:t>
      </w:r>
      <w:r w:rsidRPr="004552EA">
        <w:t>ti</w:t>
      </w:r>
      <w:r>
        <w:t>b</w:t>
      </w:r>
      <w:r w:rsidRPr="004552EA">
        <w:t>ida</w:t>
      </w:r>
      <w:r>
        <w:t>a</w:t>
      </w:r>
      <w:r w:rsidRPr="004552EA">
        <w:t>de</w:t>
      </w:r>
      <w:r>
        <w:t>m</w:t>
      </w:r>
      <w:r w:rsidRPr="004552EA">
        <w:t xml:space="preserve"> </w:t>
      </w:r>
      <w:r w:rsidR="00962FA8">
        <w:t xml:space="preserve">beja </w:t>
      </w:r>
      <w:r>
        <w:t>yaarimpo ento en</w:t>
      </w:r>
      <w:r w:rsidR="00962FA8">
        <w:t>riapo</w:t>
      </w:r>
      <w:r>
        <w:t xml:space="preserve"> joowampo enriapo ketune ániam jayti joowa</w:t>
      </w:r>
      <w:r w:rsidR="00962FA8">
        <w:t xml:space="preserve"> ento prebistom </w:t>
      </w:r>
      <w:r w:rsidRPr="004552EA">
        <w:t xml:space="preserve">CV, </w:t>
      </w:r>
      <w:r>
        <w:t>maasem jume tekilim Puerto</w:t>
      </w:r>
      <w:r w:rsidRPr="004552EA">
        <w:t xml:space="preserve"> Topolobampo</w:t>
      </w:r>
      <w:r>
        <w:t xml:space="preserve"> jo</w:t>
      </w:r>
      <w:r w:rsidR="00962FA8">
        <w:t>o</w:t>
      </w:r>
      <w:r>
        <w:t>wampo</w:t>
      </w:r>
      <w:r w:rsidRPr="004552EA">
        <w:t>;</w:t>
      </w:r>
      <w:r w:rsidR="00962FA8">
        <w:t xml:space="preserve"> desarroyom planifikaadom de terserom tiame </w:t>
      </w:r>
      <w:r>
        <w:t xml:space="preserve">jum </w:t>
      </w:r>
      <w:r w:rsidRPr="004552EA">
        <w:t xml:space="preserve">Complejo Topolobampo </w:t>
      </w:r>
      <w:r w:rsidR="00962FA8">
        <w:t xml:space="preserve">de Gas ento Petroquimica de Occidente, ju Gas Natural Licuado ju </w:t>
      </w:r>
      <w:r w:rsidRPr="004552EA">
        <w:t xml:space="preserve">Vista Pacífico; </w:t>
      </w:r>
      <w:r>
        <w:t>ento wate d</w:t>
      </w:r>
      <w:r w:rsidRPr="004552EA">
        <w:t>esarrollo inducido de instala</w:t>
      </w:r>
      <w:r>
        <w:t>s</w:t>
      </w:r>
      <w:r w:rsidRPr="004552EA">
        <w:t>ion</w:t>
      </w:r>
      <w:r>
        <w:t>im</w:t>
      </w:r>
      <w:r w:rsidRPr="004552EA">
        <w:t xml:space="preserve"> </w:t>
      </w:r>
      <w:r>
        <w:t xml:space="preserve">ento </w:t>
      </w:r>
      <w:r w:rsidRPr="004552EA">
        <w:t>ser</w:t>
      </w:r>
      <w:r>
        <w:t>bii</w:t>
      </w:r>
      <w:r w:rsidRPr="004552EA">
        <w:t>i</w:t>
      </w:r>
      <w:r>
        <w:t>s</w:t>
      </w:r>
      <w:r w:rsidRPr="004552EA">
        <w:t>io</w:t>
      </w:r>
      <w:r>
        <w:t>m ti tettiwame</w:t>
      </w:r>
      <w:r w:rsidRPr="004552EA">
        <w:t xml:space="preserve">. </w:t>
      </w:r>
      <w:r w:rsidR="00962FA8">
        <w:t xml:space="preserve">Jume VC </w:t>
      </w:r>
      <w:r>
        <w:t>ka tuysi amew weeme ímërimme:  ju ánia, ju ek</w:t>
      </w:r>
      <w:r w:rsidRPr="004552EA">
        <w:t xml:space="preserve">onomía </w:t>
      </w:r>
      <w:r>
        <w:t>ento naw bátooram ropoktiwame</w:t>
      </w:r>
      <w:r w:rsidRPr="004552EA">
        <w:t>,</w:t>
      </w:r>
      <w:r>
        <w:t xml:space="preserve"> ju </w:t>
      </w:r>
      <w:r w:rsidRPr="004552EA">
        <w:t>infraestru</w:t>
      </w:r>
      <w:r>
        <w:t>k</w:t>
      </w:r>
      <w:r w:rsidRPr="004552EA">
        <w:t>tu</w:t>
      </w:r>
      <w:r>
        <w:t>u</w:t>
      </w:r>
      <w:r w:rsidRPr="004552EA">
        <w:t>ra</w:t>
      </w:r>
      <w:r>
        <w:t xml:space="preserve"> tiame ento wame </w:t>
      </w:r>
      <w:r w:rsidRPr="004552EA">
        <w:t>ser</w:t>
      </w:r>
      <w:r>
        <w:t>biisiom</w:t>
      </w:r>
      <w:r w:rsidRPr="004552EA">
        <w:t xml:space="preserve">, </w:t>
      </w:r>
      <w:r>
        <w:t>joampo alhéewame, yanti ánwapo ento ju pa</w:t>
      </w:r>
      <w:r w:rsidRPr="004552EA">
        <w:t>trim</w:t>
      </w:r>
      <w:r>
        <w:t>o</w:t>
      </w:r>
      <w:r w:rsidRPr="004552EA">
        <w:t xml:space="preserve">onio </w:t>
      </w:r>
      <w:r>
        <w:t>k</w:t>
      </w:r>
      <w:r w:rsidRPr="004552EA">
        <w:t>ultural.</w:t>
      </w:r>
    </w:p>
    <w:p w14:paraId="570CA87B" w14:textId="61011EA1" w:rsidR="00993B38" w:rsidRPr="004552EA" w:rsidRDefault="00993B38" w:rsidP="00993B38">
      <w:pPr>
        <w:pStyle w:val="AppendixBodyText"/>
      </w:pPr>
      <w:r>
        <w:t xml:space="preserve">Jak taapo jume </w:t>
      </w:r>
      <w:r w:rsidRPr="004552EA">
        <w:t>impa</w:t>
      </w:r>
      <w:r>
        <w:t>k</w:t>
      </w:r>
      <w:r w:rsidRPr="004552EA">
        <w:t>to</w:t>
      </w:r>
      <w:r>
        <w:t>m</w:t>
      </w:r>
      <w:r w:rsidRPr="004552EA">
        <w:t xml:space="preserve"> a</w:t>
      </w:r>
      <w:r>
        <w:t>k</w:t>
      </w:r>
      <w:r w:rsidRPr="004552EA">
        <w:t>umulat</w:t>
      </w:r>
      <w:r>
        <w:t>ib</w:t>
      </w:r>
      <w:r w:rsidRPr="004552EA">
        <w:t>o</w:t>
      </w:r>
      <w:r>
        <w:t>m</w:t>
      </w:r>
      <w:r w:rsidRPr="004552EA">
        <w:t xml:space="preserve"> signifi</w:t>
      </w:r>
      <w:r>
        <w:t>k</w:t>
      </w:r>
      <w:r w:rsidRPr="004552EA">
        <w:t>ati</w:t>
      </w:r>
      <w:r>
        <w:t>ib</w:t>
      </w:r>
      <w:r w:rsidRPr="004552EA">
        <w:t>o</w:t>
      </w:r>
      <w:r>
        <w:t xml:space="preserve">m yew machia báreeyo, </w:t>
      </w:r>
      <w:r w:rsidR="00962FA8">
        <w:t xml:space="preserve">o kia </w:t>
      </w:r>
      <w:r>
        <w:t xml:space="preserve">mediidam prebentiibampo </w:t>
      </w:r>
      <w:r w:rsidR="00962FA8">
        <w:t>jum impaktom akumulatiibom no signifikatiibom, m</w:t>
      </w:r>
      <w:r>
        <w:t>ediidam d</w:t>
      </w:r>
      <w:r w:rsidRPr="004552EA">
        <w:t>e mitiga</w:t>
      </w:r>
      <w:r>
        <w:t>s</w:t>
      </w:r>
      <w:r w:rsidRPr="004552EA">
        <w:t>ión adi</w:t>
      </w:r>
      <w:r>
        <w:t>s</w:t>
      </w:r>
      <w:r w:rsidRPr="004552EA">
        <w:t>ionales</w:t>
      </w:r>
      <w:r>
        <w:t>im ama naw jinabakwa</w:t>
      </w:r>
      <w:r w:rsidR="00962FA8">
        <w:t>, chee m</w:t>
      </w:r>
      <w:r w:rsidRPr="004552EA">
        <w:t>edi</w:t>
      </w:r>
      <w:r>
        <w:t>i</w:t>
      </w:r>
      <w:r w:rsidRPr="004552EA">
        <w:t>da</w:t>
      </w:r>
      <w:r>
        <w:t>m</w:t>
      </w:r>
      <w:r w:rsidRPr="004552EA">
        <w:t xml:space="preserve"> de gestión</w:t>
      </w:r>
      <w:r>
        <w:t xml:space="preserve">im </w:t>
      </w:r>
      <w:r w:rsidR="00962FA8">
        <w:t xml:space="preserve">o monitorem </w:t>
      </w:r>
      <w:r>
        <w:t>beppa</w:t>
      </w:r>
      <w:r w:rsidR="00962FA8">
        <w:t xml:space="preserve"> ento ju </w:t>
      </w:r>
      <w:r w:rsidRPr="004552EA">
        <w:t xml:space="preserve">Transition Industries </w:t>
      </w:r>
      <w:r>
        <w:t xml:space="preserve">am tekipanuataytinake siime jume </w:t>
      </w:r>
      <w:r w:rsidRPr="004552EA">
        <w:t>impa</w:t>
      </w:r>
      <w:r>
        <w:t>k</w:t>
      </w:r>
      <w:r w:rsidRPr="004552EA">
        <w:t>to</w:t>
      </w:r>
      <w:r>
        <w:t xml:space="preserve">m </w:t>
      </w:r>
      <w:r w:rsidRPr="004552EA">
        <w:t>Proye</w:t>
      </w:r>
      <w:r>
        <w:t>k</w:t>
      </w:r>
      <w:r w:rsidRPr="004552EA">
        <w:t>to</w:t>
      </w:r>
      <w:r>
        <w:t>po yew wemta ama am kaitatunake béchiibo</w:t>
      </w:r>
      <w:r w:rsidRPr="004552EA">
        <w:t xml:space="preserve">. </w:t>
      </w:r>
      <w:r w:rsidR="00962FA8">
        <w:t>En e</w:t>
      </w:r>
      <w:r>
        <w:t xml:space="preserve">nto lébela jioxti </w:t>
      </w:r>
      <w:r w:rsidR="00962FA8">
        <w:t xml:space="preserve">imi </w:t>
      </w:r>
      <w:r>
        <w:t>weyye jume m</w:t>
      </w:r>
      <w:r w:rsidRPr="004552EA">
        <w:t>edi</w:t>
      </w:r>
      <w:r>
        <w:t>i</w:t>
      </w:r>
      <w:r w:rsidRPr="004552EA">
        <w:t>da</w:t>
      </w:r>
      <w:r>
        <w:t>m</w:t>
      </w:r>
      <w:r w:rsidRPr="004552EA">
        <w:t xml:space="preserve"> de mitiga</w:t>
      </w:r>
      <w:r>
        <w:t>s</w:t>
      </w:r>
      <w:r w:rsidRPr="004552EA">
        <w:t>ión</w:t>
      </w:r>
      <w:r>
        <w:t>im táaya bechiibo</w:t>
      </w:r>
      <w:r w:rsidRPr="00690746">
        <w:t>.</w:t>
      </w:r>
    </w:p>
    <w:p w14:paraId="37DD2094" w14:textId="56B11405" w:rsidR="005609A8" w:rsidRPr="00516642" w:rsidRDefault="005609A8" w:rsidP="005609A8">
      <w:pPr>
        <w:pStyle w:val="AppendixHeading3"/>
      </w:pPr>
      <w:r>
        <w:t>Lébela jióxti jume imp</w:t>
      </w:r>
      <w:r w:rsidRPr="004552EA">
        <w:t>a</w:t>
      </w:r>
      <w:r>
        <w:t>k</w:t>
      </w:r>
      <w:r w:rsidRPr="004552EA">
        <w:t>to</w:t>
      </w:r>
      <w:r>
        <w:t>m</w:t>
      </w:r>
      <w:r w:rsidRPr="004552EA">
        <w:t xml:space="preserve"> ambientales</w:t>
      </w:r>
      <w:r w:rsidR="00D505F2">
        <w:t xml:space="preserve">im, </w:t>
      </w:r>
      <w:r w:rsidRPr="004552EA">
        <w:t>so</w:t>
      </w:r>
      <w:r>
        <w:t>s</w:t>
      </w:r>
      <w:r w:rsidRPr="004552EA">
        <w:t>iales</w:t>
      </w:r>
      <w:r>
        <w:t xml:space="preserve">im ento </w:t>
      </w:r>
      <w:r w:rsidRPr="004552EA">
        <w:t>medi</w:t>
      </w:r>
      <w:r>
        <w:t>i</w:t>
      </w:r>
      <w:r w:rsidRPr="004552EA">
        <w:t>da</w:t>
      </w:r>
      <w:r>
        <w:t>m</w:t>
      </w:r>
      <w:r w:rsidRPr="004552EA">
        <w:t xml:space="preserve"> de mitiga</w:t>
      </w:r>
      <w:r>
        <w:t>s</w:t>
      </w:r>
      <w:r w:rsidRPr="004552EA">
        <w:t>ión</w:t>
      </w:r>
      <w:r>
        <w:t>im bétana</w:t>
      </w:r>
    </w:p>
    <w:p w14:paraId="3937A5E2" w14:textId="77777777" w:rsidR="005609A8" w:rsidRPr="00516642" w:rsidRDefault="005609A8" w:rsidP="005609A8">
      <w:pPr>
        <w:pStyle w:val="AppendixBodyText"/>
      </w:pPr>
      <w:r>
        <w:t xml:space="preserve">Ju </w:t>
      </w:r>
      <w:r w:rsidRPr="00690746">
        <w:t>e</w:t>
      </w:r>
      <w:r>
        <w:t>b</w:t>
      </w:r>
      <w:r w:rsidRPr="00690746">
        <w:t>alua</w:t>
      </w:r>
      <w:r>
        <w:t>s</w:t>
      </w:r>
      <w:r w:rsidRPr="00690746">
        <w:t>ión impa</w:t>
      </w:r>
      <w:r>
        <w:t>k</w:t>
      </w:r>
      <w:r w:rsidRPr="00690746">
        <w:t>to</w:t>
      </w:r>
      <w:r>
        <w:t>m bétana</w:t>
      </w:r>
      <w:r w:rsidRPr="00690746">
        <w:t xml:space="preserve">, </w:t>
      </w:r>
      <w:r>
        <w:t xml:space="preserve">jume </w:t>
      </w:r>
      <w:r w:rsidRPr="00690746">
        <w:t>medi</w:t>
      </w:r>
      <w:r>
        <w:t>idam</w:t>
      </w:r>
      <w:r w:rsidRPr="00690746">
        <w:t xml:space="preserve"> de mitiga</w:t>
      </w:r>
      <w:r>
        <w:t>s</w:t>
      </w:r>
      <w:r w:rsidRPr="00690746">
        <w:t>ión</w:t>
      </w:r>
      <w:r>
        <w:t xml:space="preserve">im ento de </w:t>
      </w:r>
      <w:r w:rsidRPr="00690746">
        <w:t>seguimiento</w:t>
      </w:r>
      <w:r>
        <w:t>m tiame tuysi bitchimeka</w:t>
      </w:r>
      <w:r w:rsidRPr="00690746">
        <w:t xml:space="preserve">, </w:t>
      </w:r>
      <w:r>
        <w:t xml:space="preserve">ikay yew buisse jume </w:t>
      </w:r>
      <w:r w:rsidRPr="00690746">
        <w:t>impa</w:t>
      </w:r>
      <w:r>
        <w:t>k</w:t>
      </w:r>
      <w:r w:rsidRPr="00690746">
        <w:t>to</w:t>
      </w:r>
      <w:r>
        <w:t>m</w:t>
      </w:r>
      <w:r w:rsidRPr="00690746">
        <w:t xml:space="preserve"> residuales</w:t>
      </w:r>
      <w:r>
        <w:t xml:space="preserve">im tuk katim lemaspo jinwa maachi teewa, bejasu jum </w:t>
      </w:r>
      <w:r w:rsidRPr="00690746">
        <w:t>ni</w:t>
      </w:r>
      <w:r>
        <w:t>b</w:t>
      </w:r>
      <w:r w:rsidRPr="00690746">
        <w:t>el de signifi</w:t>
      </w:r>
      <w:r>
        <w:t>k</w:t>
      </w:r>
      <w:r w:rsidRPr="00690746">
        <w:t>a</w:t>
      </w:r>
      <w:r>
        <w:t>s</w:t>
      </w:r>
      <w:r w:rsidRPr="00690746">
        <w:t>ión</w:t>
      </w:r>
      <w:r>
        <w:t xml:space="preserve"> tiame</w:t>
      </w:r>
      <w:r w:rsidRPr="00690746">
        <w:t xml:space="preserve"> </w:t>
      </w:r>
      <w:r>
        <w:t>“</w:t>
      </w:r>
      <w:r w:rsidRPr="00690746">
        <w:t>menor</w:t>
      </w:r>
      <w:r>
        <w:t>”po ama yew siika</w:t>
      </w:r>
      <w:r w:rsidRPr="00690746">
        <w:t>.</w:t>
      </w:r>
    </w:p>
    <w:p w14:paraId="26E399F5" w14:textId="1560E37A" w:rsidR="005609A8" w:rsidRDefault="005609A8" w:rsidP="005609A8">
      <w:pPr>
        <w:pStyle w:val="AppendixBodyText"/>
        <w:rPr>
          <w:b/>
          <w:bCs/>
          <w:color w:val="0070C0"/>
        </w:rPr>
      </w:pPr>
      <w:r w:rsidRPr="007F78F3">
        <w:rPr>
          <w:b/>
          <w:bCs/>
          <w:color w:val="0070C0"/>
        </w:rPr>
        <w:t xml:space="preserve">Ju MIA ento ju EIAS kaita jitta jáchiinak ama tewwak </w:t>
      </w:r>
      <w:r w:rsidR="00D505F2">
        <w:rPr>
          <w:b/>
          <w:bCs/>
          <w:color w:val="0070C0"/>
        </w:rPr>
        <w:t xml:space="preserve">yun </w:t>
      </w:r>
      <w:r w:rsidRPr="007F78F3">
        <w:rPr>
          <w:b/>
          <w:bCs/>
          <w:color w:val="0070C0"/>
        </w:rPr>
        <w:t>importansia kara ama rutuktiwamta ka ama uttesi teywak juka Proyektota kara ama kom yextena machi</w:t>
      </w:r>
      <w:r w:rsidR="00D505F2">
        <w:rPr>
          <w:b/>
          <w:bCs/>
          <w:color w:val="0070C0"/>
        </w:rPr>
        <w:t>si</w:t>
      </w:r>
      <w:r w:rsidRPr="007F78F3">
        <w:rPr>
          <w:b/>
          <w:bCs/>
          <w:color w:val="0070C0"/>
        </w:rPr>
        <w:t xml:space="preserve"> jum medioambientalpo ento sosialpo naateka.</w:t>
      </w:r>
    </w:p>
    <w:p w14:paraId="04961117" w14:textId="41036CE1" w:rsidR="005609A8" w:rsidRPr="00516642" w:rsidRDefault="005609A8" w:rsidP="005609A8">
      <w:pPr>
        <w:pStyle w:val="AppendixBodyText"/>
        <w:sectPr w:rsidR="005609A8" w:rsidRPr="00516642" w:rsidSect="005609A8">
          <w:footerReference w:type="default" r:id="rId40"/>
          <w:pgSz w:w="11906" w:h="16838" w:code="9"/>
          <w:pgMar w:top="1728" w:right="1440" w:bottom="1440" w:left="1440" w:header="720" w:footer="619" w:gutter="0"/>
          <w:cols w:space="708"/>
          <w:docGrid w:linePitch="360"/>
        </w:sectPr>
      </w:pPr>
      <w:r>
        <w:t xml:space="preserve">Tabla 4: Wépuu lébe nooki ama yew bittua jume </w:t>
      </w:r>
      <w:r w:rsidRPr="00690746">
        <w:t>impa</w:t>
      </w:r>
      <w:r>
        <w:t>k</w:t>
      </w:r>
      <w:r w:rsidRPr="00690746">
        <w:t>to</w:t>
      </w:r>
      <w:r>
        <w:t>m</w:t>
      </w:r>
      <w:r w:rsidRPr="00690746">
        <w:t xml:space="preserve"> positi</w:t>
      </w:r>
      <w:r>
        <w:t>ib</w:t>
      </w:r>
      <w:r w:rsidRPr="00690746">
        <w:t>o</w:t>
      </w:r>
      <w:r>
        <w:t>m</w:t>
      </w:r>
      <w:r w:rsidRPr="00690746">
        <w:t xml:space="preserve"> </w:t>
      </w:r>
      <w:r>
        <w:t xml:space="preserve">bétana ento jume </w:t>
      </w:r>
      <w:r w:rsidRPr="00690746">
        <w:t>medi</w:t>
      </w:r>
      <w:r>
        <w:t>idam</w:t>
      </w:r>
      <w:r w:rsidRPr="00690746">
        <w:t xml:space="preserve"> </w:t>
      </w:r>
      <w:r>
        <w:t>chee tuulisi am yecha béchiibo jum MIA</w:t>
      </w:r>
      <w:r w:rsidRPr="00690746">
        <w:t xml:space="preserve"> </w:t>
      </w:r>
      <w:r>
        <w:t>ento ju EIASpo emoam yaa</w:t>
      </w:r>
      <w:r w:rsidR="00D505F2">
        <w:t xml:space="preserve"> </w:t>
      </w:r>
      <w:r>
        <w:t>rowlapo naateka</w:t>
      </w:r>
      <w:r w:rsidRPr="00690746">
        <w:t>.</w:t>
      </w:r>
      <w:r w:rsidRPr="00516642">
        <w:t xml:space="preserve"> </w:t>
      </w:r>
    </w:p>
    <w:p w14:paraId="11829062" w14:textId="43D76BA1" w:rsidR="004D2222" w:rsidRPr="00516642" w:rsidRDefault="004D2222" w:rsidP="004D2222">
      <w:pPr>
        <w:pStyle w:val="Descripcin"/>
        <w:ind w:left="0"/>
      </w:pPr>
      <w:bookmarkStart w:id="39" w:name="_Ref197946060"/>
      <w:bookmarkStart w:id="40" w:name="_Ref172110418"/>
      <w:r>
        <w:lastRenderedPageBreak/>
        <w:t>Tabla 4</w:t>
      </w:r>
      <w:r w:rsidRPr="000D72F0">
        <w:t>:</w:t>
      </w:r>
      <w:r w:rsidRPr="00136A23">
        <w:t xml:space="preserve"> </w:t>
      </w:r>
      <w:r>
        <w:t>Jume efektom positiibom ento mediidam chee tu</w:t>
      </w:r>
      <w:r w:rsidR="00996F6E">
        <w:t>usi ru</w:t>
      </w:r>
      <w:r w:rsidR="004B7F2D">
        <w:t xml:space="preserve">tuktia </w:t>
      </w:r>
      <w:r>
        <w:t>béchiibo</w:t>
      </w:r>
    </w:p>
    <w:tbl>
      <w:tblPr>
        <w:tblStyle w:val="Tablaconcuadrcula"/>
        <w:tblpPr w:leftFromText="141" w:rightFromText="141" w:vertAnchor="text" w:tblpXSpec="right" w:tblpY="1"/>
        <w:tblOverlap w:val="never"/>
        <w:tblW w:w="13745" w:type="dxa"/>
        <w:tblLook w:val="04A0" w:firstRow="1" w:lastRow="0" w:firstColumn="1" w:lastColumn="0" w:noHBand="0" w:noVBand="1"/>
      </w:tblPr>
      <w:tblGrid>
        <w:gridCol w:w="1618"/>
        <w:gridCol w:w="1694"/>
        <w:gridCol w:w="1695"/>
        <w:gridCol w:w="8738"/>
      </w:tblGrid>
      <w:tr w:rsidR="00456A67" w:rsidRPr="00516642" w14:paraId="0CDFC58F" w14:textId="77777777" w:rsidTr="002479A6">
        <w:trPr>
          <w:trHeight w:val="758"/>
          <w:tblHeader/>
        </w:trPr>
        <w:tc>
          <w:tcPr>
            <w:tcW w:w="1451" w:type="dxa"/>
            <w:shd w:val="clear" w:color="auto" w:fill="467492"/>
            <w:vAlign w:val="center"/>
          </w:tcPr>
          <w:p w14:paraId="680792EB" w14:textId="77777777" w:rsidR="004D2222" w:rsidRPr="00516642" w:rsidRDefault="004D2222" w:rsidP="002479A6">
            <w:pPr>
              <w:pStyle w:val="BulletPoints"/>
              <w:numPr>
                <w:ilvl w:val="0"/>
                <w:numId w:val="0"/>
              </w:numPr>
              <w:spacing w:before="0" w:after="0" w:line="240" w:lineRule="exact"/>
              <w:jc w:val="left"/>
              <w:rPr>
                <w:sz w:val="20"/>
              </w:rPr>
            </w:pPr>
            <w:r>
              <w:rPr>
                <w:b/>
                <w:color w:val="FFFFFF" w:themeColor="background1"/>
                <w:sz w:val="20"/>
              </w:rPr>
              <w:t>A mabétame bexsi bitwa</w:t>
            </w:r>
          </w:p>
        </w:tc>
        <w:tc>
          <w:tcPr>
            <w:tcW w:w="1700" w:type="dxa"/>
            <w:shd w:val="clear" w:color="auto" w:fill="467492"/>
            <w:vAlign w:val="center"/>
          </w:tcPr>
          <w:p w14:paraId="059C3391" w14:textId="77777777" w:rsidR="004D2222" w:rsidRPr="00516642" w:rsidRDefault="004D2222" w:rsidP="002479A6">
            <w:pPr>
              <w:pStyle w:val="BulletPoints"/>
              <w:numPr>
                <w:ilvl w:val="0"/>
                <w:numId w:val="0"/>
              </w:numPr>
              <w:spacing w:before="0" w:after="0" w:line="240" w:lineRule="exact"/>
              <w:jc w:val="left"/>
              <w:rPr>
                <w:sz w:val="20"/>
              </w:rPr>
            </w:pPr>
            <w:r>
              <w:rPr>
                <w:b/>
                <w:color w:val="FFFFFF" w:themeColor="background1"/>
                <w:sz w:val="20"/>
              </w:rPr>
              <w:t>P</w:t>
            </w:r>
            <w:r w:rsidRPr="00136A23">
              <w:rPr>
                <w:b/>
                <w:color w:val="FFFFFF" w:themeColor="background1"/>
                <w:sz w:val="20"/>
              </w:rPr>
              <w:t>roye</w:t>
            </w:r>
            <w:r>
              <w:rPr>
                <w:b/>
                <w:color w:val="FFFFFF" w:themeColor="background1"/>
                <w:sz w:val="20"/>
              </w:rPr>
              <w:t>k</w:t>
            </w:r>
            <w:r w:rsidRPr="00136A23">
              <w:rPr>
                <w:b/>
                <w:color w:val="FFFFFF" w:themeColor="background1"/>
                <w:sz w:val="20"/>
              </w:rPr>
              <w:t>to</w:t>
            </w:r>
            <w:r>
              <w:rPr>
                <w:b/>
                <w:color w:val="FFFFFF" w:themeColor="background1"/>
                <w:sz w:val="20"/>
              </w:rPr>
              <w:t xml:space="preserve"> tékilim</w:t>
            </w:r>
          </w:p>
        </w:tc>
        <w:tc>
          <w:tcPr>
            <w:tcW w:w="1699" w:type="dxa"/>
            <w:shd w:val="clear" w:color="auto" w:fill="467492"/>
            <w:vAlign w:val="center"/>
          </w:tcPr>
          <w:p w14:paraId="5472EE42" w14:textId="77777777" w:rsidR="004D2222" w:rsidRPr="00516642" w:rsidRDefault="004D2222" w:rsidP="002479A6">
            <w:pPr>
              <w:pStyle w:val="BulletPoints"/>
              <w:numPr>
                <w:ilvl w:val="0"/>
                <w:numId w:val="0"/>
              </w:numPr>
              <w:spacing w:before="0" w:after="0" w:line="240" w:lineRule="exact"/>
              <w:jc w:val="left"/>
              <w:rPr>
                <w:sz w:val="20"/>
              </w:rPr>
            </w:pPr>
            <w:r>
              <w:rPr>
                <w:b/>
                <w:color w:val="FFFFFF" w:themeColor="background1"/>
                <w:sz w:val="20"/>
              </w:rPr>
              <w:t>I</w:t>
            </w:r>
            <w:r w:rsidRPr="00136A23">
              <w:rPr>
                <w:b/>
                <w:color w:val="FFFFFF" w:themeColor="background1"/>
                <w:sz w:val="20"/>
              </w:rPr>
              <w:t>mpa</w:t>
            </w:r>
            <w:r>
              <w:rPr>
                <w:b/>
                <w:color w:val="FFFFFF" w:themeColor="background1"/>
                <w:sz w:val="20"/>
              </w:rPr>
              <w:t>k</w:t>
            </w:r>
            <w:r w:rsidRPr="00136A23">
              <w:rPr>
                <w:b/>
                <w:color w:val="FFFFFF" w:themeColor="background1"/>
                <w:sz w:val="20"/>
              </w:rPr>
              <w:t>to</w:t>
            </w:r>
            <w:r>
              <w:rPr>
                <w:b/>
                <w:color w:val="FFFFFF" w:themeColor="background1"/>
                <w:sz w:val="20"/>
              </w:rPr>
              <w:t xml:space="preserve"> bétana nookim</w:t>
            </w:r>
          </w:p>
        </w:tc>
        <w:tc>
          <w:tcPr>
            <w:tcW w:w="8895" w:type="dxa"/>
            <w:shd w:val="clear" w:color="auto" w:fill="467492"/>
            <w:vAlign w:val="center"/>
          </w:tcPr>
          <w:p w14:paraId="582B36BD" w14:textId="77777777" w:rsidR="004D2222" w:rsidRPr="00516642" w:rsidRDefault="004D2222" w:rsidP="002479A6">
            <w:pPr>
              <w:pStyle w:val="BulletPoints"/>
              <w:numPr>
                <w:ilvl w:val="0"/>
                <w:numId w:val="0"/>
              </w:numPr>
              <w:spacing w:before="0" w:after="0" w:line="240" w:lineRule="exact"/>
              <w:jc w:val="left"/>
              <w:rPr>
                <w:sz w:val="20"/>
              </w:rPr>
            </w:pPr>
            <w:r>
              <w:rPr>
                <w:b/>
                <w:color w:val="FFFFFF" w:themeColor="background1"/>
                <w:sz w:val="20"/>
              </w:rPr>
              <w:t>Tékilim chee tuysi a yecha o a rutuktia béchiibo</w:t>
            </w:r>
          </w:p>
        </w:tc>
      </w:tr>
      <w:tr w:rsidR="004D2222" w:rsidRPr="00516642" w14:paraId="5163BE97" w14:textId="77777777" w:rsidTr="002479A6">
        <w:trPr>
          <w:trHeight w:val="319"/>
        </w:trPr>
        <w:tc>
          <w:tcPr>
            <w:tcW w:w="13745" w:type="dxa"/>
            <w:gridSpan w:val="4"/>
            <w:shd w:val="clear" w:color="auto" w:fill="D9D9D9" w:themeFill="background1" w:themeFillShade="D9"/>
            <w:vAlign w:val="center"/>
          </w:tcPr>
          <w:p w14:paraId="7FAAAAB4" w14:textId="77777777" w:rsidR="004D2222" w:rsidRPr="00516642" w:rsidRDefault="004D2222" w:rsidP="002479A6">
            <w:pPr>
              <w:pStyle w:val="BulletPoints"/>
              <w:numPr>
                <w:ilvl w:val="0"/>
                <w:numId w:val="0"/>
              </w:numPr>
              <w:spacing w:before="0" w:after="0" w:line="240" w:lineRule="exact"/>
              <w:rPr>
                <w:b/>
                <w:sz w:val="20"/>
              </w:rPr>
            </w:pPr>
            <w:r>
              <w:rPr>
                <w:b/>
                <w:sz w:val="20"/>
              </w:rPr>
              <w:t>K</w:t>
            </w:r>
            <w:r w:rsidRPr="00516642">
              <w:rPr>
                <w:b/>
                <w:sz w:val="20"/>
              </w:rPr>
              <w:t>onstru</w:t>
            </w:r>
            <w:r>
              <w:rPr>
                <w:b/>
                <w:sz w:val="20"/>
              </w:rPr>
              <w:t>ksión waraktim</w:t>
            </w:r>
          </w:p>
        </w:tc>
      </w:tr>
      <w:tr w:rsidR="00456A67" w:rsidRPr="00516642" w14:paraId="65998704" w14:textId="77777777" w:rsidTr="002479A6">
        <w:trPr>
          <w:trHeight w:val="758"/>
        </w:trPr>
        <w:tc>
          <w:tcPr>
            <w:tcW w:w="1451" w:type="dxa"/>
            <w:vAlign w:val="center"/>
          </w:tcPr>
          <w:p w14:paraId="7A9382CA" w14:textId="3669718B" w:rsidR="004D2222" w:rsidRPr="00516642" w:rsidRDefault="004B7F2D" w:rsidP="002479A6">
            <w:pPr>
              <w:pStyle w:val="BulletPoints"/>
              <w:numPr>
                <w:ilvl w:val="0"/>
                <w:numId w:val="0"/>
              </w:numPr>
              <w:spacing w:before="0" w:after="0" w:line="240" w:lineRule="exact"/>
              <w:jc w:val="left"/>
              <w:rPr>
                <w:sz w:val="20"/>
              </w:rPr>
            </w:pPr>
            <w:r>
              <w:rPr>
                <w:color w:val="000000"/>
                <w:sz w:val="20"/>
              </w:rPr>
              <w:t>Ekonomia tiame</w:t>
            </w:r>
          </w:p>
        </w:tc>
        <w:tc>
          <w:tcPr>
            <w:tcW w:w="1700" w:type="dxa"/>
            <w:vAlign w:val="center"/>
          </w:tcPr>
          <w:p w14:paraId="080D7AB8" w14:textId="77777777" w:rsidR="004D2222" w:rsidRPr="00516642" w:rsidRDefault="004D2222" w:rsidP="002479A6">
            <w:pPr>
              <w:pStyle w:val="BulletPoints"/>
              <w:numPr>
                <w:ilvl w:val="0"/>
                <w:numId w:val="0"/>
              </w:numPr>
              <w:spacing w:before="0" w:after="0" w:line="240" w:lineRule="exact"/>
              <w:jc w:val="left"/>
              <w:rPr>
                <w:b/>
                <w:sz w:val="20"/>
              </w:rPr>
            </w:pPr>
            <w:r>
              <w:rPr>
                <w:color w:val="000000"/>
                <w:sz w:val="20"/>
              </w:rPr>
              <w:t xml:space="preserve">Jitta jínnuwapo ento </w:t>
            </w:r>
            <w:r w:rsidRPr="00A61F12">
              <w:rPr>
                <w:color w:val="000000"/>
                <w:sz w:val="20"/>
              </w:rPr>
              <w:t>ser</w:t>
            </w:r>
            <w:r>
              <w:rPr>
                <w:color w:val="000000"/>
                <w:sz w:val="20"/>
              </w:rPr>
              <w:t>b</w:t>
            </w:r>
            <w:r w:rsidRPr="00A61F12">
              <w:rPr>
                <w:color w:val="000000"/>
                <w:sz w:val="20"/>
              </w:rPr>
              <w:t>i</w:t>
            </w:r>
            <w:r>
              <w:rPr>
                <w:color w:val="000000"/>
                <w:sz w:val="20"/>
              </w:rPr>
              <w:t xml:space="preserve">siom </w:t>
            </w:r>
            <w:r w:rsidRPr="00A61F12">
              <w:rPr>
                <w:color w:val="000000"/>
                <w:sz w:val="20"/>
              </w:rPr>
              <w:t>lo</w:t>
            </w:r>
            <w:r>
              <w:rPr>
                <w:color w:val="000000"/>
                <w:sz w:val="20"/>
              </w:rPr>
              <w:t>k</w:t>
            </w:r>
            <w:r w:rsidRPr="00A61F12">
              <w:rPr>
                <w:color w:val="000000"/>
                <w:sz w:val="20"/>
              </w:rPr>
              <w:t>ales</w:t>
            </w:r>
            <w:r>
              <w:rPr>
                <w:color w:val="000000"/>
                <w:sz w:val="20"/>
              </w:rPr>
              <w:t xml:space="preserve">im wame </w:t>
            </w:r>
            <w:r w:rsidRPr="00A61F12">
              <w:rPr>
                <w:color w:val="000000"/>
                <w:sz w:val="20"/>
              </w:rPr>
              <w:t>empre</w:t>
            </w:r>
            <w:r>
              <w:rPr>
                <w:color w:val="000000"/>
                <w:sz w:val="20"/>
              </w:rPr>
              <w:t>e</w:t>
            </w:r>
            <w:r w:rsidRPr="00A61F12">
              <w:rPr>
                <w:color w:val="000000"/>
                <w:sz w:val="20"/>
              </w:rPr>
              <w:t>sa</w:t>
            </w:r>
            <w:r>
              <w:rPr>
                <w:color w:val="000000"/>
                <w:sz w:val="20"/>
              </w:rPr>
              <w:t>m re</w:t>
            </w:r>
            <w:r w:rsidRPr="00A61F12">
              <w:rPr>
                <w:color w:val="000000"/>
                <w:sz w:val="20"/>
              </w:rPr>
              <w:t>gionales</w:t>
            </w:r>
            <w:r>
              <w:rPr>
                <w:color w:val="000000"/>
                <w:sz w:val="20"/>
              </w:rPr>
              <w:t xml:space="preserve">im ento </w:t>
            </w:r>
            <w:r w:rsidRPr="00A61F12">
              <w:rPr>
                <w:color w:val="000000"/>
                <w:sz w:val="20"/>
              </w:rPr>
              <w:t>lo</w:t>
            </w:r>
            <w:r>
              <w:rPr>
                <w:color w:val="000000"/>
                <w:sz w:val="20"/>
              </w:rPr>
              <w:t>k</w:t>
            </w:r>
            <w:r w:rsidRPr="00A61F12">
              <w:rPr>
                <w:color w:val="000000"/>
                <w:sz w:val="20"/>
              </w:rPr>
              <w:t>ales</w:t>
            </w:r>
            <w:r>
              <w:rPr>
                <w:color w:val="000000"/>
                <w:sz w:val="20"/>
              </w:rPr>
              <w:t>immew tekipanua bechiibo</w:t>
            </w:r>
            <w:r w:rsidRPr="00A61F12">
              <w:rPr>
                <w:color w:val="000000"/>
                <w:sz w:val="20"/>
              </w:rPr>
              <w:t>.</w:t>
            </w:r>
          </w:p>
        </w:tc>
        <w:tc>
          <w:tcPr>
            <w:tcW w:w="1699" w:type="dxa"/>
            <w:vAlign w:val="center"/>
          </w:tcPr>
          <w:p w14:paraId="082997B9" w14:textId="424B5D35" w:rsidR="004D2222" w:rsidRPr="00516642" w:rsidRDefault="004D5840" w:rsidP="002479A6">
            <w:pPr>
              <w:pStyle w:val="BulletPoints"/>
              <w:numPr>
                <w:ilvl w:val="0"/>
                <w:numId w:val="0"/>
              </w:numPr>
              <w:spacing w:before="0" w:after="0" w:line="240" w:lineRule="exact"/>
              <w:jc w:val="left"/>
              <w:rPr>
                <w:b/>
                <w:sz w:val="20"/>
              </w:rPr>
            </w:pPr>
            <w:r>
              <w:rPr>
                <w:bCs/>
                <w:sz w:val="20"/>
              </w:rPr>
              <w:t>Benefiision ekonomikom e</w:t>
            </w:r>
            <w:r w:rsidR="004D2222" w:rsidRPr="00A61F12">
              <w:rPr>
                <w:bCs/>
                <w:sz w:val="20"/>
              </w:rPr>
              <w:t>mpre</w:t>
            </w:r>
            <w:r w:rsidR="004D2222">
              <w:rPr>
                <w:bCs/>
                <w:sz w:val="20"/>
              </w:rPr>
              <w:t>e</w:t>
            </w:r>
            <w:r w:rsidR="004D2222" w:rsidRPr="00A61F12">
              <w:rPr>
                <w:bCs/>
                <w:sz w:val="20"/>
              </w:rPr>
              <w:t>sa</w:t>
            </w:r>
            <w:r w:rsidR="004D2222">
              <w:rPr>
                <w:bCs/>
                <w:sz w:val="20"/>
              </w:rPr>
              <w:t xml:space="preserve">m </w:t>
            </w:r>
            <w:r>
              <w:rPr>
                <w:bCs/>
                <w:sz w:val="20"/>
              </w:rPr>
              <w:t>e</w:t>
            </w:r>
            <w:r w:rsidR="004D2222">
              <w:rPr>
                <w:bCs/>
                <w:sz w:val="20"/>
              </w:rPr>
              <w:t xml:space="preserve">nto </w:t>
            </w:r>
            <w:r>
              <w:rPr>
                <w:bCs/>
                <w:sz w:val="20"/>
              </w:rPr>
              <w:t xml:space="preserve">ekonomia </w:t>
            </w:r>
            <w:r w:rsidR="004D2222" w:rsidRPr="00A61F12">
              <w:rPr>
                <w:bCs/>
                <w:sz w:val="20"/>
              </w:rPr>
              <w:t>lo</w:t>
            </w:r>
            <w:r w:rsidR="004D2222">
              <w:rPr>
                <w:bCs/>
                <w:sz w:val="20"/>
              </w:rPr>
              <w:t>k</w:t>
            </w:r>
            <w:r w:rsidR="004D2222" w:rsidRPr="00A61F12">
              <w:rPr>
                <w:bCs/>
                <w:sz w:val="20"/>
              </w:rPr>
              <w:t>ales</w:t>
            </w:r>
            <w:r w:rsidR="004D2222">
              <w:rPr>
                <w:bCs/>
                <w:sz w:val="20"/>
              </w:rPr>
              <w:t>im</w:t>
            </w:r>
            <w:r>
              <w:rPr>
                <w:bCs/>
                <w:sz w:val="20"/>
              </w:rPr>
              <w:t xml:space="preserve"> béchiibo</w:t>
            </w:r>
          </w:p>
        </w:tc>
        <w:tc>
          <w:tcPr>
            <w:tcW w:w="8895" w:type="dxa"/>
            <w:vAlign w:val="center"/>
          </w:tcPr>
          <w:p w14:paraId="3EAE547F" w14:textId="37ED6465" w:rsidR="004D2222" w:rsidRPr="00A61F12" w:rsidRDefault="004D2222" w:rsidP="002479A6">
            <w:pPr>
              <w:pStyle w:val="TableBulletPoints"/>
            </w:pPr>
            <w:r>
              <w:t>Naw tekipanuamta ju</w:t>
            </w:r>
            <w:r w:rsidRPr="00A61F12">
              <w:t xml:space="preserve"> Proye</w:t>
            </w:r>
            <w:r>
              <w:t>k</w:t>
            </w:r>
            <w:r w:rsidRPr="00A61F12">
              <w:t xml:space="preserve">to </w:t>
            </w:r>
            <w:r>
              <w:t>ento wame r</w:t>
            </w:r>
            <w:r w:rsidRPr="00A61F12">
              <w:t>edes empresariale</w:t>
            </w:r>
            <w:r>
              <w:t>m</w:t>
            </w:r>
            <w:r w:rsidRPr="00A61F12">
              <w:t xml:space="preserve"> lo</w:t>
            </w:r>
            <w:r>
              <w:t>k</w:t>
            </w:r>
            <w:r w:rsidRPr="00A61F12">
              <w:t>ales</w:t>
            </w:r>
            <w:r>
              <w:t xml:space="preserve">immak nawwi, jum </w:t>
            </w:r>
            <w:r w:rsidRPr="00A61F12">
              <w:t>CODESIN (Consejo de Desarrollo Económico de Sinaloa)</w:t>
            </w:r>
            <w:r>
              <w:t>.</w:t>
            </w:r>
          </w:p>
          <w:p w14:paraId="40EC6022" w14:textId="656D81CF" w:rsidR="004D2222" w:rsidRPr="00A61F12" w:rsidRDefault="004D2222" w:rsidP="002479A6">
            <w:pPr>
              <w:pStyle w:val="TableBulletPoints"/>
            </w:pPr>
            <w:r>
              <w:t xml:space="preserve">Jume </w:t>
            </w:r>
            <w:r w:rsidRPr="00A61F12">
              <w:t>organi</w:t>
            </w:r>
            <w:r>
              <w:t>s</w:t>
            </w:r>
            <w:r w:rsidRPr="00A61F12">
              <w:t>a</w:t>
            </w:r>
            <w:r>
              <w:t>s</w:t>
            </w:r>
            <w:r w:rsidRPr="00A61F12">
              <w:t>ion</w:t>
            </w:r>
            <w:r>
              <w:t xml:space="preserve">im </w:t>
            </w:r>
            <w:r w:rsidRPr="00A61F12">
              <w:t>empresariales</w:t>
            </w:r>
            <w:r>
              <w:t>im</w:t>
            </w:r>
            <w:r w:rsidRPr="00A61F12">
              <w:t xml:space="preserve"> lo</w:t>
            </w:r>
            <w:r>
              <w:t>k</w:t>
            </w:r>
            <w:r w:rsidRPr="00A61F12">
              <w:t>ales</w:t>
            </w:r>
            <w:r>
              <w:t>im jibba aamak tekipanuanake k</w:t>
            </w:r>
            <w:r w:rsidRPr="00A61F12">
              <w:t>ontratista</w:t>
            </w:r>
            <w:r>
              <w:t>mmaki</w:t>
            </w:r>
            <w:r w:rsidRPr="00A61F12">
              <w:t>.</w:t>
            </w:r>
          </w:p>
          <w:p w14:paraId="4730C394" w14:textId="77777777" w:rsidR="004D2222" w:rsidRPr="00A61F12" w:rsidRDefault="004D2222" w:rsidP="002479A6">
            <w:pPr>
              <w:pStyle w:val="TableBulletPoints"/>
            </w:pPr>
            <w:r>
              <w:t>Wame op</w:t>
            </w:r>
            <w:r w:rsidRPr="00A61F12">
              <w:t>ortunidade</w:t>
            </w:r>
            <w:r>
              <w:t xml:space="preserve">m </w:t>
            </w:r>
            <w:r w:rsidRPr="00A61F12">
              <w:t>nego</w:t>
            </w:r>
            <w:r>
              <w:t>s</w:t>
            </w:r>
            <w:r w:rsidRPr="00A61F12">
              <w:t>io</w:t>
            </w:r>
            <w:r>
              <w:t>m béchiibo ento tekipanua béchiibo jibam yew bittebonake</w:t>
            </w:r>
            <w:r w:rsidRPr="00A61F12">
              <w:t>.</w:t>
            </w:r>
          </w:p>
          <w:p w14:paraId="39C48C65" w14:textId="77777777" w:rsidR="00D505F2" w:rsidRDefault="004D2222" w:rsidP="002479A6">
            <w:pPr>
              <w:pStyle w:val="TableBulletPoints"/>
            </w:pPr>
            <w:r>
              <w:t>K</w:t>
            </w:r>
            <w:r w:rsidRPr="00A61F12">
              <w:t>omprom</w:t>
            </w:r>
            <w:r>
              <w:t>i</w:t>
            </w:r>
            <w:r w:rsidRPr="00A61F12">
              <w:t xml:space="preserve">iso </w:t>
            </w:r>
            <w:r>
              <w:t xml:space="preserve">ama ayunake jitta jinnu béchiibo, </w:t>
            </w:r>
            <w:r w:rsidRPr="00A61F12">
              <w:t>ser</w:t>
            </w:r>
            <w:r>
              <w:t>biisiom</w:t>
            </w:r>
            <w:r w:rsidRPr="00A61F12">
              <w:t xml:space="preserve"> proveedore</w:t>
            </w:r>
            <w:r>
              <w:t xml:space="preserve">m </w:t>
            </w:r>
            <w:r w:rsidRPr="00A61F12">
              <w:t>lo</w:t>
            </w:r>
            <w:r>
              <w:t>k</w:t>
            </w:r>
            <w:r w:rsidRPr="00A61F12">
              <w:t>ales</w:t>
            </w:r>
            <w:r>
              <w:t>immew bicha</w:t>
            </w:r>
          </w:p>
          <w:p w14:paraId="34CBECB1" w14:textId="6CF210BB" w:rsidR="004D2222" w:rsidRPr="00A61F12" w:rsidRDefault="00043CB9" w:rsidP="002479A6">
            <w:pPr>
              <w:pStyle w:val="TableBulletPoints"/>
            </w:pPr>
            <w:r>
              <w:t>Alianzam ama yaanake ju u</w:t>
            </w:r>
            <w:r w:rsidR="004D2222" w:rsidRPr="00A61F12">
              <w:t>niversidade</w:t>
            </w:r>
            <w:r w:rsidR="004D2222">
              <w:t xml:space="preserve">m </w:t>
            </w:r>
            <w:r w:rsidR="00D505F2">
              <w:t>ento institusionimmaki maxtiawame</w:t>
            </w:r>
            <w:r w:rsidR="004D2222">
              <w:t xml:space="preserve"> jitta inbestigasionim</w:t>
            </w:r>
            <w:r w:rsidR="00D505F2">
              <w:t>, kapasitacion ento desarrollom naw tekipanua b</w:t>
            </w:r>
            <w:r w:rsidR="004D2222">
              <w:t>échiibo</w:t>
            </w:r>
            <w:r w:rsidR="004D2222" w:rsidRPr="00A61F12">
              <w:t>.</w:t>
            </w:r>
          </w:p>
          <w:p w14:paraId="0E4419AC" w14:textId="5F0FA7F4" w:rsidR="004D2222" w:rsidRPr="00A61F12" w:rsidRDefault="004D2222" w:rsidP="002479A6">
            <w:pPr>
              <w:pStyle w:val="TableBulletPoints"/>
            </w:pPr>
            <w:r>
              <w:t>Jume r</w:t>
            </w:r>
            <w:r w:rsidRPr="00A61F12">
              <w:t>equis</w:t>
            </w:r>
            <w:r>
              <w:t>i</w:t>
            </w:r>
            <w:r w:rsidRPr="00A61F12">
              <w:t>ito</w:t>
            </w:r>
            <w:r>
              <w:t>m</w:t>
            </w:r>
            <w:r w:rsidRPr="00A61F12">
              <w:t xml:space="preserve"> espe</w:t>
            </w:r>
            <w:r>
              <w:t>s</w:t>
            </w:r>
            <w:r w:rsidRPr="00A61F12">
              <w:t>ífi</w:t>
            </w:r>
            <w:r>
              <w:t>k</w:t>
            </w:r>
            <w:r w:rsidRPr="00A61F12">
              <w:t>o</w:t>
            </w:r>
            <w:r>
              <w:t>m ama naykiana jume k</w:t>
            </w:r>
            <w:r w:rsidRPr="00A61F12">
              <w:t>ontratista</w:t>
            </w:r>
            <w:r>
              <w:t xml:space="preserve">m yumalasi am jípunake béchiibo, jitta jinnuwapo, tekipánualeerom </w:t>
            </w:r>
            <w:r w:rsidR="00043CB9">
              <w:t>tákiawapo</w:t>
            </w:r>
            <w:r>
              <w:t xml:space="preserve">, ento </w:t>
            </w:r>
            <w:r w:rsidR="00043CB9">
              <w:t xml:space="preserve">ju desarrollo de kapasidadem; ento </w:t>
            </w:r>
            <w:r>
              <w:t>k</w:t>
            </w:r>
            <w:r w:rsidRPr="00A61F12">
              <w:t>ontra</w:t>
            </w:r>
            <w:r>
              <w:t>a</w:t>
            </w:r>
            <w:r w:rsidRPr="00A61F12">
              <w:t>to</w:t>
            </w:r>
            <w:r>
              <w:t>m tuysi bitnake</w:t>
            </w:r>
            <w:r w:rsidR="00043CB9">
              <w:t xml:space="preserve"> jume</w:t>
            </w:r>
            <w:r>
              <w:t xml:space="preserve"> p</w:t>
            </w:r>
            <w:r w:rsidRPr="00A61F12">
              <w:t>ro</w:t>
            </w:r>
            <w:r>
              <w:t>b</w:t>
            </w:r>
            <w:r w:rsidRPr="00A61F12">
              <w:t>eedore</w:t>
            </w:r>
            <w:r>
              <w:t>m</w:t>
            </w:r>
            <w:r w:rsidRPr="00A61F12">
              <w:t xml:space="preserve"> lo</w:t>
            </w:r>
            <w:r>
              <w:t>k</w:t>
            </w:r>
            <w:r w:rsidRPr="00A61F12">
              <w:t>ales</w:t>
            </w:r>
            <w:r>
              <w:t xml:space="preserve">im ento </w:t>
            </w:r>
            <w:r w:rsidRPr="00A61F12">
              <w:t>na</w:t>
            </w:r>
            <w:r>
              <w:t>s</w:t>
            </w:r>
            <w:r w:rsidRPr="00A61F12">
              <w:t>ionales</w:t>
            </w:r>
            <w:r>
              <w:t xml:space="preserve">im </w:t>
            </w:r>
            <w:r w:rsidR="00043CB9">
              <w:t xml:space="preserve">tuysi ama yew pua </w:t>
            </w:r>
            <w:r>
              <w:t>béchiibo</w:t>
            </w:r>
            <w:r w:rsidRPr="00A61F12">
              <w:t>.</w:t>
            </w:r>
          </w:p>
        </w:tc>
      </w:tr>
      <w:tr w:rsidR="00456A67" w:rsidRPr="00516642" w14:paraId="1366ECCF" w14:textId="77777777" w:rsidTr="002479A6">
        <w:trPr>
          <w:trHeight w:val="758"/>
        </w:trPr>
        <w:tc>
          <w:tcPr>
            <w:tcW w:w="1451" w:type="dxa"/>
            <w:vAlign w:val="center"/>
          </w:tcPr>
          <w:p w14:paraId="4DDD92BF" w14:textId="0C37CEA5" w:rsidR="004D2222" w:rsidRPr="00516642" w:rsidRDefault="004B7F2D" w:rsidP="002479A6">
            <w:pPr>
              <w:pStyle w:val="BulletPoints"/>
              <w:numPr>
                <w:ilvl w:val="0"/>
                <w:numId w:val="0"/>
              </w:numPr>
              <w:spacing w:before="0" w:after="0" w:line="240" w:lineRule="exact"/>
              <w:jc w:val="left"/>
              <w:rPr>
                <w:bCs/>
                <w:sz w:val="20"/>
              </w:rPr>
            </w:pPr>
            <w:r>
              <w:rPr>
                <w:bCs/>
                <w:sz w:val="20"/>
              </w:rPr>
              <w:t>Tákiawame ento jittasu chee ara joowame</w:t>
            </w:r>
          </w:p>
        </w:tc>
        <w:tc>
          <w:tcPr>
            <w:tcW w:w="1700" w:type="dxa"/>
            <w:vAlign w:val="center"/>
          </w:tcPr>
          <w:p w14:paraId="4853919D" w14:textId="20FC626E" w:rsidR="004D2222" w:rsidRPr="00516642" w:rsidRDefault="004D2222" w:rsidP="002479A6">
            <w:pPr>
              <w:pStyle w:val="BulletPoints"/>
              <w:numPr>
                <w:ilvl w:val="0"/>
                <w:numId w:val="0"/>
              </w:numPr>
              <w:spacing w:before="0" w:after="0" w:line="240" w:lineRule="exact"/>
              <w:jc w:val="left"/>
              <w:rPr>
                <w:sz w:val="20"/>
              </w:rPr>
            </w:pPr>
            <w:r>
              <w:rPr>
                <w:bCs/>
                <w:sz w:val="20"/>
              </w:rPr>
              <w:t>Téki</w:t>
            </w:r>
            <w:r w:rsidR="004D5840">
              <w:rPr>
                <w:bCs/>
                <w:sz w:val="20"/>
              </w:rPr>
              <w:t>lim ayuako</w:t>
            </w:r>
          </w:p>
        </w:tc>
        <w:tc>
          <w:tcPr>
            <w:tcW w:w="1699" w:type="dxa"/>
            <w:vAlign w:val="center"/>
          </w:tcPr>
          <w:p w14:paraId="490600E9" w14:textId="77777777" w:rsidR="004D2222" w:rsidRPr="00516642" w:rsidRDefault="004D2222" w:rsidP="002479A6">
            <w:pPr>
              <w:pStyle w:val="BulletPoints"/>
              <w:numPr>
                <w:ilvl w:val="0"/>
                <w:numId w:val="0"/>
              </w:numPr>
              <w:spacing w:before="0" w:after="0" w:line="240" w:lineRule="exact"/>
              <w:jc w:val="left"/>
              <w:rPr>
                <w:sz w:val="20"/>
              </w:rPr>
            </w:pPr>
            <w:r>
              <w:rPr>
                <w:bCs/>
                <w:sz w:val="20"/>
              </w:rPr>
              <w:t>Tékilim ama ka mekka lokal tiamta jaatia béchiibo</w:t>
            </w:r>
          </w:p>
        </w:tc>
        <w:tc>
          <w:tcPr>
            <w:tcW w:w="8895" w:type="dxa"/>
            <w:vAlign w:val="center"/>
          </w:tcPr>
          <w:p w14:paraId="065DD26D" w14:textId="3997ABF7" w:rsidR="004D2222" w:rsidRPr="00A61F12" w:rsidRDefault="004D2222" w:rsidP="002479A6">
            <w:pPr>
              <w:pStyle w:val="TableBulletPoints"/>
            </w:pPr>
            <w:r w:rsidRPr="00A61F12">
              <w:t>Objeti</w:t>
            </w:r>
            <w:r>
              <w:t xml:space="preserve">ibom </w:t>
            </w:r>
            <w:r w:rsidR="00B475BA">
              <w:t>lokalesim de kontratasion ento for</w:t>
            </w:r>
            <w:r>
              <w:t>masión</w:t>
            </w:r>
            <w:r w:rsidR="00B475BA">
              <w:t>im</w:t>
            </w:r>
            <w:r w:rsidRPr="00A61F12">
              <w:t>.</w:t>
            </w:r>
          </w:p>
          <w:p w14:paraId="585E42AA" w14:textId="2DE93423" w:rsidR="004D2222" w:rsidRPr="00A61F12" w:rsidRDefault="004D2222" w:rsidP="002479A6">
            <w:pPr>
              <w:pStyle w:val="TableBulletPoints"/>
            </w:pPr>
            <w:r>
              <w:t>Jáchim ama tekilpo tákiana k</w:t>
            </w:r>
            <w:r w:rsidRPr="00A61F12">
              <w:t>ontra</w:t>
            </w:r>
            <w:r>
              <w:t>atom juniakiachisi bittumpo amani</w:t>
            </w:r>
            <w:r w:rsidRPr="00A61F12">
              <w:t xml:space="preserve">, </w:t>
            </w:r>
            <w:r>
              <w:t xml:space="preserve">étaporim, ka obiachim ento tua </w:t>
            </w:r>
            <w:r w:rsidR="00B475BA">
              <w:t xml:space="preserve">tekipanualeerom lokaalesis bat ama tákiana jume mam tekipanualeerom no kalifikaadam chee junne (manual) </w:t>
            </w:r>
            <w:r>
              <w:t>proyektota yextenakeypo</w:t>
            </w:r>
            <w:r w:rsidRPr="00A61F12">
              <w:t>.</w:t>
            </w:r>
          </w:p>
          <w:p w14:paraId="33304DE6" w14:textId="4A86526E" w:rsidR="004D2222" w:rsidRPr="00A61F12" w:rsidRDefault="004D2222" w:rsidP="002479A6">
            <w:pPr>
              <w:pStyle w:val="TableBulletPoints"/>
            </w:pPr>
            <w:r>
              <w:t>Wame e</w:t>
            </w:r>
            <w:r w:rsidRPr="00A61F12">
              <w:t>stadísti</w:t>
            </w:r>
            <w:r>
              <w:t>k</w:t>
            </w:r>
            <w:r w:rsidRPr="00A61F12">
              <w:t>a</w:t>
            </w:r>
            <w:r>
              <w:t xml:space="preserve">m bitnake joarampo yew weeme, </w:t>
            </w:r>
            <w:r w:rsidR="00B920F5">
              <w:t xml:space="preserve">indígena pueblompo </w:t>
            </w:r>
            <w:r w:rsidRPr="00A61F12">
              <w:t xml:space="preserve">(PI), </w:t>
            </w:r>
            <w:r>
              <w:t>ju genero tiame</w:t>
            </w:r>
            <w:r w:rsidRPr="00A61F12">
              <w:t xml:space="preserve">, </w:t>
            </w:r>
            <w:r>
              <w:t>ju</w:t>
            </w:r>
            <w:r w:rsidR="00B920F5">
              <w:t xml:space="preserve"> nivel de kompetensiam ento ju diskapasidad tiame.</w:t>
            </w:r>
          </w:p>
          <w:p w14:paraId="5F2937BC" w14:textId="3B3873E8" w:rsidR="004D2222" w:rsidRPr="00A61F12" w:rsidRDefault="009E22F3" w:rsidP="002479A6">
            <w:pPr>
              <w:pStyle w:val="TableBulletPoints"/>
            </w:pPr>
            <w:r>
              <w:t>N</w:t>
            </w:r>
            <w:r w:rsidR="004D2222">
              <w:t>aw emo jikka</w:t>
            </w:r>
            <w:r>
              <w:t xml:space="preserve">ixna jume dirigentem (PI) naateka ento wame </w:t>
            </w:r>
            <w:r w:rsidR="004D2222" w:rsidRPr="00A61F12">
              <w:t>gr</w:t>
            </w:r>
            <w:r w:rsidR="004D2222">
              <w:t>u</w:t>
            </w:r>
            <w:r w:rsidR="004D2222" w:rsidRPr="00A61F12">
              <w:t>upo</w:t>
            </w:r>
            <w:r w:rsidR="004D2222">
              <w:t>m bulnerablem</w:t>
            </w:r>
            <w:r>
              <w:t>mew jaabuekame</w:t>
            </w:r>
            <w:r w:rsidR="004D2222">
              <w:t>, jáchisum emom texjoanakey</w:t>
            </w:r>
            <w:r>
              <w:t>w</w:t>
            </w:r>
            <w:r w:rsidR="004D2222">
              <w:t>i jitta tekilim ayuak bétana.</w:t>
            </w:r>
          </w:p>
          <w:p w14:paraId="4B4C1691" w14:textId="216E690D" w:rsidR="004D2222" w:rsidRPr="00A61F12" w:rsidRDefault="004D2222" w:rsidP="002479A6">
            <w:pPr>
              <w:pStyle w:val="TableBulletPoints"/>
            </w:pPr>
            <w:r>
              <w:t>Buere maxtikaarim</w:t>
            </w:r>
            <w:r w:rsidR="009E22F3">
              <w:t xml:space="preserve"> unibersidaadem</w:t>
            </w:r>
            <w:r>
              <w:t xml:space="preserve"> lokalesimmak tuysi emo jikkajaka ento wame</w:t>
            </w:r>
            <w:r w:rsidR="009E22F3">
              <w:t xml:space="preserve"> establecimientom </w:t>
            </w:r>
            <w:r w:rsidRPr="00A61F12">
              <w:t>edu</w:t>
            </w:r>
            <w:r>
              <w:t>k</w:t>
            </w:r>
            <w:r w:rsidRPr="00A61F12">
              <w:t>at</w:t>
            </w:r>
            <w:r>
              <w:t>i</w:t>
            </w:r>
            <w:r w:rsidRPr="00A61F12">
              <w:t>i</w:t>
            </w:r>
            <w:r>
              <w:t>b</w:t>
            </w:r>
            <w:r w:rsidRPr="00A61F12">
              <w:t>o</w:t>
            </w:r>
            <w:r>
              <w:t>m</w:t>
            </w:r>
            <w:r w:rsidRPr="00A61F12">
              <w:t xml:space="preserve"> </w:t>
            </w:r>
            <w:r w:rsidR="009E22F3">
              <w:t xml:space="preserve">lokalesimpo juka desarrollo tiamta ento juka disponibilidad kapasitasionim ama </w:t>
            </w:r>
            <w:r>
              <w:t>anía bechiibo</w:t>
            </w:r>
            <w:r w:rsidRPr="00A61F12">
              <w:t>.</w:t>
            </w:r>
          </w:p>
          <w:p w14:paraId="410A8866" w14:textId="3E6E9A66" w:rsidR="004D2222" w:rsidRPr="00A61F12" w:rsidRDefault="009E22F3" w:rsidP="002479A6">
            <w:pPr>
              <w:pStyle w:val="TableBulletPoints"/>
            </w:pPr>
            <w:r>
              <w:t>O</w:t>
            </w:r>
            <w:r w:rsidR="004D2222">
              <w:t>bjetiibom prograamam tékipanualéerom kontratistam</w:t>
            </w:r>
            <w:r>
              <w:t xml:space="preserve"> béchiibo </w:t>
            </w:r>
            <w:r w:rsidR="004D2222">
              <w:t xml:space="preserve">tuysi </w:t>
            </w:r>
            <w:r>
              <w:t xml:space="preserve">am </w:t>
            </w:r>
            <w:r w:rsidR="004D2222">
              <w:t>maxtia</w:t>
            </w:r>
            <w:r>
              <w:t>nakeypo</w:t>
            </w:r>
            <w:r w:rsidR="004D2222" w:rsidRPr="00A61F12">
              <w:t xml:space="preserve">. </w:t>
            </w:r>
          </w:p>
          <w:p w14:paraId="4C1F9515" w14:textId="5B64249A" w:rsidR="004D2222" w:rsidRPr="00A61F12" w:rsidRDefault="004D2222" w:rsidP="002479A6">
            <w:pPr>
              <w:pStyle w:val="TableBulletPoints"/>
            </w:pPr>
            <w:r>
              <w:t>Jume tekipanualeerom s</w:t>
            </w:r>
            <w:r w:rsidRPr="00A61F12">
              <w:t>ertifi</w:t>
            </w:r>
            <w:r>
              <w:t>k</w:t>
            </w:r>
            <w:r w:rsidRPr="00A61F12">
              <w:t>ado</w:t>
            </w:r>
            <w:r>
              <w:t>m o</w:t>
            </w:r>
            <w:r w:rsidRPr="00A61F12">
              <w:t xml:space="preserve"> referen</w:t>
            </w:r>
            <w:r>
              <w:t>s</w:t>
            </w:r>
            <w:r w:rsidRPr="00A61F12">
              <w:t>ia</w:t>
            </w:r>
            <w:r>
              <w:t xml:space="preserve">m tiamtam ama maknake bem </w:t>
            </w:r>
            <w:r w:rsidR="00456A67">
              <w:t>k</w:t>
            </w:r>
            <w:r>
              <w:t>ontraatota yew yumako.</w:t>
            </w:r>
          </w:p>
          <w:p w14:paraId="72A73346" w14:textId="77777777" w:rsidR="004D2222" w:rsidRPr="001240A1" w:rsidRDefault="004D2222" w:rsidP="002479A6">
            <w:pPr>
              <w:pStyle w:val="TableBulletPoints"/>
            </w:pPr>
            <w:r>
              <w:lastRenderedPageBreak/>
              <w:t>Jume tekipanualeerom aram bem innewamta ama yew buisse jum proyektota tekipanuawapo</w:t>
            </w:r>
            <w:r w:rsidRPr="00A61F12">
              <w:t>.</w:t>
            </w:r>
          </w:p>
        </w:tc>
      </w:tr>
      <w:tr w:rsidR="004D2222" w:rsidRPr="00516642" w14:paraId="438C20B6" w14:textId="77777777" w:rsidTr="002479A6">
        <w:trPr>
          <w:trHeight w:val="355"/>
        </w:trPr>
        <w:tc>
          <w:tcPr>
            <w:tcW w:w="13745" w:type="dxa"/>
            <w:gridSpan w:val="4"/>
            <w:shd w:val="clear" w:color="auto" w:fill="D9D9D9" w:themeFill="background1" w:themeFillShade="D9"/>
            <w:vAlign w:val="center"/>
          </w:tcPr>
          <w:p w14:paraId="6E9775B9" w14:textId="77777777" w:rsidR="004D2222" w:rsidRPr="00516642" w:rsidRDefault="004D2222" w:rsidP="002479A6">
            <w:pPr>
              <w:pStyle w:val="BulletPoints"/>
              <w:numPr>
                <w:ilvl w:val="0"/>
                <w:numId w:val="0"/>
              </w:numPr>
              <w:spacing w:before="0" w:after="0" w:line="240" w:lineRule="exact"/>
              <w:contextualSpacing/>
              <w:jc w:val="left"/>
              <w:rPr>
                <w:b/>
                <w:sz w:val="20"/>
              </w:rPr>
            </w:pPr>
            <w:r>
              <w:rPr>
                <w:b/>
                <w:sz w:val="20"/>
              </w:rPr>
              <w:lastRenderedPageBreak/>
              <w:t>Waraktim bejja tekipanua naatepo</w:t>
            </w:r>
          </w:p>
        </w:tc>
      </w:tr>
      <w:tr w:rsidR="00456A67" w:rsidRPr="00516642" w14:paraId="18FA5316" w14:textId="77777777" w:rsidTr="002479A6">
        <w:trPr>
          <w:trHeight w:val="758"/>
        </w:trPr>
        <w:tc>
          <w:tcPr>
            <w:tcW w:w="1451" w:type="dxa"/>
            <w:vAlign w:val="center"/>
          </w:tcPr>
          <w:p w14:paraId="71CFAC2C" w14:textId="0E1E50C1" w:rsidR="004D2222" w:rsidRPr="00516642" w:rsidRDefault="00456A67" w:rsidP="002479A6">
            <w:pPr>
              <w:pStyle w:val="BulletPoints"/>
              <w:numPr>
                <w:ilvl w:val="0"/>
                <w:numId w:val="0"/>
              </w:numPr>
              <w:spacing w:before="0" w:after="0" w:line="240" w:lineRule="exact"/>
              <w:jc w:val="left"/>
              <w:rPr>
                <w:bCs/>
                <w:sz w:val="20"/>
              </w:rPr>
            </w:pPr>
            <w:r>
              <w:rPr>
                <w:color w:val="000000"/>
                <w:sz w:val="20"/>
              </w:rPr>
              <w:t>Ekonomia tiame</w:t>
            </w:r>
          </w:p>
        </w:tc>
        <w:tc>
          <w:tcPr>
            <w:tcW w:w="1700" w:type="dxa"/>
            <w:tcBorders>
              <w:top w:val="single" w:sz="4" w:space="0" w:color="auto"/>
              <w:left w:val="single" w:sz="4" w:space="0" w:color="auto"/>
              <w:bottom w:val="single" w:sz="4" w:space="0" w:color="auto"/>
              <w:right w:val="single" w:sz="4" w:space="0" w:color="auto"/>
            </w:tcBorders>
            <w:vAlign w:val="center"/>
          </w:tcPr>
          <w:p w14:paraId="470D0DD1" w14:textId="0686B6BD" w:rsidR="004D2222" w:rsidRPr="00A61F12" w:rsidRDefault="004D2222" w:rsidP="002479A6">
            <w:pPr>
              <w:pStyle w:val="BulletPoints"/>
              <w:numPr>
                <w:ilvl w:val="0"/>
                <w:numId w:val="0"/>
              </w:numPr>
              <w:spacing w:before="0" w:after="0" w:line="240" w:lineRule="exact"/>
              <w:jc w:val="left"/>
              <w:rPr>
                <w:bCs/>
                <w:sz w:val="20"/>
              </w:rPr>
            </w:pPr>
            <w:r w:rsidRPr="00A61F12">
              <w:rPr>
                <w:bCs/>
                <w:sz w:val="20"/>
              </w:rPr>
              <w:t>Impuesto</w:t>
            </w:r>
            <w:r>
              <w:rPr>
                <w:bCs/>
                <w:sz w:val="20"/>
              </w:rPr>
              <w:t>m proyekto bétana bextuarim ento sertifikaadom taij machiriam jinnuwapo</w:t>
            </w:r>
          </w:p>
        </w:tc>
        <w:tc>
          <w:tcPr>
            <w:tcW w:w="1699" w:type="dxa"/>
            <w:tcBorders>
              <w:top w:val="single" w:sz="4" w:space="0" w:color="auto"/>
              <w:left w:val="single" w:sz="4" w:space="0" w:color="auto"/>
              <w:bottom w:val="single" w:sz="4" w:space="0" w:color="auto"/>
              <w:right w:val="single" w:sz="4" w:space="0" w:color="auto"/>
            </w:tcBorders>
            <w:vAlign w:val="center"/>
          </w:tcPr>
          <w:p w14:paraId="5AD7F240" w14:textId="3C0CA47C" w:rsidR="004D2222" w:rsidRPr="00516642" w:rsidRDefault="004D2222" w:rsidP="002479A6">
            <w:pPr>
              <w:pStyle w:val="BulletPoints"/>
              <w:numPr>
                <w:ilvl w:val="0"/>
                <w:numId w:val="0"/>
              </w:numPr>
              <w:spacing w:before="0" w:after="0" w:line="240" w:lineRule="exact"/>
              <w:jc w:val="left"/>
              <w:rPr>
                <w:b/>
                <w:sz w:val="20"/>
              </w:rPr>
            </w:pPr>
            <w:r>
              <w:rPr>
                <w:color w:val="000000"/>
                <w:sz w:val="20"/>
              </w:rPr>
              <w:t>Ingreesom estataalesim chee yootuame ento ju in</w:t>
            </w:r>
            <w:r w:rsidR="009D0872">
              <w:rPr>
                <w:color w:val="000000"/>
                <w:sz w:val="20"/>
              </w:rPr>
              <w:t>b</w:t>
            </w:r>
            <w:r>
              <w:rPr>
                <w:color w:val="000000"/>
                <w:sz w:val="20"/>
              </w:rPr>
              <w:t xml:space="preserve">ersión nacional jum energiam renobablempo </w:t>
            </w:r>
          </w:p>
        </w:tc>
        <w:tc>
          <w:tcPr>
            <w:tcW w:w="8895" w:type="dxa"/>
            <w:vAlign w:val="center"/>
          </w:tcPr>
          <w:p w14:paraId="29756D99" w14:textId="632B547F" w:rsidR="004D2222" w:rsidRPr="00516642" w:rsidRDefault="004D2222" w:rsidP="002479A6">
            <w:pPr>
              <w:pStyle w:val="TableBulletPoints"/>
              <w:spacing w:before="0" w:after="0" w:line="240" w:lineRule="exact"/>
            </w:pPr>
            <w:r>
              <w:t xml:space="preserve">Agensiam gubernamentaalesimmak </w:t>
            </w:r>
            <w:r w:rsidR="009D0872">
              <w:t xml:space="preserve">lokalesim ento nacionalesimmak naw tekipanuawapo jume </w:t>
            </w:r>
            <w:r>
              <w:t>k</w:t>
            </w:r>
            <w:r w:rsidRPr="00A61F12">
              <w:t>omunida</w:t>
            </w:r>
            <w:r w:rsidR="009D0872">
              <w:t>desimpo juka in</w:t>
            </w:r>
            <w:r w:rsidR="00456A67">
              <w:t>b</w:t>
            </w:r>
            <w:r w:rsidR="009D0872">
              <w:t>ersión tiamta ju ingreso</w:t>
            </w:r>
            <w:r w:rsidR="00456A67">
              <w:t>m</w:t>
            </w:r>
            <w:r w:rsidR="009D0872">
              <w:t xml:space="preserve"> fiskaalem proye</w:t>
            </w:r>
            <w:r w:rsidR="00456A67">
              <w:t>k</w:t>
            </w:r>
            <w:r w:rsidR="009D0872">
              <w:t>to bétana ama yew wemtachi.</w:t>
            </w:r>
          </w:p>
        </w:tc>
      </w:tr>
      <w:tr w:rsidR="00456A67" w:rsidRPr="00516642" w14:paraId="0DD3A035" w14:textId="77777777" w:rsidTr="002479A6">
        <w:trPr>
          <w:trHeight w:val="758"/>
        </w:trPr>
        <w:tc>
          <w:tcPr>
            <w:tcW w:w="1451" w:type="dxa"/>
            <w:vAlign w:val="center"/>
          </w:tcPr>
          <w:p w14:paraId="565237ED" w14:textId="77777777" w:rsidR="004D2222" w:rsidRPr="00516642" w:rsidRDefault="004D2222" w:rsidP="002479A6">
            <w:pPr>
              <w:pStyle w:val="BulletPoints"/>
              <w:numPr>
                <w:ilvl w:val="0"/>
                <w:numId w:val="0"/>
              </w:numPr>
              <w:spacing w:before="0" w:after="0" w:line="240" w:lineRule="exact"/>
              <w:jc w:val="left"/>
              <w:rPr>
                <w:bCs/>
                <w:sz w:val="20"/>
              </w:rPr>
            </w:pPr>
            <w:r>
              <w:rPr>
                <w:bCs/>
                <w:sz w:val="20"/>
              </w:rPr>
              <w:t>Tákiawame ento jittasu chee ara joowame</w:t>
            </w:r>
          </w:p>
        </w:tc>
        <w:tc>
          <w:tcPr>
            <w:tcW w:w="1700" w:type="dxa"/>
            <w:tcBorders>
              <w:top w:val="single" w:sz="4" w:space="0" w:color="auto"/>
              <w:left w:val="single" w:sz="4" w:space="0" w:color="auto"/>
              <w:bottom w:val="single" w:sz="4" w:space="0" w:color="auto"/>
              <w:right w:val="single" w:sz="4" w:space="0" w:color="auto"/>
            </w:tcBorders>
            <w:vAlign w:val="center"/>
          </w:tcPr>
          <w:p w14:paraId="2B385D22" w14:textId="454AE2F6" w:rsidR="004D2222" w:rsidRPr="00516642" w:rsidRDefault="004D2222" w:rsidP="002479A6">
            <w:pPr>
              <w:pStyle w:val="BulletPoints"/>
              <w:numPr>
                <w:ilvl w:val="0"/>
                <w:numId w:val="0"/>
              </w:numPr>
              <w:spacing w:before="0" w:after="0" w:line="240" w:lineRule="exact"/>
              <w:jc w:val="left"/>
              <w:rPr>
                <w:b/>
                <w:sz w:val="20"/>
              </w:rPr>
            </w:pPr>
            <w:r>
              <w:rPr>
                <w:color w:val="000000"/>
                <w:sz w:val="20"/>
              </w:rPr>
              <w:t xml:space="preserve">Tékilim </w:t>
            </w:r>
            <w:r w:rsidR="00456A67">
              <w:rPr>
                <w:color w:val="000000"/>
                <w:sz w:val="20"/>
              </w:rPr>
              <w:t>ayuako</w:t>
            </w:r>
          </w:p>
        </w:tc>
        <w:tc>
          <w:tcPr>
            <w:tcW w:w="1699" w:type="dxa"/>
            <w:tcBorders>
              <w:top w:val="single" w:sz="4" w:space="0" w:color="auto"/>
              <w:left w:val="single" w:sz="4" w:space="0" w:color="auto"/>
              <w:bottom w:val="single" w:sz="4" w:space="0" w:color="auto"/>
              <w:right w:val="single" w:sz="4" w:space="0" w:color="auto"/>
            </w:tcBorders>
            <w:vAlign w:val="center"/>
          </w:tcPr>
          <w:p w14:paraId="2C59B99E" w14:textId="746D8895" w:rsidR="004D2222" w:rsidRPr="00516642" w:rsidRDefault="00456A67" w:rsidP="002479A6">
            <w:pPr>
              <w:pStyle w:val="BulletPoints"/>
              <w:numPr>
                <w:ilvl w:val="0"/>
                <w:numId w:val="0"/>
              </w:numPr>
              <w:spacing w:before="0" w:after="0" w:line="240" w:lineRule="exact"/>
              <w:jc w:val="left"/>
              <w:rPr>
                <w:b/>
                <w:sz w:val="20"/>
              </w:rPr>
            </w:pPr>
            <w:r>
              <w:rPr>
                <w:color w:val="000000"/>
                <w:sz w:val="20"/>
              </w:rPr>
              <w:t xml:space="preserve">Ingreesom, kompetensiam ento empleabilidad </w:t>
            </w:r>
            <w:r w:rsidR="009D0872">
              <w:rPr>
                <w:color w:val="000000"/>
                <w:sz w:val="20"/>
              </w:rPr>
              <w:t>joampo tekipanuawapo</w:t>
            </w:r>
          </w:p>
        </w:tc>
        <w:tc>
          <w:tcPr>
            <w:tcW w:w="8895" w:type="dxa"/>
            <w:tcBorders>
              <w:top w:val="single" w:sz="4" w:space="0" w:color="auto"/>
              <w:left w:val="single" w:sz="4" w:space="0" w:color="auto"/>
              <w:bottom w:val="single" w:sz="4" w:space="0" w:color="auto"/>
              <w:right w:val="single" w:sz="4" w:space="0" w:color="auto"/>
            </w:tcBorders>
            <w:vAlign w:val="center"/>
          </w:tcPr>
          <w:p w14:paraId="0932BB31" w14:textId="77777777" w:rsidR="004D2222" w:rsidRPr="00A61F12" w:rsidRDefault="004D2222" w:rsidP="002479A6">
            <w:pPr>
              <w:pStyle w:val="TableBulletPoints"/>
              <w:rPr>
                <w:bCs/>
              </w:rPr>
            </w:pPr>
            <w:r>
              <w:rPr>
                <w:bCs/>
              </w:rPr>
              <w:t>Bátooram tuysi maxtiawame f</w:t>
            </w:r>
            <w:r w:rsidRPr="00A61F12">
              <w:rPr>
                <w:bCs/>
              </w:rPr>
              <w:t>orma</w:t>
            </w:r>
            <w:r>
              <w:rPr>
                <w:bCs/>
              </w:rPr>
              <w:t>s</w:t>
            </w:r>
            <w:r w:rsidRPr="00A61F12">
              <w:rPr>
                <w:bCs/>
              </w:rPr>
              <w:t>ión profesional</w:t>
            </w:r>
            <w:r>
              <w:rPr>
                <w:bCs/>
              </w:rPr>
              <w:t xml:space="preserve"> tiapo ento tékilim puxbaw bicha am yew kannakewpo am ánia béchiibo</w:t>
            </w:r>
            <w:r w:rsidRPr="00A61F12">
              <w:rPr>
                <w:bCs/>
              </w:rPr>
              <w:t>.</w:t>
            </w:r>
          </w:p>
          <w:p w14:paraId="7A4403A4" w14:textId="6CDD257A" w:rsidR="004D2222" w:rsidRPr="00A61F12" w:rsidRDefault="00456A67" w:rsidP="002479A6">
            <w:pPr>
              <w:pStyle w:val="TableBulletPoints"/>
              <w:rPr>
                <w:bCs/>
              </w:rPr>
            </w:pPr>
            <w:r>
              <w:rPr>
                <w:bCs/>
              </w:rPr>
              <w:t xml:space="preserve">Keeje a tekipanua naateyo </w:t>
            </w:r>
            <w:r w:rsidR="004D2222">
              <w:rPr>
                <w:bCs/>
              </w:rPr>
              <w:t>bat tuysi ama maxtianake</w:t>
            </w:r>
            <w:r w:rsidR="004D2222" w:rsidRPr="00A61F12">
              <w:rPr>
                <w:bCs/>
              </w:rPr>
              <w:t>.</w:t>
            </w:r>
          </w:p>
          <w:p w14:paraId="1E4C974D" w14:textId="4D81285E" w:rsidR="004D2222" w:rsidRPr="00A61F12" w:rsidRDefault="004D2222" w:rsidP="002479A6">
            <w:pPr>
              <w:pStyle w:val="TableBulletPoints"/>
              <w:rPr>
                <w:bCs/>
              </w:rPr>
            </w:pPr>
            <w:r>
              <w:rPr>
                <w:bCs/>
              </w:rPr>
              <w:t xml:space="preserve">Siime wame </w:t>
            </w:r>
            <w:r w:rsidRPr="00A61F12">
              <w:rPr>
                <w:bCs/>
              </w:rPr>
              <w:t>registro</w:t>
            </w:r>
            <w:r>
              <w:rPr>
                <w:bCs/>
              </w:rPr>
              <w:t>m</w:t>
            </w:r>
            <w:r w:rsidRPr="00A61F12">
              <w:rPr>
                <w:bCs/>
              </w:rPr>
              <w:t xml:space="preserve"> de </w:t>
            </w:r>
            <w:r w:rsidR="00456A67">
              <w:rPr>
                <w:bCs/>
              </w:rPr>
              <w:t xml:space="preserve">kapasitasion tiame jum </w:t>
            </w:r>
            <w:r>
              <w:rPr>
                <w:bCs/>
              </w:rPr>
              <w:t>tekipanualeerom bétana ju</w:t>
            </w:r>
            <w:r w:rsidR="00456A67">
              <w:rPr>
                <w:bCs/>
              </w:rPr>
              <w:t>m proponente del proyekto tiamtawim buisnakemme</w:t>
            </w:r>
            <w:r w:rsidRPr="00A61F12">
              <w:rPr>
                <w:bCs/>
              </w:rPr>
              <w:t>.</w:t>
            </w:r>
          </w:p>
          <w:p w14:paraId="7B552E06" w14:textId="7EA188AE" w:rsidR="004D2222" w:rsidRPr="00A61F12" w:rsidRDefault="004D2222" w:rsidP="002479A6">
            <w:pPr>
              <w:pStyle w:val="TableBulletPoints"/>
              <w:rPr>
                <w:bCs/>
              </w:rPr>
            </w:pPr>
            <w:r>
              <w:rPr>
                <w:bCs/>
              </w:rPr>
              <w:t xml:space="preserve">Jume tekipanualeerom aram bem jitta kaa tuurew kalakosi </w:t>
            </w:r>
            <w:r w:rsidR="00456A67">
              <w:rPr>
                <w:bCs/>
              </w:rPr>
              <w:t>ento a weepo amani a yew buisse</w:t>
            </w:r>
            <w:r>
              <w:rPr>
                <w:bCs/>
              </w:rPr>
              <w:t>.</w:t>
            </w:r>
          </w:p>
        </w:tc>
      </w:tr>
      <w:tr w:rsidR="00456A67" w:rsidRPr="00516642" w14:paraId="375B96A5" w14:textId="77777777" w:rsidTr="002479A6">
        <w:trPr>
          <w:trHeight w:val="758"/>
        </w:trPr>
        <w:tc>
          <w:tcPr>
            <w:tcW w:w="1451" w:type="dxa"/>
            <w:vAlign w:val="center"/>
          </w:tcPr>
          <w:p w14:paraId="0AB5C6D5" w14:textId="53FF37E1" w:rsidR="004D2222" w:rsidRPr="00516642" w:rsidRDefault="00456A67" w:rsidP="002479A6">
            <w:pPr>
              <w:pStyle w:val="BulletPoints"/>
              <w:numPr>
                <w:ilvl w:val="0"/>
                <w:numId w:val="0"/>
              </w:numPr>
              <w:spacing w:before="0" w:after="0" w:line="240" w:lineRule="exact"/>
              <w:jc w:val="left"/>
              <w:rPr>
                <w:bCs/>
                <w:sz w:val="20"/>
              </w:rPr>
            </w:pPr>
            <w:r>
              <w:rPr>
                <w:bCs/>
                <w:sz w:val="20"/>
              </w:rPr>
              <w:t>Infraestruktuura ento s</w:t>
            </w:r>
            <w:r w:rsidR="004D2222">
              <w:rPr>
                <w:bCs/>
                <w:sz w:val="20"/>
              </w:rPr>
              <w:t>erbiisiom sosialesim</w:t>
            </w:r>
          </w:p>
        </w:tc>
        <w:tc>
          <w:tcPr>
            <w:tcW w:w="1700" w:type="dxa"/>
            <w:tcBorders>
              <w:top w:val="nil"/>
              <w:left w:val="single" w:sz="4" w:space="0" w:color="auto"/>
              <w:bottom w:val="single" w:sz="4" w:space="0" w:color="auto"/>
              <w:right w:val="single" w:sz="4" w:space="0" w:color="auto"/>
            </w:tcBorders>
          </w:tcPr>
          <w:p w14:paraId="7A9987FB" w14:textId="77777777" w:rsidR="004D2222" w:rsidRPr="00516642" w:rsidRDefault="004D2222" w:rsidP="002479A6">
            <w:pPr>
              <w:pStyle w:val="BulletPoints"/>
              <w:numPr>
                <w:ilvl w:val="0"/>
                <w:numId w:val="0"/>
              </w:numPr>
              <w:spacing w:before="0" w:after="0" w:line="240" w:lineRule="exact"/>
              <w:jc w:val="left"/>
              <w:rPr>
                <w:b/>
                <w:sz w:val="20"/>
              </w:rPr>
            </w:pPr>
            <w:r>
              <w:rPr>
                <w:color w:val="000000"/>
                <w:sz w:val="20"/>
              </w:rPr>
              <w:t xml:space="preserve">Wepuu </w:t>
            </w:r>
            <w:r w:rsidRPr="00A61F12">
              <w:rPr>
                <w:color w:val="000000"/>
                <w:sz w:val="20"/>
              </w:rPr>
              <w:t>sist</w:t>
            </w:r>
            <w:r>
              <w:rPr>
                <w:color w:val="000000"/>
                <w:sz w:val="20"/>
              </w:rPr>
              <w:t>e</w:t>
            </w:r>
            <w:r w:rsidRPr="00A61F12">
              <w:rPr>
                <w:color w:val="000000"/>
                <w:sz w:val="20"/>
              </w:rPr>
              <w:t xml:space="preserve">ema </w:t>
            </w:r>
            <w:r>
              <w:rPr>
                <w:color w:val="000000"/>
                <w:sz w:val="20"/>
              </w:rPr>
              <w:t>bäm tuuteme ama yecha baawa ento wame bäm kaitapo ujúuwame</w:t>
            </w:r>
          </w:p>
        </w:tc>
        <w:tc>
          <w:tcPr>
            <w:tcW w:w="1699" w:type="dxa"/>
            <w:tcBorders>
              <w:top w:val="nil"/>
              <w:left w:val="single" w:sz="4" w:space="0" w:color="auto"/>
              <w:bottom w:val="single" w:sz="4" w:space="0" w:color="auto"/>
              <w:right w:val="single" w:sz="4" w:space="0" w:color="auto"/>
            </w:tcBorders>
          </w:tcPr>
          <w:p w14:paraId="589089EF" w14:textId="77777777" w:rsidR="00456A67" w:rsidRDefault="00456A67" w:rsidP="002479A6">
            <w:pPr>
              <w:pStyle w:val="BulletPoints"/>
              <w:numPr>
                <w:ilvl w:val="0"/>
                <w:numId w:val="0"/>
              </w:numPr>
              <w:spacing w:before="0" w:after="0" w:line="240" w:lineRule="exact"/>
              <w:jc w:val="left"/>
              <w:rPr>
                <w:color w:val="000000"/>
                <w:sz w:val="20"/>
              </w:rPr>
            </w:pPr>
          </w:p>
          <w:p w14:paraId="2D655F43" w14:textId="77777777" w:rsidR="00456A67" w:rsidRDefault="00456A67" w:rsidP="002479A6">
            <w:pPr>
              <w:pStyle w:val="BulletPoints"/>
              <w:numPr>
                <w:ilvl w:val="0"/>
                <w:numId w:val="0"/>
              </w:numPr>
              <w:spacing w:before="0" w:after="0" w:line="240" w:lineRule="exact"/>
              <w:jc w:val="left"/>
              <w:rPr>
                <w:color w:val="000000"/>
                <w:sz w:val="20"/>
              </w:rPr>
            </w:pPr>
          </w:p>
          <w:p w14:paraId="6F02A7A2" w14:textId="3C0881B9" w:rsidR="004D2222" w:rsidRPr="00516642" w:rsidRDefault="00456A67" w:rsidP="002479A6">
            <w:pPr>
              <w:pStyle w:val="BulletPoints"/>
              <w:numPr>
                <w:ilvl w:val="0"/>
                <w:numId w:val="0"/>
              </w:numPr>
              <w:spacing w:before="0" w:after="0" w:line="240" w:lineRule="exact"/>
              <w:jc w:val="left"/>
              <w:rPr>
                <w:b/>
                <w:sz w:val="20"/>
              </w:rPr>
            </w:pPr>
            <w:r>
              <w:rPr>
                <w:color w:val="000000"/>
                <w:sz w:val="20"/>
              </w:rPr>
              <w:t>Sisteeema bäm uttesi tuutemta ama yaanake</w:t>
            </w:r>
          </w:p>
        </w:tc>
        <w:tc>
          <w:tcPr>
            <w:tcW w:w="8895" w:type="dxa"/>
            <w:tcBorders>
              <w:top w:val="nil"/>
              <w:left w:val="single" w:sz="4" w:space="0" w:color="auto"/>
              <w:bottom w:val="single" w:sz="4" w:space="0" w:color="auto"/>
              <w:right w:val="single" w:sz="4" w:space="0" w:color="auto"/>
            </w:tcBorders>
          </w:tcPr>
          <w:p w14:paraId="53E5F101" w14:textId="5A881853" w:rsidR="004D2222" w:rsidRPr="00516642" w:rsidRDefault="009D0872" w:rsidP="002479A6">
            <w:pPr>
              <w:pStyle w:val="TableBulletPoints"/>
              <w:spacing w:before="0" w:after="0" w:line="240" w:lineRule="exact"/>
              <w:rPr>
                <w:b/>
              </w:rPr>
            </w:pPr>
            <w:r>
              <w:t>Jume b</w:t>
            </w:r>
            <w:r w:rsidR="004D2222">
              <w:t xml:space="preserve">ä </w:t>
            </w:r>
            <w:r>
              <w:t>residualesis j</w:t>
            </w:r>
            <w:r w:rsidR="00646F1A">
              <w:t>á</w:t>
            </w:r>
            <w:r>
              <w:t>chin machisi am tuuriaka</w:t>
            </w:r>
            <w:r w:rsidR="00646F1A">
              <w:t>y</w:t>
            </w:r>
            <w:r>
              <w:t>wi jum JAPAMA b</w:t>
            </w:r>
            <w:r w:rsidR="00646F1A">
              <w:t>é</w:t>
            </w:r>
            <w:r>
              <w:t>tana weeme no</w:t>
            </w:r>
            <w:r w:rsidR="004D2222" w:rsidRPr="00A61F12">
              <w:t>rma</w:t>
            </w:r>
            <w:r w:rsidR="004D2222">
              <w:t>m</w:t>
            </w:r>
            <w:r w:rsidR="004D2222" w:rsidRPr="00A61F12">
              <w:t xml:space="preserve"> me</w:t>
            </w:r>
            <w:r>
              <w:t>j</w:t>
            </w:r>
            <w:r w:rsidR="004D2222" w:rsidRPr="00A61F12">
              <w:t>i</w:t>
            </w:r>
            <w:r>
              <w:t>k</w:t>
            </w:r>
            <w:r w:rsidR="004D2222" w:rsidRPr="00A61F12">
              <w:t>ana</w:t>
            </w:r>
            <w:r w:rsidR="004D2222">
              <w:t xml:space="preserve">m ento </w:t>
            </w:r>
            <w:r w:rsidR="004D2222" w:rsidRPr="00A61F12">
              <w:t>interna</w:t>
            </w:r>
            <w:r w:rsidR="004D2222">
              <w:t>s</w:t>
            </w:r>
            <w:r w:rsidR="004D2222" w:rsidRPr="00A61F12">
              <w:t>ionales</w:t>
            </w:r>
            <w:r w:rsidR="004D2222">
              <w:t>im</w:t>
            </w:r>
            <w:r>
              <w:t>po ama</w:t>
            </w:r>
            <w:r w:rsidR="00646F1A">
              <w:t xml:space="preserve">n jiba </w:t>
            </w:r>
            <w:r>
              <w:t>bitnake</w:t>
            </w:r>
            <w:r w:rsidR="004D2222" w:rsidRPr="00A61F12">
              <w:t>.</w:t>
            </w:r>
          </w:p>
        </w:tc>
      </w:tr>
      <w:bookmarkEnd w:id="39"/>
      <w:bookmarkEnd w:id="40"/>
    </w:tbl>
    <w:p w14:paraId="3C8B86FC" w14:textId="2D8EF873" w:rsidR="002F7E29" w:rsidRPr="00E65177" w:rsidRDefault="002F7E29" w:rsidP="00FB48A2">
      <w:pPr>
        <w:pStyle w:val="BulletPoints"/>
        <w:numPr>
          <w:ilvl w:val="0"/>
          <w:numId w:val="0"/>
        </w:numPr>
        <w:spacing w:before="0" w:after="0" w:line="240" w:lineRule="exact"/>
      </w:pPr>
    </w:p>
    <w:p w14:paraId="34D49105" w14:textId="76AB40CB" w:rsidR="00C219C8" w:rsidRPr="00E65177" w:rsidRDefault="009D0872" w:rsidP="00455EA6">
      <w:pPr>
        <w:pStyle w:val="AppendixBodyText"/>
      </w:pPr>
      <w:r>
        <w:t xml:space="preserve">Tua </w:t>
      </w:r>
      <w:r w:rsidR="006F4BD5">
        <w:fldChar w:fldCharType="begin"/>
      </w:r>
      <w:r w:rsidR="006F4BD5">
        <w:instrText xml:space="preserve"> REF _Ref199954210 \h </w:instrText>
      </w:r>
      <w:r w:rsidR="006F4BD5">
        <w:fldChar w:fldCharType="separate"/>
      </w:r>
      <w:r w:rsidR="008B0B34">
        <w:t xml:space="preserve">Figura </w:t>
      </w:r>
      <w:r w:rsidR="008B0B34">
        <w:rPr>
          <w:noProof/>
        </w:rPr>
        <w:t>18</w:t>
      </w:r>
      <w:r w:rsidR="006F4BD5">
        <w:fldChar w:fldCharType="end"/>
      </w:r>
      <w:r>
        <w:t xml:space="preserve"> po yew bittu jume impaktom beja chúkula mediidam amet yaasuko</w:t>
      </w:r>
      <w:r w:rsidR="001E57F7">
        <w:t xml:space="preserve"> ento j</w:t>
      </w:r>
      <w:r w:rsidR="00646F1A">
        <w:t>á</w:t>
      </w:r>
      <w:r w:rsidR="001E57F7">
        <w:t>chin am joosimnakewi. Kaita jita impaktom adbersom residualem signifikatiibom ama bittwak</w:t>
      </w:r>
      <w:r w:rsidR="00CD71F8" w:rsidRPr="00E65177">
        <w:t xml:space="preserve"> (</w:t>
      </w:r>
      <w:r w:rsidR="001E57F7">
        <w:t>almali weeme ento chee lemaspo maachim</w:t>
      </w:r>
      <w:r w:rsidR="00CD71F8" w:rsidRPr="00E65177">
        <w:t>)</w:t>
      </w:r>
      <w:r w:rsidR="00820A68" w:rsidRPr="00E65177">
        <w:t>.</w:t>
      </w:r>
    </w:p>
    <w:p w14:paraId="4A63EBF9" w14:textId="77777777" w:rsidR="00646F1A" w:rsidRDefault="001B33FA" w:rsidP="008506E1">
      <w:pPr>
        <w:pStyle w:val="AppendixBodyText"/>
      </w:pPr>
      <w:bookmarkStart w:id="41" w:name="_Ref172110709"/>
      <w:r>
        <w:rPr>
          <w:noProof/>
        </w:rPr>
        <w:lastRenderedPageBreak/>
        <mc:AlternateContent>
          <mc:Choice Requires="wps">
            <w:drawing>
              <wp:anchor distT="0" distB="0" distL="114300" distR="114300" simplePos="0" relativeHeight="251675136" behindDoc="0" locked="0" layoutInCell="1" allowOverlap="1" wp14:anchorId="43CF5120" wp14:editId="40364B1D">
                <wp:simplePos x="0" y="0"/>
                <wp:positionH relativeFrom="column">
                  <wp:posOffset>109220</wp:posOffset>
                </wp:positionH>
                <wp:positionV relativeFrom="paragraph">
                  <wp:posOffset>2159635</wp:posOffset>
                </wp:positionV>
                <wp:extent cx="4451350" cy="635"/>
                <wp:effectExtent l="0" t="0" r="0" b="0"/>
                <wp:wrapTopAndBottom/>
                <wp:docPr id="1456290504" name="Cuadro de texto 1"/>
                <wp:cNvGraphicFramePr/>
                <a:graphic xmlns:a="http://schemas.openxmlformats.org/drawingml/2006/main">
                  <a:graphicData uri="http://schemas.microsoft.com/office/word/2010/wordprocessingShape">
                    <wps:wsp>
                      <wps:cNvSpPr txBox="1"/>
                      <wps:spPr>
                        <a:xfrm>
                          <a:off x="0" y="0"/>
                          <a:ext cx="4451350" cy="635"/>
                        </a:xfrm>
                        <a:prstGeom prst="rect">
                          <a:avLst/>
                        </a:prstGeom>
                        <a:solidFill>
                          <a:prstClr val="white"/>
                        </a:solidFill>
                        <a:ln>
                          <a:noFill/>
                        </a:ln>
                      </wps:spPr>
                      <wps:txbx>
                        <w:txbxContent>
                          <w:p w14:paraId="660D1C36" w14:textId="6FF153C4" w:rsidR="002D6F83" w:rsidRPr="00AF7D75" w:rsidRDefault="002D6F83" w:rsidP="001B33FA">
                            <w:pPr>
                              <w:pStyle w:val="Descripcin"/>
                              <w:spacing w:before="0"/>
                              <w:ind w:left="0"/>
                              <w:jc w:val="center"/>
                              <w:rPr>
                                <w:noProof/>
                                <w:sz w:val="21"/>
                              </w:rPr>
                            </w:pPr>
                            <w:bookmarkStart w:id="42" w:name="_Ref199954210"/>
                            <w:r>
                              <w:t xml:space="preserve">Figura </w:t>
                            </w:r>
                            <w:r>
                              <w:fldChar w:fldCharType="begin"/>
                            </w:r>
                            <w:r>
                              <w:instrText xml:space="preserve"> SEQ Figura \* ARABIC </w:instrText>
                            </w:r>
                            <w:r>
                              <w:fldChar w:fldCharType="separate"/>
                            </w:r>
                            <w:r w:rsidR="008B0B34">
                              <w:rPr>
                                <w:noProof/>
                              </w:rPr>
                              <w:t>15</w:t>
                            </w:r>
                            <w:r>
                              <w:fldChar w:fldCharType="end"/>
                            </w:r>
                            <w:bookmarkEnd w:id="42"/>
                            <w:r>
                              <w:t xml:space="preserve">: </w:t>
                            </w:r>
                            <w:r w:rsidR="001E57F7">
                              <w:t xml:space="preserve">Nayki </w:t>
                            </w:r>
                            <w:r w:rsidR="008506E1">
                              <w:t>takariam bariasion de impaktom yew bittebo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3CF5120" id="_x0000_s1041" type="#_x0000_t202" style="position:absolute;left:0;text-align:left;margin-left:8.6pt;margin-top:170.05pt;width:350.5pt;height:.05pt;z-index:251675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" stroked="f">
                <v:textbox style="mso-fit-shape-to-text:t" inset="0,0,0,0">
                  <w:txbxContent>
                    <w:p w14:paraId="660D1C36" w14:textId="6FF153C4" w:rsidR="002D6F83" w:rsidRPr="00AF7D75" w:rsidRDefault="002D6F83" w:rsidP="001B33FA">
                      <w:pPr>
                        <w:pStyle w:val="Descripcin"/>
                        <w:spacing w:before="0"/>
                        <w:ind w:left="0"/>
                        <w:jc w:val="center"/>
                        <w:rPr>
                          <w:noProof/>
                          <w:sz w:val="21"/>
                        </w:rPr>
                      </w:pPr>
                      <w:bookmarkStart w:id="43" w:name="_Ref199954210"/>
                      <w:r>
                        <w:t xml:space="preserve">Figura </w:t>
                      </w:r>
                      <w:r>
                        <w:fldChar w:fldCharType="begin"/>
                      </w:r>
                      <w:r>
                        <w:instrText xml:space="preserve"> SEQ Figura \* ARABIC </w:instrText>
                      </w:r>
                      <w:r>
                        <w:fldChar w:fldCharType="separate"/>
                      </w:r>
                      <w:r w:rsidR="008B0B34">
                        <w:rPr>
                          <w:noProof/>
                        </w:rPr>
                        <w:t>15</w:t>
                      </w:r>
                      <w:r>
                        <w:fldChar w:fldCharType="end"/>
                      </w:r>
                      <w:bookmarkEnd w:id="43"/>
                      <w:r>
                        <w:t xml:space="preserve">: </w:t>
                      </w:r>
                      <w:r w:rsidR="001E57F7">
                        <w:t xml:space="preserve">Nayki </w:t>
                      </w:r>
                      <w:r w:rsidR="008506E1">
                        <w:t>takariam bariasion de impaktom yew bittebo</w:t>
                      </w:r>
                    </w:p>
                  </w:txbxContent>
                </v:textbox>
                <w10:wrap type="topAndBottom"/>
              </v:shape>
            </w:pict>
          </mc:Fallback>
        </mc:AlternateContent>
      </w:r>
      <w:r w:rsidR="006E5CBD" w:rsidRPr="00700650">
        <w:rPr>
          <w:noProof/>
        </w:rPr>
        <w:drawing>
          <wp:anchor distT="0" distB="0" distL="114300" distR="114300" simplePos="0" relativeHeight="251654656" behindDoc="0" locked="0" layoutInCell="1" allowOverlap="1" wp14:anchorId="690BB242" wp14:editId="7568BC29">
            <wp:simplePos x="0" y="0"/>
            <wp:positionH relativeFrom="column">
              <wp:posOffset>109220</wp:posOffset>
            </wp:positionH>
            <wp:positionV relativeFrom="paragraph">
              <wp:posOffset>387350</wp:posOffset>
            </wp:positionV>
            <wp:extent cx="4451350" cy="1715135"/>
            <wp:effectExtent l="0" t="0" r="6350" b="0"/>
            <wp:wrapTopAndBottom/>
            <wp:docPr id="17332655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3265517" name="Picture 1"/>
                    <pic:cNvPicPr>
                      <a:picLocks noChangeAspect="1"/>
                    </pic:cNvPicPr>
                  </pic:nvPicPr>
                  <pic:blipFill rotWithShape="1">
                    <a:blip r:embed="rId41" cstate="print">
                      <a:extLst>
                        <a:ext uri="{28A0092B-C50C-407E-A947-70E740481C1C}">
                          <a14:useLocalDpi xmlns:a14="http://schemas.microsoft.com/office/drawing/2010/main" val="0"/>
                        </a:ext>
                      </a:extLst>
                    </a:blip>
                    <a:srcRect t="20612" b="15900"/>
                    <a:stretch>
                      <a:fillRect/>
                    </a:stretch>
                  </pic:blipFill>
                  <pic:spPr bwMode="auto">
                    <a:xfrm>
                      <a:off x="0" y="0"/>
                      <a:ext cx="4451350" cy="17151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Start w:id="44" w:name="_Ref197946141"/>
      <w:bookmarkEnd w:id="41"/>
    </w:p>
    <w:p w14:paraId="716E8F8B" w14:textId="77777777" w:rsidR="00646F1A" w:rsidRDefault="00646F1A" w:rsidP="008506E1">
      <w:pPr>
        <w:pStyle w:val="AppendixBodyText"/>
      </w:pPr>
    </w:p>
    <w:p w14:paraId="46A3C83D" w14:textId="13F17B32" w:rsidR="008506E1" w:rsidRPr="00516642" w:rsidRDefault="008506E1" w:rsidP="008506E1">
      <w:pPr>
        <w:pStyle w:val="AppendixBodyText"/>
      </w:pPr>
      <w:r>
        <w:t xml:space="preserve">Jum tabla 5 po lébela jioxti ama yaari jume </w:t>
      </w:r>
      <w:r w:rsidRPr="00A61F12">
        <w:t>impa</w:t>
      </w:r>
      <w:r>
        <w:t>k</w:t>
      </w:r>
      <w:r w:rsidRPr="00A61F12">
        <w:t>to</w:t>
      </w:r>
      <w:r>
        <w:t>m</w:t>
      </w:r>
      <w:r w:rsidRPr="00A61F12">
        <w:t xml:space="preserve"> negati</w:t>
      </w:r>
      <w:r>
        <w:t>ib</w:t>
      </w:r>
      <w:r w:rsidRPr="00A61F12">
        <w:t>o</w:t>
      </w:r>
      <w:r>
        <w:t>m ento jume m</w:t>
      </w:r>
      <w:r w:rsidRPr="00A61F12">
        <w:t>edi</w:t>
      </w:r>
      <w:r>
        <w:t>i</w:t>
      </w:r>
      <w:r w:rsidRPr="00A61F12">
        <w:t>da</w:t>
      </w:r>
      <w:r>
        <w:t xml:space="preserve">m de </w:t>
      </w:r>
      <w:r w:rsidRPr="00A61F12">
        <w:t>mitiga</w:t>
      </w:r>
      <w:r>
        <w:t>s</w:t>
      </w:r>
      <w:r w:rsidRPr="00A61F12">
        <w:t>ión</w:t>
      </w:r>
      <w:r>
        <w:t xml:space="preserve"> tiame ama bitbéchiibo </w:t>
      </w:r>
      <w:r w:rsidRPr="00A61F12">
        <w:t>(MIA</w:t>
      </w:r>
      <w:r>
        <w:t>po ento ju EIASpo yuktiarimmtaka</w:t>
      </w:r>
      <w:r w:rsidRPr="00A61F12">
        <w:t xml:space="preserve">); </w:t>
      </w:r>
      <w:r>
        <w:t>kia wame chee jinwa maachim ama bittu</w:t>
      </w:r>
      <w:r w:rsidR="00646F1A">
        <w:t xml:space="preserve"> importansia, keeje mitigasionta amet yaawayo “</w:t>
      </w:r>
      <w:r>
        <w:t>me</w:t>
      </w:r>
      <w:r w:rsidR="00646F1A">
        <w:t>dio o “mayor” tiempo keeje mediidam de mitigasionim at yuktiawayo. Wame impaktom bem signifikansiam preebiam mitigasioniw kia menor o i</w:t>
      </w:r>
      <w:r w:rsidRPr="00A61F12">
        <w:t>nsignifi</w:t>
      </w:r>
      <w:r>
        <w:t>k</w:t>
      </w:r>
      <w:r w:rsidRPr="00A61F12">
        <w:t>ante</w:t>
      </w:r>
      <w:r w:rsidR="00646F1A">
        <w:t xml:space="preserve"> </w:t>
      </w:r>
      <w:r>
        <w:t>katim m</w:t>
      </w:r>
      <w:r w:rsidRPr="00A61F12">
        <w:t>edi</w:t>
      </w:r>
      <w:r>
        <w:t>i</w:t>
      </w:r>
      <w:r w:rsidRPr="00A61F12">
        <w:t>da</w:t>
      </w:r>
      <w:r>
        <w:t xml:space="preserve">m </w:t>
      </w:r>
      <w:r w:rsidRPr="00A61F12">
        <w:t>de mitiga</w:t>
      </w:r>
      <w:r>
        <w:t>s</w:t>
      </w:r>
      <w:r w:rsidRPr="00A61F12">
        <w:t>ión</w:t>
      </w:r>
      <w:r>
        <w:t>im wáatia</w:t>
      </w:r>
      <w:r w:rsidRPr="00A61F12">
        <w:t>.</w:t>
      </w:r>
    </w:p>
    <w:p w14:paraId="1445A421" w14:textId="77777777" w:rsidR="008506E1" w:rsidRPr="00516642" w:rsidRDefault="008506E1" w:rsidP="008506E1">
      <w:pPr>
        <w:pStyle w:val="AppendixBodyText"/>
        <w:rPr>
          <w:b/>
          <w:bCs/>
          <w:sz w:val="22"/>
          <w:szCs w:val="22"/>
        </w:rPr>
      </w:pPr>
      <w:r>
        <w:rPr>
          <w:b/>
          <w:bCs/>
          <w:sz w:val="22"/>
          <w:szCs w:val="22"/>
        </w:rPr>
        <w:t xml:space="preserve">Katim </w:t>
      </w:r>
      <w:r w:rsidRPr="00A61F12">
        <w:rPr>
          <w:b/>
          <w:bCs/>
          <w:sz w:val="22"/>
          <w:szCs w:val="22"/>
        </w:rPr>
        <w:t>impa</w:t>
      </w:r>
      <w:r>
        <w:rPr>
          <w:b/>
          <w:bCs/>
          <w:sz w:val="22"/>
          <w:szCs w:val="22"/>
        </w:rPr>
        <w:t>k</w:t>
      </w:r>
      <w:r w:rsidRPr="00A61F12">
        <w:rPr>
          <w:b/>
          <w:bCs/>
          <w:sz w:val="22"/>
          <w:szCs w:val="22"/>
        </w:rPr>
        <w:t>to</w:t>
      </w:r>
      <w:r>
        <w:rPr>
          <w:b/>
          <w:bCs/>
          <w:sz w:val="22"/>
          <w:szCs w:val="22"/>
        </w:rPr>
        <w:t>m</w:t>
      </w:r>
      <w:r w:rsidRPr="00A61F12">
        <w:rPr>
          <w:b/>
          <w:bCs/>
          <w:sz w:val="22"/>
          <w:szCs w:val="22"/>
        </w:rPr>
        <w:t xml:space="preserve"> ad</w:t>
      </w:r>
      <w:r>
        <w:rPr>
          <w:b/>
          <w:bCs/>
          <w:sz w:val="22"/>
          <w:szCs w:val="22"/>
        </w:rPr>
        <w:t>b</w:t>
      </w:r>
      <w:r w:rsidRPr="00A61F12">
        <w:rPr>
          <w:b/>
          <w:bCs/>
          <w:sz w:val="22"/>
          <w:szCs w:val="22"/>
        </w:rPr>
        <w:t>erso</w:t>
      </w:r>
      <w:r>
        <w:rPr>
          <w:b/>
          <w:bCs/>
          <w:sz w:val="22"/>
          <w:szCs w:val="22"/>
        </w:rPr>
        <w:t>m</w:t>
      </w:r>
      <w:r w:rsidRPr="00A61F12">
        <w:rPr>
          <w:b/>
          <w:bCs/>
          <w:sz w:val="22"/>
          <w:szCs w:val="22"/>
        </w:rPr>
        <w:t xml:space="preserve"> residuales</w:t>
      </w:r>
      <w:r>
        <w:rPr>
          <w:b/>
          <w:bCs/>
          <w:sz w:val="22"/>
          <w:szCs w:val="22"/>
        </w:rPr>
        <w:t>im ento</w:t>
      </w:r>
      <w:r w:rsidRPr="00A61F12">
        <w:rPr>
          <w:b/>
          <w:bCs/>
          <w:sz w:val="22"/>
          <w:szCs w:val="22"/>
        </w:rPr>
        <w:t xml:space="preserve"> signifi</w:t>
      </w:r>
      <w:r>
        <w:rPr>
          <w:b/>
          <w:bCs/>
          <w:sz w:val="22"/>
          <w:szCs w:val="22"/>
        </w:rPr>
        <w:t>k</w:t>
      </w:r>
      <w:r w:rsidRPr="00A61F12">
        <w:rPr>
          <w:b/>
          <w:bCs/>
          <w:sz w:val="22"/>
          <w:szCs w:val="22"/>
        </w:rPr>
        <w:t>ati</w:t>
      </w:r>
      <w:r>
        <w:rPr>
          <w:b/>
          <w:bCs/>
          <w:sz w:val="22"/>
          <w:szCs w:val="22"/>
        </w:rPr>
        <w:t>ib</w:t>
      </w:r>
      <w:r w:rsidRPr="00A61F12">
        <w:rPr>
          <w:b/>
          <w:bCs/>
          <w:sz w:val="22"/>
          <w:szCs w:val="22"/>
        </w:rPr>
        <w:t>o</w:t>
      </w:r>
      <w:r>
        <w:rPr>
          <w:b/>
          <w:bCs/>
          <w:sz w:val="22"/>
          <w:szCs w:val="22"/>
        </w:rPr>
        <w:t>m ama tewwak</w:t>
      </w:r>
    </w:p>
    <w:p w14:paraId="18F836F4" w14:textId="44FAEA2E" w:rsidR="00AC6D9C" w:rsidRPr="00E65177" w:rsidRDefault="008506E1" w:rsidP="00AC6D9C">
      <w:pPr>
        <w:pStyle w:val="AppendixBodyText"/>
      </w:pPr>
      <w:r>
        <w:t>Ju EIAS jak 220</w:t>
      </w:r>
      <w:r w:rsidR="00B41176">
        <w:t xml:space="preserve"> </w:t>
      </w:r>
      <w:r>
        <w:t>mitigasion ento gestión mediidam jípura, jume MIApo yuktiarim junne. Imi nayki takariampo kia wame mediidam de metigasion claabem tiame am yew bittebo</w:t>
      </w:r>
      <w:r w:rsidR="00AC6D9C" w:rsidRPr="00E65177">
        <w:t xml:space="preserve">. </w:t>
      </w:r>
      <w:r>
        <w:t xml:space="preserve">Ju </w:t>
      </w:r>
      <w:r w:rsidR="00AC6D9C" w:rsidRPr="00E65177">
        <w:t>Registro/Base de D</w:t>
      </w:r>
      <w:r>
        <w:t xml:space="preserve">atom </w:t>
      </w:r>
      <w:r w:rsidR="00B41176">
        <w:t>de Compromiiso jum Proyekto</w:t>
      </w:r>
      <w:r>
        <w:t xml:space="preserve"> bétana aram bittu kia jiba bat a awtebonake.</w:t>
      </w:r>
    </w:p>
    <w:p w14:paraId="3D33D7BE" w14:textId="298CE5D4" w:rsidR="000A283C" w:rsidRPr="00014006" w:rsidRDefault="000A283C" w:rsidP="000A283C">
      <w:pPr>
        <w:pStyle w:val="Descripcin"/>
        <w:keepNext/>
        <w:ind w:left="0"/>
      </w:pPr>
      <w:r>
        <w:t>Tabla 5</w:t>
      </w:r>
      <w:r w:rsidRPr="004B6C47">
        <w:t>:</w:t>
      </w:r>
      <w:r w:rsidRPr="00014006">
        <w:t xml:space="preserve"> </w:t>
      </w:r>
      <w:r>
        <w:t xml:space="preserve">Lébe jióxti ama yaari jume </w:t>
      </w:r>
      <w:r w:rsidRPr="00014006">
        <w:t>impa</w:t>
      </w:r>
      <w:r>
        <w:t>k</w:t>
      </w:r>
      <w:r w:rsidRPr="00014006">
        <w:t>to</w:t>
      </w:r>
      <w:r>
        <w:t>m</w:t>
      </w:r>
      <w:r w:rsidRPr="00014006">
        <w:t xml:space="preserve"> negat</w:t>
      </w:r>
      <w:r>
        <w:t>i</w:t>
      </w:r>
      <w:r w:rsidRPr="00014006">
        <w:t>i</w:t>
      </w:r>
      <w:r>
        <w:t>b</w:t>
      </w:r>
      <w:r w:rsidRPr="00014006">
        <w:t>o</w:t>
      </w:r>
      <w:r>
        <w:t>m ento m</w:t>
      </w:r>
      <w:r w:rsidRPr="00014006">
        <w:t>ed</w:t>
      </w:r>
      <w:r>
        <w:t>i</w:t>
      </w:r>
      <w:r w:rsidRPr="00014006">
        <w:t>ida</w:t>
      </w:r>
      <w:r>
        <w:t>m</w:t>
      </w:r>
      <w:r w:rsidRPr="00014006">
        <w:t xml:space="preserve"> </w:t>
      </w:r>
      <w:r>
        <w:t>de mitigasiónim</w:t>
      </w:r>
      <w:r w:rsidR="00B41176">
        <w:t xml:space="preserve"> </w:t>
      </w:r>
      <w:r>
        <w:t>ama bitbéchiibo.</w:t>
      </w:r>
    </w:p>
    <w:tbl>
      <w:tblPr>
        <w:tblStyle w:val="Tablaconcuadrcula"/>
        <w:tblW w:w="5000" w:type="pct"/>
        <w:tblLook w:val="04A0" w:firstRow="1" w:lastRow="0" w:firstColumn="1" w:lastColumn="0" w:noHBand="0" w:noVBand="1"/>
      </w:tblPr>
      <w:tblGrid>
        <w:gridCol w:w="1812"/>
        <w:gridCol w:w="1773"/>
        <w:gridCol w:w="2117"/>
        <w:gridCol w:w="6464"/>
        <w:gridCol w:w="1494"/>
      </w:tblGrid>
      <w:tr w:rsidR="004B7F2D" w:rsidRPr="00E502FC" w14:paraId="12D566EE" w14:textId="77777777" w:rsidTr="004B7F2D">
        <w:trPr>
          <w:trHeight w:val="638"/>
          <w:tblHeader/>
        </w:trPr>
        <w:tc>
          <w:tcPr>
            <w:tcW w:w="663" w:type="pct"/>
            <w:shd w:val="clear" w:color="auto" w:fill="467492"/>
            <w:vAlign w:val="center"/>
          </w:tcPr>
          <w:bookmarkEnd w:id="44"/>
          <w:p w14:paraId="6A08DF19" w14:textId="350A5123" w:rsidR="000A283C" w:rsidRPr="00E502FC" w:rsidRDefault="000A283C" w:rsidP="002479A6">
            <w:pPr>
              <w:pStyle w:val="AppendixBodyText"/>
              <w:spacing w:before="0" w:after="0" w:line="240" w:lineRule="exact"/>
              <w:contextualSpacing/>
              <w:jc w:val="left"/>
              <w:rPr>
                <w:b/>
                <w:bCs/>
                <w:color w:val="FFFFFF" w:themeColor="background1"/>
                <w:sz w:val="20"/>
              </w:rPr>
            </w:pPr>
            <w:r>
              <w:rPr>
                <w:b/>
                <w:bCs/>
                <w:color w:val="FFFFFF" w:themeColor="background1"/>
                <w:sz w:val="20"/>
              </w:rPr>
              <w:t>A mabétame</w:t>
            </w:r>
            <w:r w:rsidRPr="00014006">
              <w:rPr>
                <w:b/>
                <w:bCs/>
                <w:color w:val="FFFFFF" w:themeColor="background1"/>
                <w:sz w:val="20"/>
              </w:rPr>
              <w:t xml:space="preserve"> / </w:t>
            </w:r>
            <w:r w:rsidR="00B41176">
              <w:rPr>
                <w:b/>
                <w:bCs/>
                <w:color w:val="FFFFFF" w:themeColor="background1"/>
                <w:sz w:val="20"/>
              </w:rPr>
              <w:t xml:space="preserve">komponenete </w:t>
            </w:r>
            <w:r>
              <w:rPr>
                <w:b/>
                <w:bCs/>
                <w:color w:val="FFFFFF" w:themeColor="background1"/>
                <w:sz w:val="20"/>
              </w:rPr>
              <w:t>bexsi bitwa</w:t>
            </w:r>
          </w:p>
        </w:tc>
        <w:tc>
          <w:tcPr>
            <w:tcW w:w="649" w:type="pct"/>
            <w:shd w:val="clear" w:color="auto" w:fill="467492"/>
            <w:vAlign w:val="center"/>
          </w:tcPr>
          <w:p w14:paraId="7163AE20" w14:textId="4E3CD3B1" w:rsidR="000A283C" w:rsidRPr="00E502FC" w:rsidRDefault="000A283C" w:rsidP="002479A6">
            <w:pPr>
              <w:pStyle w:val="AppendixBodyText"/>
              <w:spacing w:before="0" w:after="0" w:line="240" w:lineRule="exact"/>
              <w:contextualSpacing/>
              <w:jc w:val="left"/>
              <w:rPr>
                <w:b/>
                <w:bCs/>
                <w:color w:val="FFFFFF" w:themeColor="background1"/>
                <w:sz w:val="20"/>
              </w:rPr>
            </w:pPr>
            <w:r>
              <w:rPr>
                <w:b/>
                <w:bCs/>
                <w:color w:val="FFFFFF" w:themeColor="background1"/>
                <w:sz w:val="20"/>
              </w:rPr>
              <w:t>P</w:t>
            </w:r>
            <w:r w:rsidRPr="00014006">
              <w:rPr>
                <w:b/>
                <w:bCs/>
                <w:color w:val="FFFFFF" w:themeColor="background1"/>
                <w:sz w:val="20"/>
              </w:rPr>
              <w:t>roye</w:t>
            </w:r>
            <w:r>
              <w:rPr>
                <w:b/>
                <w:bCs/>
                <w:color w:val="FFFFFF" w:themeColor="background1"/>
                <w:sz w:val="20"/>
              </w:rPr>
              <w:t>k</w:t>
            </w:r>
            <w:r w:rsidRPr="00014006">
              <w:rPr>
                <w:b/>
                <w:bCs/>
                <w:color w:val="FFFFFF" w:themeColor="background1"/>
                <w:sz w:val="20"/>
              </w:rPr>
              <w:t>to</w:t>
            </w:r>
            <w:r>
              <w:rPr>
                <w:b/>
                <w:bCs/>
                <w:color w:val="FFFFFF" w:themeColor="background1"/>
                <w:sz w:val="20"/>
              </w:rPr>
              <w:t xml:space="preserve"> tékilim </w:t>
            </w:r>
          </w:p>
        </w:tc>
        <w:tc>
          <w:tcPr>
            <w:tcW w:w="775" w:type="pct"/>
            <w:shd w:val="clear" w:color="auto" w:fill="467492"/>
            <w:vAlign w:val="center"/>
          </w:tcPr>
          <w:p w14:paraId="181BFEFC" w14:textId="6872E66D" w:rsidR="000A283C" w:rsidRPr="00E502FC" w:rsidRDefault="000A283C" w:rsidP="002479A6">
            <w:pPr>
              <w:pStyle w:val="AppendixBodyText"/>
              <w:spacing w:before="0" w:after="0" w:line="240" w:lineRule="exact"/>
              <w:contextualSpacing/>
              <w:jc w:val="left"/>
              <w:rPr>
                <w:b/>
                <w:bCs/>
                <w:color w:val="FFFFFF" w:themeColor="background1"/>
                <w:sz w:val="20"/>
              </w:rPr>
            </w:pPr>
            <w:r>
              <w:rPr>
                <w:b/>
                <w:bCs/>
                <w:color w:val="FFFFFF" w:themeColor="background1"/>
                <w:sz w:val="20"/>
              </w:rPr>
              <w:t>I</w:t>
            </w:r>
            <w:r w:rsidRPr="00014006">
              <w:rPr>
                <w:b/>
                <w:bCs/>
                <w:color w:val="FFFFFF" w:themeColor="background1"/>
                <w:sz w:val="20"/>
              </w:rPr>
              <w:t>mpa</w:t>
            </w:r>
            <w:r>
              <w:rPr>
                <w:b/>
                <w:bCs/>
                <w:color w:val="FFFFFF" w:themeColor="background1"/>
                <w:sz w:val="20"/>
              </w:rPr>
              <w:t>k</w:t>
            </w:r>
            <w:r w:rsidRPr="00014006">
              <w:rPr>
                <w:b/>
                <w:bCs/>
                <w:color w:val="FFFFFF" w:themeColor="background1"/>
                <w:sz w:val="20"/>
              </w:rPr>
              <w:t>to</w:t>
            </w:r>
            <w:r>
              <w:rPr>
                <w:b/>
                <w:bCs/>
                <w:color w:val="FFFFFF" w:themeColor="background1"/>
                <w:sz w:val="20"/>
              </w:rPr>
              <w:t xml:space="preserve"> bétana jióxt</w:t>
            </w:r>
            <w:r w:rsidR="00B41176">
              <w:rPr>
                <w:b/>
                <w:bCs/>
                <w:color w:val="FFFFFF" w:themeColor="background1"/>
                <w:sz w:val="20"/>
              </w:rPr>
              <w:t>erim</w:t>
            </w:r>
          </w:p>
        </w:tc>
        <w:tc>
          <w:tcPr>
            <w:tcW w:w="2366" w:type="pct"/>
            <w:shd w:val="clear" w:color="auto" w:fill="467492"/>
            <w:vAlign w:val="center"/>
          </w:tcPr>
          <w:p w14:paraId="0511B8AE" w14:textId="59C8DA48" w:rsidR="000A283C" w:rsidRPr="00014006" w:rsidRDefault="00593462" w:rsidP="002479A6">
            <w:pPr>
              <w:pStyle w:val="AppendixBodyText"/>
              <w:spacing w:before="0" w:after="0" w:line="240" w:lineRule="exact"/>
              <w:contextualSpacing/>
              <w:jc w:val="left"/>
              <w:rPr>
                <w:b/>
                <w:bCs/>
                <w:color w:val="FFFFFF" w:themeColor="background1"/>
                <w:sz w:val="20"/>
              </w:rPr>
            </w:pPr>
            <w:r>
              <w:rPr>
                <w:b/>
                <w:bCs/>
                <w:color w:val="FFFFFF" w:themeColor="background1"/>
                <w:sz w:val="20"/>
              </w:rPr>
              <w:t>M</w:t>
            </w:r>
            <w:r w:rsidR="000A283C" w:rsidRPr="00014006">
              <w:rPr>
                <w:b/>
                <w:bCs/>
                <w:color w:val="FFFFFF" w:themeColor="background1"/>
                <w:sz w:val="20"/>
              </w:rPr>
              <w:t>edi</w:t>
            </w:r>
            <w:r w:rsidR="000A283C">
              <w:rPr>
                <w:b/>
                <w:bCs/>
                <w:color w:val="FFFFFF" w:themeColor="background1"/>
                <w:sz w:val="20"/>
              </w:rPr>
              <w:t>i</w:t>
            </w:r>
            <w:r w:rsidR="000A283C" w:rsidRPr="00014006">
              <w:rPr>
                <w:b/>
                <w:bCs/>
                <w:color w:val="FFFFFF" w:themeColor="background1"/>
                <w:sz w:val="20"/>
              </w:rPr>
              <w:t>da</w:t>
            </w:r>
            <w:r w:rsidR="000A283C">
              <w:rPr>
                <w:b/>
                <w:bCs/>
                <w:color w:val="FFFFFF" w:themeColor="background1"/>
                <w:sz w:val="20"/>
              </w:rPr>
              <w:t>m</w:t>
            </w:r>
            <w:r w:rsidR="000A283C" w:rsidRPr="00014006">
              <w:rPr>
                <w:b/>
                <w:bCs/>
                <w:color w:val="FFFFFF" w:themeColor="background1"/>
                <w:sz w:val="20"/>
              </w:rPr>
              <w:t xml:space="preserve"> de mitiga</w:t>
            </w:r>
            <w:r w:rsidR="000A283C">
              <w:rPr>
                <w:b/>
                <w:bCs/>
                <w:color w:val="FFFFFF" w:themeColor="background1"/>
                <w:sz w:val="20"/>
              </w:rPr>
              <w:t>s</w:t>
            </w:r>
            <w:r w:rsidR="000A283C" w:rsidRPr="00014006">
              <w:rPr>
                <w:b/>
                <w:bCs/>
                <w:color w:val="FFFFFF" w:themeColor="background1"/>
                <w:sz w:val="20"/>
              </w:rPr>
              <w:t>ión</w:t>
            </w:r>
            <w:r w:rsidR="000A283C">
              <w:rPr>
                <w:b/>
                <w:bCs/>
                <w:color w:val="FFFFFF" w:themeColor="background1"/>
                <w:sz w:val="20"/>
              </w:rPr>
              <w:t xml:space="preserve">im </w:t>
            </w:r>
            <w:r>
              <w:rPr>
                <w:b/>
                <w:bCs/>
                <w:color w:val="FFFFFF" w:themeColor="background1"/>
                <w:sz w:val="20"/>
              </w:rPr>
              <w:t>chee ama bexsi bitwame</w:t>
            </w:r>
          </w:p>
        </w:tc>
        <w:tc>
          <w:tcPr>
            <w:tcW w:w="547" w:type="pct"/>
            <w:shd w:val="clear" w:color="auto" w:fill="467492"/>
            <w:vAlign w:val="center"/>
          </w:tcPr>
          <w:p w14:paraId="13E6A85B" w14:textId="1EA3DECD" w:rsidR="000A283C" w:rsidRPr="00E502FC" w:rsidRDefault="000A283C" w:rsidP="002479A6">
            <w:pPr>
              <w:pStyle w:val="AppendixBodyText"/>
              <w:spacing w:before="0" w:after="0" w:line="240" w:lineRule="exact"/>
              <w:contextualSpacing/>
              <w:jc w:val="left"/>
              <w:rPr>
                <w:b/>
                <w:bCs/>
                <w:color w:val="FFFFFF" w:themeColor="background1"/>
                <w:sz w:val="20"/>
              </w:rPr>
            </w:pPr>
            <w:r>
              <w:rPr>
                <w:b/>
                <w:bCs/>
                <w:color w:val="FFFFFF" w:themeColor="background1"/>
                <w:sz w:val="20"/>
              </w:rPr>
              <w:t>Ju im</w:t>
            </w:r>
            <w:r w:rsidRPr="00014006">
              <w:rPr>
                <w:b/>
                <w:bCs/>
                <w:color w:val="FFFFFF" w:themeColor="background1"/>
                <w:sz w:val="20"/>
              </w:rPr>
              <w:t>pa</w:t>
            </w:r>
            <w:r>
              <w:rPr>
                <w:b/>
                <w:bCs/>
                <w:color w:val="FFFFFF" w:themeColor="background1"/>
                <w:sz w:val="20"/>
              </w:rPr>
              <w:t>k</w:t>
            </w:r>
            <w:r w:rsidRPr="00014006">
              <w:rPr>
                <w:b/>
                <w:bCs/>
                <w:color w:val="FFFFFF" w:themeColor="background1"/>
                <w:sz w:val="20"/>
              </w:rPr>
              <w:t>to residual</w:t>
            </w:r>
            <w:r>
              <w:rPr>
                <w:b/>
                <w:bCs/>
                <w:color w:val="FFFFFF" w:themeColor="background1"/>
                <w:sz w:val="20"/>
              </w:rPr>
              <w:t xml:space="preserve"> bexsi bitwa</w:t>
            </w:r>
          </w:p>
        </w:tc>
      </w:tr>
      <w:tr w:rsidR="000A283C" w:rsidRPr="00E502FC" w14:paraId="1A2C3F32" w14:textId="77777777" w:rsidTr="002479A6">
        <w:trPr>
          <w:trHeight w:val="397"/>
        </w:trPr>
        <w:tc>
          <w:tcPr>
            <w:tcW w:w="5000" w:type="pct"/>
            <w:gridSpan w:val="5"/>
            <w:shd w:val="clear" w:color="auto" w:fill="D9D9D9" w:themeFill="background1" w:themeFillShade="D9"/>
            <w:vAlign w:val="center"/>
          </w:tcPr>
          <w:p w14:paraId="1FDA70F6" w14:textId="5944B7FF" w:rsidR="000A283C" w:rsidRPr="00E502FC" w:rsidRDefault="000A283C" w:rsidP="002479A6">
            <w:pPr>
              <w:pStyle w:val="TableText"/>
              <w:spacing w:before="0" w:after="0" w:line="240" w:lineRule="exact"/>
              <w:contextualSpacing/>
            </w:pPr>
            <w:r>
              <w:rPr>
                <w:b/>
              </w:rPr>
              <w:t xml:space="preserve">Waraktim bejja </w:t>
            </w:r>
            <w:r w:rsidR="00BD4FB0">
              <w:rPr>
                <w:b/>
              </w:rPr>
              <w:t xml:space="preserve">konstruksionta </w:t>
            </w:r>
            <w:r>
              <w:rPr>
                <w:b/>
              </w:rPr>
              <w:t>naatepo</w:t>
            </w:r>
            <w:r w:rsidRPr="00014006">
              <w:rPr>
                <w:b/>
                <w:bCs/>
              </w:rPr>
              <w:t xml:space="preserve"> </w:t>
            </w:r>
          </w:p>
        </w:tc>
      </w:tr>
      <w:tr w:rsidR="004B7F2D" w:rsidRPr="00E502FC" w14:paraId="0137AD2C" w14:textId="77777777" w:rsidTr="004B7F2D">
        <w:trPr>
          <w:trHeight w:val="1106"/>
        </w:trPr>
        <w:tc>
          <w:tcPr>
            <w:tcW w:w="663" w:type="pct"/>
            <w:vAlign w:val="center"/>
          </w:tcPr>
          <w:p w14:paraId="2E8132FD" w14:textId="67828EA7" w:rsidR="000A283C" w:rsidRPr="00E502FC" w:rsidRDefault="00C82428" w:rsidP="002479A6">
            <w:pPr>
              <w:pStyle w:val="TableText"/>
              <w:spacing w:before="0" w:after="0" w:line="240" w:lineRule="exact"/>
              <w:contextualSpacing/>
            </w:pPr>
            <w:r>
              <w:lastRenderedPageBreak/>
              <w:t>T</w:t>
            </w:r>
            <w:r w:rsidR="00BD4FB0">
              <w:t>uu j</w:t>
            </w:r>
            <w:r w:rsidR="000A283C">
              <w:t>eeka</w:t>
            </w:r>
          </w:p>
        </w:tc>
        <w:tc>
          <w:tcPr>
            <w:tcW w:w="649" w:type="pct"/>
            <w:vAlign w:val="center"/>
          </w:tcPr>
          <w:p w14:paraId="2D8DD4E0" w14:textId="3EE46755" w:rsidR="000A283C" w:rsidRPr="00014006" w:rsidRDefault="000A283C" w:rsidP="002479A6">
            <w:pPr>
              <w:pStyle w:val="TableText"/>
              <w:spacing w:before="0" w:after="0" w:line="240" w:lineRule="exact"/>
              <w:contextualSpacing/>
            </w:pPr>
            <w:r>
              <w:t>Bui</w:t>
            </w:r>
            <w:r w:rsidR="00BD4FB0">
              <w:t>a</w:t>
            </w:r>
            <w:r>
              <w:t xml:space="preserve"> bu</w:t>
            </w:r>
            <w:r w:rsidR="00BD4FB0">
              <w:t>e</w:t>
            </w:r>
            <w:r>
              <w:t>ixwapo tuberíam tuttia béchiibo</w:t>
            </w:r>
          </w:p>
        </w:tc>
        <w:tc>
          <w:tcPr>
            <w:tcW w:w="775" w:type="pct"/>
            <w:vAlign w:val="center"/>
          </w:tcPr>
          <w:p w14:paraId="352C5B5C" w14:textId="187F93E2" w:rsidR="000A283C" w:rsidRPr="00014006" w:rsidRDefault="000A283C" w:rsidP="002479A6">
            <w:pPr>
              <w:pStyle w:val="TableText"/>
              <w:spacing w:before="0" w:after="0" w:line="240" w:lineRule="exact"/>
              <w:contextualSpacing/>
            </w:pPr>
            <w:r>
              <w:t>Buia tóroochia karrom ento buia bueixwamta béchiibo</w:t>
            </w:r>
          </w:p>
        </w:tc>
        <w:tc>
          <w:tcPr>
            <w:tcW w:w="2366" w:type="pct"/>
            <w:vAlign w:val="center"/>
          </w:tcPr>
          <w:p w14:paraId="01B9A4EE" w14:textId="77777777" w:rsidR="000A283C" w:rsidRPr="00014006" w:rsidRDefault="000A283C">
            <w:pPr>
              <w:pStyle w:val="TableText"/>
              <w:numPr>
                <w:ilvl w:val="0"/>
                <w:numId w:val="25"/>
              </w:numPr>
              <w:spacing w:before="0" w:after="0" w:line="240" w:lineRule="exact"/>
              <w:contextualSpacing/>
            </w:pPr>
            <w:r>
              <w:t xml:space="preserve">Tua at suaka jak tua aw naatenake, jume </w:t>
            </w:r>
            <w:r w:rsidRPr="00014006">
              <w:t>m</w:t>
            </w:r>
            <w:r>
              <w:t>ákinam ento jitta tekilim buia toroochiata jowame katim res</w:t>
            </w:r>
            <w:r w:rsidRPr="00014006">
              <w:t>epto</w:t>
            </w:r>
            <w:r>
              <w:t>orimmew jeela annake</w:t>
            </w:r>
            <w:r w:rsidRPr="00014006">
              <w:t>.</w:t>
            </w:r>
          </w:p>
          <w:p w14:paraId="49F8DD08" w14:textId="016B51E0" w:rsidR="000A283C" w:rsidRPr="00014006" w:rsidRDefault="00BD4FB0">
            <w:pPr>
              <w:pStyle w:val="TableText"/>
              <w:numPr>
                <w:ilvl w:val="0"/>
                <w:numId w:val="25"/>
              </w:numPr>
              <w:spacing w:before="0" w:after="0" w:line="240" w:lineRule="exact"/>
              <w:contextualSpacing/>
            </w:pPr>
            <w:r>
              <w:t>Pantaayam o barreram tiame s</w:t>
            </w:r>
            <w:r w:rsidR="000A283C" w:rsidRPr="00014006">
              <w:t>ólida</w:t>
            </w:r>
            <w:r w:rsidR="000A283C">
              <w:t>m tiame mexjikachim ame bia órenake tekipánuawapo</w:t>
            </w:r>
            <w:r>
              <w:t xml:space="preserve"> o jakun nukisi am yumaawi</w:t>
            </w:r>
            <w:r w:rsidR="00ED5031">
              <w:t xml:space="preserve"> jiba jita obram tiame jak joowamta bénaku</w:t>
            </w:r>
            <w:r w:rsidR="000A283C" w:rsidRPr="00014006">
              <w:t>.</w:t>
            </w:r>
          </w:p>
          <w:p w14:paraId="6B4459F1" w14:textId="76465B4D" w:rsidR="000A283C" w:rsidRPr="00014006" w:rsidRDefault="000A283C">
            <w:pPr>
              <w:pStyle w:val="TableText"/>
              <w:numPr>
                <w:ilvl w:val="0"/>
                <w:numId w:val="25"/>
              </w:numPr>
              <w:spacing w:before="0" w:after="0" w:line="240" w:lineRule="exact"/>
              <w:contextualSpacing/>
            </w:pPr>
            <w:r>
              <w:t>Wa së ento wate jitta komoniram jak montonakemme ka tua am wakna</w:t>
            </w:r>
            <w:r w:rsidR="00ED5031">
              <w:t xml:space="preserve"> machiku</w:t>
            </w:r>
            <w:r w:rsidRPr="00014006">
              <w:t xml:space="preserve">, </w:t>
            </w:r>
            <w:r>
              <w:t>te am wak ik-ateko ket sékana am órenake jitta taabui ay yaabareteko</w:t>
            </w:r>
            <w:r w:rsidRPr="00014006">
              <w:t xml:space="preserve">, </w:t>
            </w:r>
            <w:r>
              <w:t xml:space="preserve">junel béchiibo wate mediidam de kontrol </w:t>
            </w:r>
            <w:r w:rsidR="00ED5031">
              <w:t xml:space="preserve">adisionalem adekuadam </w:t>
            </w:r>
            <w:r>
              <w:t>tiamim amew yaanake</w:t>
            </w:r>
            <w:r w:rsidRPr="00014006">
              <w:t>.</w:t>
            </w:r>
          </w:p>
          <w:p w14:paraId="383B61D2" w14:textId="1E90D758" w:rsidR="000A283C" w:rsidRPr="00014006" w:rsidRDefault="000A283C">
            <w:pPr>
              <w:pStyle w:val="TableText"/>
              <w:numPr>
                <w:ilvl w:val="0"/>
                <w:numId w:val="25"/>
              </w:numPr>
              <w:spacing w:before="0" w:line="240" w:lineRule="exact"/>
              <w:contextualSpacing/>
            </w:pPr>
            <w:r>
              <w:t xml:space="preserve">Tua jume equiipom ama nesitaaruaw amey tekipánuanake, jitta chuktia béchiibo, jita kaxna béchiibo o nawichim ten tuysi amey tekipanuaka, ka tua toorochiata joaka, </w:t>
            </w:r>
            <w:r w:rsidR="00ED5031">
              <w:t>pulberisadoorim o extraktor lokal tiammaki</w:t>
            </w:r>
            <w:r w:rsidRPr="00014006">
              <w:t>.</w:t>
            </w:r>
          </w:p>
          <w:p w14:paraId="59248516" w14:textId="4CB95F17" w:rsidR="000A283C" w:rsidRPr="00014006" w:rsidRDefault="000A283C">
            <w:pPr>
              <w:pStyle w:val="TableText"/>
              <w:numPr>
                <w:ilvl w:val="0"/>
                <w:numId w:val="25"/>
              </w:numPr>
              <w:spacing w:before="0" w:line="240" w:lineRule="exact"/>
              <w:contextualSpacing/>
            </w:pPr>
            <w:r>
              <w:t xml:space="preserve">Bä tua bem waatiaw jiiba ama ujúunake </w:t>
            </w:r>
            <w:r w:rsidR="00ED5031">
              <w:t xml:space="preserve">ju siitiopo </w:t>
            </w:r>
            <w:r>
              <w:t>juka tótoochiata kom yextenake béchiibo</w:t>
            </w:r>
            <w:r w:rsidRPr="00014006">
              <w:t xml:space="preserve">, </w:t>
            </w:r>
            <w:r>
              <w:t>ka bä potablemmey</w:t>
            </w:r>
            <w:r w:rsidR="00ED5031">
              <w:t>i</w:t>
            </w:r>
            <w:r>
              <w:t xml:space="preserve"> ama bä siit</w:t>
            </w:r>
            <w:r w:rsidR="00ED5031">
              <w:t>i</w:t>
            </w:r>
            <w:r>
              <w:t>nake</w:t>
            </w:r>
            <w:r w:rsidR="00ED5031">
              <w:t xml:space="preserve"> inel ama a waatiayo.</w:t>
            </w:r>
          </w:p>
          <w:p w14:paraId="691287FD" w14:textId="77777777" w:rsidR="000A283C" w:rsidRPr="00014006" w:rsidRDefault="000A283C">
            <w:pPr>
              <w:pStyle w:val="TableText"/>
              <w:numPr>
                <w:ilvl w:val="0"/>
                <w:numId w:val="25"/>
              </w:numPr>
              <w:spacing w:before="0" w:line="240" w:lineRule="exact"/>
              <w:contextualSpacing/>
            </w:pPr>
            <w:r>
              <w:t>Ento t</w:t>
            </w:r>
            <w:r w:rsidRPr="00014006">
              <w:t>ol</w:t>
            </w:r>
            <w:r>
              <w:t>b</w:t>
            </w:r>
            <w:r w:rsidRPr="00014006">
              <w:t>a</w:t>
            </w:r>
            <w:r>
              <w:t>m</w:t>
            </w:r>
            <w:r w:rsidRPr="00014006">
              <w:t xml:space="preserve"> </w:t>
            </w:r>
            <w:r>
              <w:t>emo patpatiame ento jitta k</w:t>
            </w:r>
            <w:r w:rsidRPr="00014006">
              <w:t>ontenedore</w:t>
            </w:r>
            <w:r>
              <w:t>m tapadeeram jipureme ama ujúnake</w:t>
            </w:r>
            <w:r w:rsidRPr="00014006">
              <w:t>.</w:t>
            </w:r>
          </w:p>
          <w:p w14:paraId="06F7DD70" w14:textId="65744AC2" w:rsidR="000A283C" w:rsidRPr="00014006" w:rsidRDefault="000A283C">
            <w:pPr>
              <w:pStyle w:val="TableText"/>
              <w:numPr>
                <w:ilvl w:val="0"/>
                <w:numId w:val="25"/>
              </w:numPr>
              <w:spacing w:before="0" w:line="240" w:lineRule="exact"/>
              <w:contextualSpacing/>
            </w:pPr>
            <w:r>
              <w:t>Katua mexjikat tekilim yaanake ento ka tua lemaspo bandammey tekipánuanake</w:t>
            </w:r>
            <w:r w:rsidRPr="00014006">
              <w:t xml:space="preserve">, </w:t>
            </w:r>
            <w:r>
              <w:t xml:space="preserve">makinam buiata bueixbéchibo ento </w:t>
            </w:r>
            <w:r w:rsidR="00E562CE">
              <w:t xml:space="preserve">ammali </w:t>
            </w:r>
            <w:r>
              <w:t>bäm</w:t>
            </w:r>
            <w:r w:rsidR="00E562CE">
              <w:t>ia am bäsiitesimnake</w:t>
            </w:r>
            <w:r w:rsidRPr="00014006">
              <w:t>.</w:t>
            </w:r>
          </w:p>
          <w:p w14:paraId="6DF6D412" w14:textId="5F1B5C15" w:rsidR="000A283C" w:rsidRPr="00014006" w:rsidRDefault="000A283C">
            <w:pPr>
              <w:pStyle w:val="TableText"/>
              <w:numPr>
                <w:ilvl w:val="0"/>
                <w:numId w:val="25"/>
              </w:numPr>
              <w:spacing w:before="0" w:line="240" w:lineRule="exact"/>
              <w:contextualSpacing/>
            </w:pPr>
            <w:r>
              <w:t>Am bitchimnake, inspeksion regularesi</w:t>
            </w:r>
            <w:r w:rsidR="00E562CE">
              <w:t>on pedioorika jum siitiopo insidentem wittiasimnake toroochiata joame, jit</w:t>
            </w:r>
            <w:r>
              <w:t xml:space="preserve">ta ka </w:t>
            </w:r>
            <w:r w:rsidR="00E562CE">
              <w:t xml:space="preserve">ama </w:t>
            </w:r>
            <w:r>
              <w:t xml:space="preserve">tuureko ento </w:t>
            </w:r>
            <w:r w:rsidR="00E562CE">
              <w:t xml:space="preserve">wame </w:t>
            </w:r>
            <w:r>
              <w:t>mediidam</w:t>
            </w:r>
            <w:r w:rsidR="00E562CE">
              <w:t xml:space="preserve"> tuu jeekata bechiibo ento toroochiata ayukaapo</w:t>
            </w:r>
            <w:r>
              <w:t xml:space="preserve">. </w:t>
            </w:r>
          </w:p>
        </w:tc>
        <w:tc>
          <w:tcPr>
            <w:tcW w:w="547" w:type="pct"/>
            <w:shd w:val="clear" w:color="auto" w:fill="FFE599" w:themeFill="accent4" w:themeFillTint="66"/>
            <w:vAlign w:val="center"/>
          </w:tcPr>
          <w:p w14:paraId="3132B432" w14:textId="3AFA32E9" w:rsidR="000A283C" w:rsidRPr="00E502FC" w:rsidRDefault="004B7F2D" w:rsidP="002479A6">
            <w:pPr>
              <w:pStyle w:val="TableText"/>
              <w:spacing w:before="0" w:after="0" w:line="240" w:lineRule="exact"/>
              <w:contextualSpacing/>
            </w:pPr>
            <w:r>
              <w:t>Menorpo yuktiari</w:t>
            </w:r>
          </w:p>
        </w:tc>
      </w:tr>
      <w:tr w:rsidR="004B7F2D" w:rsidRPr="00E502FC" w14:paraId="27F6F124" w14:textId="77777777" w:rsidTr="004B7F2D">
        <w:trPr>
          <w:trHeight w:val="1106"/>
        </w:trPr>
        <w:tc>
          <w:tcPr>
            <w:tcW w:w="663" w:type="pct"/>
            <w:vAlign w:val="center"/>
          </w:tcPr>
          <w:p w14:paraId="4FFB1DA4" w14:textId="77777777" w:rsidR="004B7F2D" w:rsidRPr="00E502FC" w:rsidRDefault="004B7F2D" w:rsidP="004B7F2D">
            <w:pPr>
              <w:pStyle w:val="AppendixBodyText"/>
              <w:spacing w:before="0" w:after="0" w:line="240" w:lineRule="exact"/>
              <w:contextualSpacing/>
              <w:jc w:val="left"/>
              <w:rPr>
                <w:sz w:val="20"/>
              </w:rPr>
            </w:pPr>
            <w:r>
              <w:rPr>
                <w:sz w:val="20"/>
              </w:rPr>
              <w:t>Muksi jiawi</w:t>
            </w:r>
          </w:p>
        </w:tc>
        <w:tc>
          <w:tcPr>
            <w:tcW w:w="649" w:type="pct"/>
            <w:vAlign w:val="center"/>
          </w:tcPr>
          <w:p w14:paraId="473B7807" w14:textId="3CEEBF7B" w:rsidR="004B7F2D" w:rsidRDefault="004B7F2D" w:rsidP="004B7F2D">
            <w:pPr>
              <w:pStyle w:val="AppendixBodyText"/>
              <w:spacing w:before="0" w:after="0" w:line="240" w:lineRule="exact"/>
              <w:contextualSpacing/>
              <w:jc w:val="left"/>
              <w:rPr>
                <w:sz w:val="20"/>
              </w:rPr>
            </w:pPr>
            <w:r>
              <w:rPr>
                <w:sz w:val="20"/>
              </w:rPr>
              <w:t xml:space="preserve">Konstruksion jume </w:t>
            </w:r>
          </w:p>
          <w:p w14:paraId="6FAD004E" w14:textId="6E22B73C" w:rsidR="004B7F2D" w:rsidRPr="00014006" w:rsidRDefault="004B7F2D" w:rsidP="004B7F2D">
            <w:pPr>
              <w:pStyle w:val="AppendixBodyText"/>
              <w:spacing w:before="0" w:after="0" w:line="240" w:lineRule="exact"/>
              <w:contextualSpacing/>
              <w:jc w:val="left"/>
              <w:rPr>
                <w:sz w:val="20"/>
              </w:rPr>
            </w:pPr>
            <w:r>
              <w:rPr>
                <w:sz w:val="20"/>
              </w:rPr>
              <w:t>Oleoduktom ento portuaria tekilim bicha</w:t>
            </w:r>
          </w:p>
        </w:tc>
        <w:tc>
          <w:tcPr>
            <w:tcW w:w="775" w:type="pct"/>
            <w:vAlign w:val="center"/>
          </w:tcPr>
          <w:p w14:paraId="3F8598F7" w14:textId="439807EF" w:rsidR="004B7F2D" w:rsidRDefault="004B7F2D" w:rsidP="004B7F2D">
            <w:pPr>
              <w:pStyle w:val="AppendixBodyText"/>
              <w:spacing w:before="0" w:after="0" w:line="240" w:lineRule="exact"/>
              <w:contextualSpacing/>
              <w:jc w:val="left"/>
              <w:rPr>
                <w:sz w:val="20"/>
              </w:rPr>
            </w:pPr>
            <w:r>
              <w:rPr>
                <w:sz w:val="20"/>
              </w:rPr>
              <w:t>Muksi aw innewame</w:t>
            </w:r>
          </w:p>
          <w:p w14:paraId="5AF1B2EF" w14:textId="4AE162CC" w:rsidR="004B7F2D" w:rsidRPr="00E502FC" w:rsidRDefault="004B7F2D" w:rsidP="004B7F2D">
            <w:pPr>
              <w:pStyle w:val="AppendixBodyText"/>
              <w:spacing w:before="0" w:after="0" w:line="240" w:lineRule="exact"/>
              <w:contextualSpacing/>
              <w:jc w:val="left"/>
              <w:rPr>
                <w:sz w:val="20"/>
              </w:rPr>
            </w:pPr>
            <w:r>
              <w:rPr>
                <w:sz w:val="20"/>
              </w:rPr>
              <w:t xml:space="preserve">Jiawita béchiibo </w:t>
            </w:r>
          </w:p>
        </w:tc>
        <w:tc>
          <w:tcPr>
            <w:tcW w:w="2366" w:type="pct"/>
            <w:vAlign w:val="center"/>
          </w:tcPr>
          <w:p w14:paraId="056A6BBF" w14:textId="77777777" w:rsidR="004B7F2D" w:rsidRPr="005915EB" w:rsidRDefault="004B7F2D" w:rsidP="004B7F2D">
            <w:pPr>
              <w:pStyle w:val="AppendixBodyText"/>
              <w:numPr>
                <w:ilvl w:val="0"/>
                <w:numId w:val="4"/>
              </w:numPr>
              <w:spacing w:before="0" w:after="0" w:line="240" w:lineRule="exact"/>
              <w:contextualSpacing/>
              <w:jc w:val="left"/>
              <w:rPr>
                <w:sz w:val="20"/>
              </w:rPr>
            </w:pPr>
            <w:r>
              <w:rPr>
                <w:sz w:val="20"/>
              </w:rPr>
              <w:t>Ju</w:t>
            </w:r>
            <w:r w:rsidRPr="005915EB">
              <w:rPr>
                <w:sz w:val="20"/>
              </w:rPr>
              <w:t xml:space="preserve"> ma</w:t>
            </w:r>
            <w:r>
              <w:rPr>
                <w:sz w:val="20"/>
              </w:rPr>
              <w:t>ki</w:t>
            </w:r>
            <w:r w:rsidRPr="005915EB">
              <w:rPr>
                <w:sz w:val="20"/>
              </w:rPr>
              <w:t>na</w:t>
            </w:r>
            <w:r>
              <w:rPr>
                <w:sz w:val="20"/>
              </w:rPr>
              <w:t>a</w:t>
            </w:r>
            <w:r w:rsidRPr="005915EB">
              <w:rPr>
                <w:sz w:val="20"/>
              </w:rPr>
              <w:t xml:space="preserve">ria </w:t>
            </w:r>
            <w:r>
              <w:rPr>
                <w:sz w:val="20"/>
              </w:rPr>
              <w:t xml:space="preserve">ento jume </w:t>
            </w:r>
            <w:r w:rsidRPr="005915EB">
              <w:rPr>
                <w:sz w:val="20"/>
              </w:rPr>
              <w:t>e</w:t>
            </w:r>
            <w:r>
              <w:rPr>
                <w:sz w:val="20"/>
              </w:rPr>
              <w:t xml:space="preserve">kiipom juka </w:t>
            </w:r>
            <w:r w:rsidRPr="005915EB">
              <w:rPr>
                <w:sz w:val="20"/>
              </w:rPr>
              <w:t>Norma Oficial Mexicana NOM-080-SEMARNAT-1994,</w:t>
            </w:r>
            <w:r>
              <w:rPr>
                <w:sz w:val="20"/>
              </w:rPr>
              <w:t xml:space="preserve"> nookimpo jibba tekipánuanake, ímïrim jióxterim jakun nukisi buichiata yew puxtianake jume kaarom ento juka muksi jiawita motoorimpo yew weeme</w:t>
            </w:r>
            <w:r w:rsidRPr="005915EB">
              <w:rPr>
                <w:sz w:val="20"/>
              </w:rPr>
              <w:t>.</w:t>
            </w:r>
          </w:p>
          <w:p w14:paraId="5EB42799" w14:textId="5DE2C138" w:rsidR="004B7F2D" w:rsidRPr="005915EB" w:rsidRDefault="004B7F2D" w:rsidP="004B7F2D">
            <w:pPr>
              <w:pStyle w:val="AppendixBodyText"/>
              <w:numPr>
                <w:ilvl w:val="0"/>
                <w:numId w:val="4"/>
              </w:numPr>
              <w:spacing w:before="0" w:after="0" w:line="240" w:lineRule="exact"/>
              <w:contextualSpacing/>
              <w:jc w:val="left"/>
              <w:rPr>
                <w:sz w:val="20"/>
              </w:rPr>
            </w:pPr>
            <w:r>
              <w:rPr>
                <w:sz w:val="20"/>
              </w:rPr>
              <w:t>Siime jum karrom, e</w:t>
            </w:r>
            <w:r w:rsidRPr="005915EB">
              <w:rPr>
                <w:sz w:val="20"/>
              </w:rPr>
              <w:t>qu</w:t>
            </w:r>
            <w:r>
              <w:rPr>
                <w:sz w:val="20"/>
              </w:rPr>
              <w:t>i</w:t>
            </w:r>
            <w:r w:rsidRPr="005915EB">
              <w:rPr>
                <w:sz w:val="20"/>
              </w:rPr>
              <w:t>ipo</w:t>
            </w:r>
            <w:r>
              <w:rPr>
                <w:sz w:val="20"/>
              </w:rPr>
              <w:t xml:space="preserve">m ento wame muksi jiawita suayame, tuysi tuurika ama tekipánuanake ento ka lemaspo kusisi jiame, jume </w:t>
            </w:r>
            <w:r w:rsidRPr="005915EB">
              <w:rPr>
                <w:sz w:val="20"/>
              </w:rPr>
              <w:t>fabri</w:t>
            </w:r>
            <w:r>
              <w:rPr>
                <w:sz w:val="20"/>
              </w:rPr>
              <w:t>k</w:t>
            </w:r>
            <w:r w:rsidRPr="005915EB">
              <w:rPr>
                <w:sz w:val="20"/>
              </w:rPr>
              <w:t>ante</w:t>
            </w:r>
            <w:r>
              <w:rPr>
                <w:sz w:val="20"/>
              </w:rPr>
              <w:t>m nookimpo jibba weenake</w:t>
            </w:r>
            <w:r w:rsidRPr="005915EB">
              <w:rPr>
                <w:sz w:val="20"/>
              </w:rPr>
              <w:t>.</w:t>
            </w:r>
          </w:p>
          <w:p w14:paraId="405FEEAD" w14:textId="60D59F0F" w:rsidR="004B7F2D" w:rsidRPr="005915EB" w:rsidRDefault="004B7F2D" w:rsidP="004B7F2D">
            <w:pPr>
              <w:pStyle w:val="AppendixBodyText"/>
              <w:numPr>
                <w:ilvl w:val="0"/>
                <w:numId w:val="4"/>
              </w:numPr>
              <w:spacing w:before="0" w:after="0" w:line="240" w:lineRule="exact"/>
              <w:contextualSpacing/>
              <w:jc w:val="left"/>
              <w:rPr>
                <w:sz w:val="20"/>
              </w:rPr>
            </w:pPr>
            <w:r>
              <w:rPr>
                <w:sz w:val="20"/>
              </w:rPr>
              <w:lastRenderedPageBreak/>
              <w:t xml:space="preserve">Wépuu modelaado de ruido tiamta ama yaanake ento wepuu </w:t>
            </w:r>
            <w:r w:rsidRPr="005915EB">
              <w:rPr>
                <w:sz w:val="20"/>
              </w:rPr>
              <w:t>ejer</w:t>
            </w:r>
            <w:r>
              <w:rPr>
                <w:sz w:val="20"/>
              </w:rPr>
              <w:t>s</w:t>
            </w:r>
            <w:r w:rsidRPr="005915EB">
              <w:rPr>
                <w:sz w:val="20"/>
              </w:rPr>
              <w:t>i</w:t>
            </w:r>
            <w:r>
              <w:rPr>
                <w:sz w:val="20"/>
              </w:rPr>
              <w:t>s</w:t>
            </w:r>
            <w:r w:rsidRPr="005915EB">
              <w:rPr>
                <w:sz w:val="20"/>
              </w:rPr>
              <w:t>io</w:t>
            </w:r>
            <w:r>
              <w:rPr>
                <w:sz w:val="20"/>
              </w:rPr>
              <w:t xml:space="preserve"> de revisión de diseñom tiamta juka muksi jiawita júneria béchiibo jume nibelem jiawim jum konstruksiompo yew weeme jume reseptoorim jiawitam mamabetammaki</w:t>
            </w:r>
            <w:r w:rsidRPr="005915EB">
              <w:rPr>
                <w:sz w:val="20"/>
              </w:rPr>
              <w:t>.</w:t>
            </w:r>
          </w:p>
        </w:tc>
        <w:tc>
          <w:tcPr>
            <w:tcW w:w="547" w:type="pct"/>
            <w:shd w:val="clear" w:color="auto" w:fill="FFE599" w:themeFill="accent4" w:themeFillTint="66"/>
            <w:vAlign w:val="center"/>
          </w:tcPr>
          <w:p w14:paraId="3B543160" w14:textId="2B3FDA97" w:rsidR="004B7F2D" w:rsidRPr="00E502FC" w:rsidRDefault="004B7F2D" w:rsidP="004B7F2D">
            <w:pPr>
              <w:pStyle w:val="AppendixBodyText"/>
              <w:spacing w:before="0" w:after="0" w:line="240" w:lineRule="exact"/>
              <w:contextualSpacing/>
              <w:jc w:val="left"/>
              <w:rPr>
                <w:sz w:val="20"/>
              </w:rPr>
            </w:pPr>
            <w:r>
              <w:lastRenderedPageBreak/>
              <w:t>Menorpo yuktiari</w:t>
            </w:r>
          </w:p>
        </w:tc>
      </w:tr>
      <w:tr w:rsidR="004B7F2D" w:rsidRPr="00E502FC" w14:paraId="2989BF8E" w14:textId="77777777" w:rsidTr="004B7F2D">
        <w:trPr>
          <w:trHeight w:val="1106"/>
        </w:trPr>
        <w:tc>
          <w:tcPr>
            <w:tcW w:w="663" w:type="pct"/>
            <w:vAlign w:val="center"/>
          </w:tcPr>
          <w:p w14:paraId="478DAD92" w14:textId="77777777" w:rsidR="004B7F2D" w:rsidRPr="00E502FC" w:rsidRDefault="004B7F2D" w:rsidP="004B7F2D">
            <w:pPr>
              <w:pStyle w:val="AppendixBodyText"/>
              <w:spacing w:before="0" w:after="0" w:line="240" w:lineRule="exact"/>
              <w:contextualSpacing/>
              <w:jc w:val="left"/>
              <w:rPr>
                <w:sz w:val="20"/>
              </w:rPr>
            </w:pPr>
            <w:r>
              <w:rPr>
                <w:sz w:val="20"/>
              </w:rPr>
              <w:t>Bäm buiata beppa kom buiteme</w:t>
            </w:r>
          </w:p>
        </w:tc>
        <w:tc>
          <w:tcPr>
            <w:tcW w:w="649" w:type="pct"/>
            <w:vAlign w:val="center"/>
          </w:tcPr>
          <w:p w14:paraId="21489C6C" w14:textId="77777777" w:rsidR="004B7F2D" w:rsidRPr="005915EB" w:rsidRDefault="004B7F2D" w:rsidP="004B7F2D">
            <w:pPr>
              <w:pStyle w:val="AppendixBodyText"/>
              <w:spacing w:before="0" w:after="0" w:line="240" w:lineRule="exact"/>
              <w:contextualSpacing/>
              <w:jc w:val="left"/>
              <w:rPr>
                <w:sz w:val="20"/>
              </w:rPr>
            </w:pPr>
            <w:r>
              <w:rPr>
                <w:sz w:val="20"/>
              </w:rPr>
              <w:t>Buiata bueixwapo tuubom ama tuttia béchiibo</w:t>
            </w:r>
          </w:p>
        </w:tc>
        <w:tc>
          <w:tcPr>
            <w:tcW w:w="775" w:type="pct"/>
            <w:vAlign w:val="center"/>
          </w:tcPr>
          <w:p w14:paraId="79A5A1AA" w14:textId="3BEECD79" w:rsidR="004B7F2D" w:rsidRPr="005915EB" w:rsidRDefault="004B7F2D" w:rsidP="004B7F2D">
            <w:pPr>
              <w:pStyle w:val="AppendixBodyText"/>
              <w:spacing w:before="0" w:after="0" w:line="240" w:lineRule="exact"/>
              <w:contextualSpacing/>
              <w:jc w:val="left"/>
              <w:rPr>
                <w:sz w:val="20"/>
              </w:rPr>
            </w:pPr>
            <w:r>
              <w:rPr>
                <w:sz w:val="20"/>
              </w:rPr>
              <w:t xml:space="preserve">Kanal mayualem buiata kom surustepo, bäm chiicha yaawapo </w:t>
            </w:r>
          </w:p>
        </w:tc>
        <w:tc>
          <w:tcPr>
            <w:tcW w:w="2366" w:type="pct"/>
            <w:vAlign w:val="center"/>
          </w:tcPr>
          <w:p w14:paraId="6237ED11" w14:textId="16953DD4" w:rsidR="004B7F2D" w:rsidRPr="00714903" w:rsidRDefault="004B7F2D" w:rsidP="004B7F2D">
            <w:pPr>
              <w:pStyle w:val="AppendixBodyText"/>
              <w:numPr>
                <w:ilvl w:val="0"/>
                <w:numId w:val="5"/>
              </w:numPr>
              <w:spacing w:before="0" w:line="240" w:lineRule="exact"/>
              <w:contextualSpacing/>
              <w:rPr>
                <w:sz w:val="20"/>
              </w:rPr>
            </w:pPr>
            <w:r>
              <w:rPr>
                <w:sz w:val="20"/>
              </w:rPr>
              <w:t>Jum natwam bömpo, kanaalim jibaate béchiibo ayukampo, kechim at suayanake, kaita buia</w:t>
            </w:r>
            <w:r w:rsidRPr="00714903">
              <w:rPr>
                <w:sz w:val="20"/>
              </w:rPr>
              <w:t xml:space="preserve"> </w:t>
            </w:r>
            <w:r>
              <w:rPr>
                <w:sz w:val="20"/>
              </w:rPr>
              <w:t>ento wate materialesim kaalimpo ka kom weenake.</w:t>
            </w:r>
          </w:p>
          <w:p w14:paraId="168E9E30" w14:textId="54B28926" w:rsidR="004B7F2D" w:rsidRPr="005915EB" w:rsidRDefault="004B7F2D" w:rsidP="004B7F2D">
            <w:pPr>
              <w:pStyle w:val="AppendixBodyText"/>
              <w:numPr>
                <w:ilvl w:val="0"/>
                <w:numId w:val="5"/>
              </w:numPr>
              <w:spacing w:before="0" w:line="240" w:lineRule="exact"/>
              <w:contextualSpacing/>
              <w:rPr>
                <w:sz w:val="20"/>
              </w:rPr>
            </w:pPr>
            <w:r>
              <w:rPr>
                <w:sz w:val="20"/>
              </w:rPr>
              <w:t xml:space="preserve">Ket </w:t>
            </w:r>
            <w:r w:rsidRPr="005915EB">
              <w:rPr>
                <w:sz w:val="20"/>
              </w:rPr>
              <w:t>mé</w:t>
            </w:r>
            <w:r>
              <w:rPr>
                <w:sz w:val="20"/>
              </w:rPr>
              <w:t>e</w:t>
            </w:r>
            <w:r w:rsidRPr="005915EB">
              <w:rPr>
                <w:sz w:val="20"/>
              </w:rPr>
              <w:t>todo</w:t>
            </w:r>
            <w:r>
              <w:rPr>
                <w:sz w:val="20"/>
              </w:rPr>
              <w:t>m</w:t>
            </w:r>
            <w:r w:rsidRPr="005915EB">
              <w:rPr>
                <w:sz w:val="20"/>
              </w:rPr>
              <w:t xml:space="preserve"> espe</w:t>
            </w:r>
            <w:r>
              <w:rPr>
                <w:sz w:val="20"/>
              </w:rPr>
              <w:t>s</w:t>
            </w:r>
            <w:r w:rsidRPr="005915EB">
              <w:rPr>
                <w:sz w:val="20"/>
              </w:rPr>
              <w:t>í</w:t>
            </w:r>
            <w:r>
              <w:rPr>
                <w:sz w:val="20"/>
              </w:rPr>
              <w:t>i</w:t>
            </w:r>
            <w:r w:rsidRPr="005915EB">
              <w:rPr>
                <w:sz w:val="20"/>
              </w:rPr>
              <w:t>fi</w:t>
            </w:r>
            <w:r>
              <w:rPr>
                <w:sz w:val="20"/>
              </w:rPr>
              <w:t>kommey buita bueixna jak kanalpo perfofrasion horizontal (HDD siglam ringo nokpo) jak bäm natwam kom bubuitempo juka konstruksionta tuysi ama yaa bechiibo jume kanal jibaateriom jume metanol ento JAPAMA tubeeriam at yew boote máchiku.</w:t>
            </w:r>
            <w:r w:rsidRPr="005915EB">
              <w:rPr>
                <w:sz w:val="20"/>
              </w:rPr>
              <w:t xml:space="preserve"> </w:t>
            </w:r>
          </w:p>
          <w:p w14:paraId="78575853" w14:textId="149031C9" w:rsidR="004B7F2D" w:rsidRPr="005915EB" w:rsidRDefault="004B7F2D" w:rsidP="004B7F2D">
            <w:pPr>
              <w:pStyle w:val="AppendixBodyText"/>
              <w:numPr>
                <w:ilvl w:val="0"/>
                <w:numId w:val="5"/>
              </w:numPr>
              <w:spacing w:before="0" w:line="240" w:lineRule="exact"/>
              <w:contextualSpacing/>
              <w:rPr>
                <w:sz w:val="20"/>
              </w:rPr>
            </w:pPr>
            <w:r>
              <w:rPr>
                <w:sz w:val="20"/>
              </w:rPr>
              <w:t xml:space="preserve">Inspeksion, mantenimiento ju integridad tiapo ento jak juchi bemélasi yaanakeypo jume estruktuuram jibaate béchiibo o </w:t>
            </w:r>
            <w:r w:rsidRPr="005915EB">
              <w:rPr>
                <w:sz w:val="20"/>
              </w:rPr>
              <w:t>dr</w:t>
            </w:r>
            <w:r>
              <w:rPr>
                <w:sz w:val="20"/>
              </w:rPr>
              <w:t>eenim ama yaatuko.</w:t>
            </w:r>
          </w:p>
          <w:p w14:paraId="49E44D88" w14:textId="47FBE9C0" w:rsidR="004B7F2D" w:rsidRDefault="004B7F2D" w:rsidP="004B7F2D">
            <w:pPr>
              <w:pStyle w:val="AppendixBodyText"/>
              <w:numPr>
                <w:ilvl w:val="0"/>
                <w:numId w:val="5"/>
              </w:numPr>
              <w:spacing w:before="0" w:line="240" w:lineRule="exact"/>
              <w:contextualSpacing/>
              <w:rPr>
                <w:sz w:val="20"/>
              </w:rPr>
            </w:pPr>
            <w:r>
              <w:rPr>
                <w:sz w:val="20"/>
              </w:rPr>
              <w:t>Semana bicha weriawayo, jak naw am toixwapo, mamammia am nunuuyeyo ento am kaitatunakeypo wame materal peligroosom tiame.</w:t>
            </w:r>
          </w:p>
          <w:p w14:paraId="567F2B1A" w14:textId="50263AEA" w:rsidR="004B7F2D" w:rsidRPr="004B6C47" w:rsidRDefault="004B7F2D" w:rsidP="004B7F2D">
            <w:pPr>
              <w:pStyle w:val="AppendixBodyText"/>
              <w:numPr>
                <w:ilvl w:val="0"/>
                <w:numId w:val="5"/>
              </w:numPr>
              <w:spacing w:before="0" w:line="240" w:lineRule="exact"/>
              <w:contextualSpacing/>
              <w:rPr>
                <w:sz w:val="20"/>
              </w:rPr>
            </w:pPr>
            <w:r>
              <w:rPr>
                <w:sz w:val="20"/>
              </w:rPr>
              <w:t xml:space="preserve">Kombustiblem a mekka jume soona sensiblem tiammewi </w:t>
            </w:r>
            <w:r w:rsidRPr="004B6C47">
              <w:rPr>
                <w:sz w:val="20"/>
              </w:rPr>
              <w:t>jeela ento jume prosedimientom yuktirimpo</w:t>
            </w:r>
            <w:r>
              <w:rPr>
                <w:sz w:val="20"/>
              </w:rPr>
              <w:t>.</w:t>
            </w:r>
          </w:p>
          <w:p w14:paraId="67A57656" w14:textId="2FF5FC34" w:rsidR="004B7F2D" w:rsidRPr="005915EB" w:rsidRDefault="004B7F2D" w:rsidP="004B7F2D">
            <w:pPr>
              <w:pStyle w:val="AppendixBodyText"/>
              <w:numPr>
                <w:ilvl w:val="0"/>
                <w:numId w:val="5"/>
              </w:numPr>
              <w:spacing w:before="0" w:line="240" w:lineRule="exact"/>
              <w:contextualSpacing/>
              <w:rPr>
                <w:sz w:val="20"/>
              </w:rPr>
            </w:pPr>
            <w:r>
              <w:rPr>
                <w:sz w:val="20"/>
              </w:rPr>
              <w:t>Jak jita pextichibexteko bejja lawti at tekilim yaanake (jáchin a yaanakeywi</w:t>
            </w:r>
            <w:r w:rsidRPr="005915EB">
              <w:rPr>
                <w:sz w:val="20"/>
              </w:rPr>
              <w:t>, kits de derrame</w:t>
            </w:r>
            <w:r>
              <w:rPr>
                <w:sz w:val="20"/>
              </w:rPr>
              <w:t xml:space="preserve"> tiame, kapasitasion).</w:t>
            </w:r>
          </w:p>
          <w:p w14:paraId="51B99EAD" w14:textId="65F59086" w:rsidR="004B7F2D" w:rsidRPr="00AE2DDB" w:rsidRDefault="004B7F2D" w:rsidP="004B7F2D">
            <w:pPr>
              <w:pStyle w:val="AppendixBodyText"/>
              <w:numPr>
                <w:ilvl w:val="0"/>
                <w:numId w:val="5"/>
              </w:numPr>
              <w:spacing w:before="0" w:after="0" w:line="240" w:lineRule="exact"/>
              <w:contextualSpacing/>
              <w:jc w:val="left"/>
              <w:rPr>
                <w:sz w:val="20"/>
              </w:rPr>
            </w:pPr>
            <w:r>
              <w:rPr>
                <w:sz w:val="20"/>
              </w:rPr>
              <w:t xml:space="preserve">Jume techuam jum </w:t>
            </w:r>
            <w:r w:rsidRPr="00AE2DDB">
              <w:rPr>
                <w:sz w:val="20"/>
              </w:rPr>
              <w:t xml:space="preserve">HDD </w:t>
            </w:r>
            <w:r>
              <w:rPr>
                <w:sz w:val="20"/>
              </w:rPr>
              <w:t>bétana bämmey yaarim.</w:t>
            </w:r>
          </w:p>
          <w:p w14:paraId="59094018" w14:textId="02770372" w:rsidR="004B7F2D" w:rsidRDefault="004B7F2D" w:rsidP="004B7F2D">
            <w:pPr>
              <w:pStyle w:val="AppendixBodyText"/>
              <w:numPr>
                <w:ilvl w:val="0"/>
                <w:numId w:val="5"/>
              </w:numPr>
              <w:spacing w:before="0" w:line="240" w:lineRule="exact"/>
              <w:contextualSpacing/>
              <w:rPr>
                <w:sz w:val="20"/>
              </w:rPr>
            </w:pPr>
            <w:r>
              <w:rPr>
                <w:sz w:val="20"/>
              </w:rPr>
              <w:t xml:space="preserve">Kaita jitta jayti machisi kom toonake kanal jijibaatewammechi o ju bahía de Ohuirapo. </w:t>
            </w:r>
            <w:r w:rsidRPr="0067200F">
              <w:rPr>
                <w:sz w:val="20"/>
              </w:rPr>
              <w:t xml:space="preserve">Mexinol </w:t>
            </w:r>
            <w:r>
              <w:rPr>
                <w:sz w:val="20"/>
              </w:rPr>
              <w:t>ka</w:t>
            </w:r>
            <w:r w:rsidRPr="0067200F">
              <w:rPr>
                <w:sz w:val="20"/>
              </w:rPr>
              <w:t xml:space="preserve"> </w:t>
            </w:r>
            <w:r>
              <w:rPr>
                <w:sz w:val="20"/>
              </w:rPr>
              <w:t xml:space="preserve">bäm jaytimachim </w:t>
            </w:r>
            <w:r w:rsidRPr="0067200F">
              <w:rPr>
                <w:sz w:val="20"/>
              </w:rPr>
              <w:t>Bahía de Ohuira</w:t>
            </w:r>
            <w:r>
              <w:rPr>
                <w:sz w:val="20"/>
              </w:rPr>
              <w:t>po kom toonake</w:t>
            </w:r>
            <w:r w:rsidRPr="0067200F">
              <w:rPr>
                <w:sz w:val="20"/>
              </w:rPr>
              <w:t xml:space="preserve">; </w:t>
            </w:r>
            <w:r>
              <w:rPr>
                <w:sz w:val="20"/>
              </w:rPr>
              <w:t xml:space="preserve">siime ju bä residualem tiame am tutenake ju </w:t>
            </w:r>
            <w:r w:rsidRPr="0067200F">
              <w:rPr>
                <w:sz w:val="20"/>
              </w:rPr>
              <w:t>planta (</w:t>
            </w:r>
            <w:r>
              <w:rPr>
                <w:sz w:val="20"/>
              </w:rPr>
              <w:t>PTAR) Mexinol bétana.</w:t>
            </w:r>
          </w:p>
          <w:p w14:paraId="52ECAC1D" w14:textId="58C2A777" w:rsidR="004B7F2D" w:rsidRPr="005915EB" w:rsidRDefault="004B7F2D" w:rsidP="004B7F2D">
            <w:pPr>
              <w:pStyle w:val="AppendixBodyText"/>
              <w:numPr>
                <w:ilvl w:val="0"/>
                <w:numId w:val="5"/>
              </w:numPr>
              <w:spacing w:before="0" w:line="240" w:lineRule="exact"/>
              <w:contextualSpacing/>
              <w:rPr>
                <w:sz w:val="20"/>
              </w:rPr>
            </w:pPr>
            <w:r>
              <w:rPr>
                <w:sz w:val="20"/>
              </w:rPr>
              <w:t>Wame bäm sékana bicha bébiawame jak kanaalim wójoktiwampo ju perforasion horizontal dirigiida tiapo (HDD) tuysi am suayanake ka wate bäm buia beppa ento betukriat buiteme chiicha am yaa béchiibo regulasion mejikanapo aman bitnake (p</w:t>
            </w:r>
            <w:r w:rsidRPr="0013518A">
              <w:rPr>
                <w:sz w:val="20"/>
              </w:rPr>
              <w:t>ermi</w:t>
            </w:r>
            <w:r>
              <w:rPr>
                <w:sz w:val="20"/>
              </w:rPr>
              <w:t>i</w:t>
            </w:r>
            <w:r w:rsidRPr="0013518A">
              <w:rPr>
                <w:sz w:val="20"/>
              </w:rPr>
              <w:t>so</w:t>
            </w:r>
            <w:r>
              <w:rPr>
                <w:sz w:val="20"/>
              </w:rPr>
              <w:t>m</w:t>
            </w:r>
            <w:r w:rsidRPr="0013518A">
              <w:rPr>
                <w:sz w:val="20"/>
              </w:rPr>
              <w:t>).</w:t>
            </w:r>
          </w:p>
        </w:tc>
        <w:tc>
          <w:tcPr>
            <w:tcW w:w="547" w:type="pct"/>
            <w:shd w:val="clear" w:color="auto" w:fill="FFE599" w:themeFill="accent4" w:themeFillTint="66"/>
            <w:vAlign w:val="center"/>
          </w:tcPr>
          <w:p w14:paraId="5C93B4BE" w14:textId="1CB15501" w:rsidR="004B7F2D" w:rsidRPr="00E502FC" w:rsidRDefault="004B7F2D" w:rsidP="004B7F2D">
            <w:pPr>
              <w:pStyle w:val="AppendixBodyText"/>
              <w:spacing w:before="0" w:after="0" w:line="240" w:lineRule="exact"/>
              <w:contextualSpacing/>
              <w:jc w:val="left"/>
              <w:rPr>
                <w:sz w:val="20"/>
              </w:rPr>
            </w:pPr>
            <w:r>
              <w:t>Menorpo yuktiari</w:t>
            </w:r>
          </w:p>
        </w:tc>
      </w:tr>
      <w:tr w:rsidR="004B7F2D" w:rsidRPr="00E502FC" w14:paraId="376029A4" w14:textId="77777777" w:rsidTr="004B7F2D">
        <w:trPr>
          <w:trHeight w:val="1106"/>
        </w:trPr>
        <w:tc>
          <w:tcPr>
            <w:tcW w:w="663" w:type="pct"/>
            <w:vAlign w:val="center"/>
          </w:tcPr>
          <w:p w14:paraId="24867EF5" w14:textId="70896FF4" w:rsidR="004B7F2D" w:rsidRPr="00E502FC" w:rsidRDefault="004B7F2D" w:rsidP="004B7F2D">
            <w:pPr>
              <w:pStyle w:val="AppendixBodyText"/>
              <w:spacing w:before="0" w:after="0" w:line="240" w:lineRule="exact"/>
              <w:contextualSpacing/>
              <w:jc w:val="left"/>
              <w:rPr>
                <w:sz w:val="20"/>
              </w:rPr>
            </w:pPr>
            <w:r>
              <w:rPr>
                <w:sz w:val="20"/>
              </w:rPr>
              <w:lastRenderedPageBreak/>
              <w:t>Páaria ento natechikola mekka bittume</w:t>
            </w:r>
          </w:p>
        </w:tc>
        <w:tc>
          <w:tcPr>
            <w:tcW w:w="649" w:type="pct"/>
            <w:vAlign w:val="center"/>
          </w:tcPr>
          <w:p w14:paraId="56C144B6" w14:textId="4DF364D2" w:rsidR="004B7F2D" w:rsidRPr="005915EB" w:rsidRDefault="004B7F2D" w:rsidP="004B7F2D">
            <w:pPr>
              <w:pStyle w:val="AppendixBodyText"/>
              <w:spacing w:before="0" w:after="0" w:line="240" w:lineRule="exact"/>
              <w:contextualSpacing/>
              <w:jc w:val="left"/>
              <w:rPr>
                <w:sz w:val="20"/>
              </w:rPr>
            </w:pPr>
            <w:r>
              <w:rPr>
                <w:sz w:val="20"/>
              </w:rPr>
              <w:t>Tékilin chukta mekka wootiawame ju konstruksion siitiopo</w:t>
            </w:r>
          </w:p>
        </w:tc>
        <w:tc>
          <w:tcPr>
            <w:tcW w:w="775" w:type="pct"/>
            <w:vAlign w:val="center"/>
          </w:tcPr>
          <w:p w14:paraId="4F75CD70" w14:textId="08DA9028" w:rsidR="004B7F2D" w:rsidRPr="005915EB" w:rsidRDefault="004B7F2D" w:rsidP="004B7F2D">
            <w:pPr>
              <w:pStyle w:val="AppendixBodyText"/>
              <w:spacing w:before="0" w:after="0" w:line="240" w:lineRule="exact"/>
              <w:contextualSpacing/>
              <w:jc w:val="left"/>
              <w:rPr>
                <w:sz w:val="20"/>
              </w:rPr>
            </w:pPr>
            <w:r>
              <w:rPr>
                <w:sz w:val="20"/>
              </w:rPr>
              <w:t xml:space="preserve">Jitta kaa tuuri ama yew bittu tayteko jum planta ento metanol tuberiam tekilim joowampo jume ama joakammew, tekipanualéerommew ento ju Ejido </w:t>
            </w:r>
            <w:r w:rsidRPr="005915EB">
              <w:rPr>
                <w:sz w:val="20"/>
              </w:rPr>
              <w:t>Rosendo</w:t>
            </w:r>
            <w:r>
              <w:rPr>
                <w:sz w:val="20"/>
              </w:rPr>
              <w:t xml:space="preserve"> G. Castro</w:t>
            </w:r>
            <w:r w:rsidRPr="005915EB">
              <w:rPr>
                <w:sz w:val="20"/>
              </w:rPr>
              <w:t xml:space="preserve"> </w:t>
            </w:r>
            <w:r>
              <w:rPr>
                <w:sz w:val="20"/>
              </w:rPr>
              <w:t xml:space="preserve">ento ju </w:t>
            </w:r>
            <w:r w:rsidRPr="005915EB">
              <w:rPr>
                <w:sz w:val="20"/>
              </w:rPr>
              <w:t>Isla de Pato</w:t>
            </w:r>
            <w:r>
              <w:rPr>
                <w:sz w:val="20"/>
              </w:rPr>
              <w:t>mmew bicha</w:t>
            </w:r>
            <w:r w:rsidRPr="005915EB">
              <w:rPr>
                <w:sz w:val="20"/>
              </w:rPr>
              <w:t>.</w:t>
            </w:r>
          </w:p>
        </w:tc>
        <w:tc>
          <w:tcPr>
            <w:tcW w:w="2366" w:type="pct"/>
            <w:vAlign w:val="center"/>
          </w:tcPr>
          <w:p w14:paraId="75571AED" w14:textId="21C841BC" w:rsidR="004B7F2D" w:rsidRPr="005915EB" w:rsidRDefault="004B7F2D" w:rsidP="004B7F2D">
            <w:pPr>
              <w:pStyle w:val="AppendixBodyText"/>
              <w:numPr>
                <w:ilvl w:val="0"/>
                <w:numId w:val="26"/>
              </w:numPr>
              <w:spacing w:before="0" w:line="240" w:lineRule="exact"/>
              <w:contextualSpacing/>
              <w:rPr>
                <w:sz w:val="20"/>
              </w:rPr>
            </w:pPr>
            <w:r>
              <w:rPr>
                <w:sz w:val="20"/>
              </w:rPr>
              <w:t>Juyya siarim ama kechawame</w:t>
            </w:r>
            <w:r w:rsidRPr="005915EB">
              <w:rPr>
                <w:sz w:val="20"/>
              </w:rPr>
              <w:t xml:space="preserve"> </w:t>
            </w:r>
            <w:r>
              <w:rPr>
                <w:sz w:val="20"/>
              </w:rPr>
              <w:t xml:space="preserve">“aream siarim” ti tettiawame tua juyya jiapsame jum waixwa jum área </w:t>
            </w:r>
            <w:r w:rsidRPr="005915EB">
              <w:rPr>
                <w:sz w:val="20"/>
              </w:rPr>
              <w:t xml:space="preserve">de </w:t>
            </w:r>
            <w:r>
              <w:rPr>
                <w:sz w:val="20"/>
              </w:rPr>
              <w:t>k</w:t>
            </w:r>
            <w:r w:rsidRPr="005915EB">
              <w:rPr>
                <w:sz w:val="20"/>
              </w:rPr>
              <w:t>onser</w:t>
            </w:r>
            <w:r>
              <w:rPr>
                <w:sz w:val="20"/>
              </w:rPr>
              <w:t>b</w:t>
            </w:r>
            <w:r w:rsidRPr="005915EB">
              <w:rPr>
                <w:sz w:val="20"/>
              </w:rPr>
              <w:t>a</w:t>
            </w:r>
            <w:r>
              <w:rPr>
                <w:sz w:val="20"/>
              </w:rPr>
              <w:t>s</w:t>
            </w:r>
            <w:r w:rsidRPr="005915EB">
              <w:rPr>
                <w:sz w:val="20"/>
              </w:rPr>
              <w:t>ión</w:t>
            </w:r>
            <w:r>
              <w:rPr>
                <w:sz w:val="20"/>
              </w:rPr>
              <w:t xml:space="preserve"> tiapo jum sitio suriw biicha.</w:t>
            </w:r>
          </w:p>
          <w:p w14:paraId="29B0DCC0" w14:textId="1A8E86F7" w:rsidR="004B7F2D" w:rsidRPr="005915EB" w:rsidRDefault="004B7F2D" w:rsidP="004B7F2D">
            <w:pPr>
              <w:pStyle w:val="AppendixBodyText"/>
              <w:numPr>
                <w:ilvl w:val="0"/>
                <w:numId w:val="26"/>
              </w:numPr>
              <w:spacing w:before="0" w:line="240" w:lineRule="exact"/>
              <w:contextualSpacing/>
              <w:rPr>
                <w:sz w:val="20"/>
              </w:rPr>
            </w:pPr>
            <w:r>
              <w:rPr>
                <w:sz w:val="20"/>
              </w:rPr>
              <w:t xml:space="preserve">Juka vegetasion naturalta chee ama jinewnake </w:t>
            </w:r>
            <w:r w:rsidRPr="005915EB">
              <w:rPr>
                <w:sz w:val="20"/>
              </w:rPr>
              <w:t>(</w:t>
            </w:r>
            <w:r>
              <w:rPr>
                <w:sz w:val="20"/>
              </w:rPr>
              <w:t>manglaarem bénasi</w:t>
            </w:r>
            <w:r w:rsidRPr="005915EB">
              <w:rPr>
                <w:sz w:val="20"/>
              </w:rPr>
              <w:t>)</w:t>
            </w:r>
            <w:r>
              <w:rPr>
                <w:sz w:val="20"/>
              </w:rPr>
              <w:t xml:space="preserve"> soona sur </w:t>
            </w:r>
            <w:r w:rsidRPr="005915EB">
              <w:rPr>
                <w:sz w:val="20"/>
              </w:rPr>
              <w:t>Proye</w:t>
            </w:r>
            <w:r>
              <w:rPr>
                <w:sz w:val="20"/>
              </w:rPr>
              <w:t>k</w:t>
            </w:r>
            <w:r w:rsidRPr="005915EB">
              <w:rPr>
                <w:sz w:val="20"/>
              </w:rPr>
              <w:t>to</w:t>
            </w:r>
            <w:r>
              <w:rPr>
                <w:sz w:val="20"/>
              </w:rPr>
              <w:t>taw bicha.</w:t>
            </w:r>
          </w:p>
          <w:p w14:paraId="011185E6" w14:textId="68FD6F2F" w:rsidR="004B7F2D" w:rsidRPr="005915EB" w:rsidRDefault="004B7F2D" w:rsidP="004B7F2D">
            <w:pPr>
              <w:pStyle w:val="AppendixBodyText"/>
              <w:numPr>
                <w:ilvl w:val="0"/>
                <w:numId w:val="26"/>
              </w:numPr>
              <w:spacing w:before="0" w:line="240" w:lineRule="exact"/>
              <w:contextualSpacing/>
              <w:rPr>
                <w:sz w:val="20"/>
              </w:rPr>
            </w:pPr>
            <w:r>
              <w:rPr>
                <w:sz w:val="20"/>
              </w:rPr>
              <w:t>Jume aream tuysi ama bitnake am desmonte baawapo, ju superfiisie tiame ka wame hektaream jum derecho de via tiamtachim beppa yew weenake permanente o temporalimpo juneli ketchi wame aream adisionalesim</w:t>
            </w:r>
            <w:r w:rsidRPr="005915EB">
              <w:rPr>
                <w:sz w:val="20"/>
              </w:rPr>
              <w:t>.</w:t>
            </w:r>
          </w:p>
          <w:p w14:paraId="184A7B5C" w14:textId="00E38C9C" w:rsidR="004B7F2D" w:rsidRPr="005915EB" w:rsidRDefault="004B7F2D" w:rsidP="004B7F2D">
            <w:pPr>
              <w:pStyle w:val="AppendixBodyText"/>
              <w:numPr>
                <w:ilvl w:val="0"/>
                <w:numId w:val="26"/>
              </w:numPr>
              <w:spacing w:before="0" w:after="0" w:line="240" w:lineRule="exact"/>
              <w:contextualSpacing/>
              <w:jc w:val="left"/>
              <w:rPr>
                <w:sz w:val="20"/>
              </w:rPr>
            </w:pPr>
            <w:r>
              <w:rPr>
                <w:sz w:val="20"/>
              </w:rPr>
              <w:t>Bejja siime juka chukta mekka wootiasuko, tuysi buia tebatta kuaktiana ili juyya ama am yootunake béchiibo</w:t>
            </w:r>
            <w:r w:rsidRPr="005915EB">
              <w:rPr>
                <w:sz w:val="20"/>
              </w:rPr>
              <w:t>.</w:t>
            </w:r>
          </w:p>
        </w:tc>
        <w:tc>
          <w:tcPr>
            <w:tcW w:w="547" w:type="pct"/>
            <w:shd w:val="clear" w:color="auto" w:fill="F2F2F2" w:themeFill="background1" w:themeFillShade="F2"/>
            <w:vAlign w:val="center"/>
          </w:tcPr>
          <w:p w14:paraId="7C6B31BD" w14:textId="77777777" w:rsidR="004B7F2D" w:rsidRPr="00E502FC" w:rsidRDefault="004B7F2D" w:rsidP="004B7F2D">
            <w:pPr>
              <w:pStyle w:val="AppendixBodyText"/>
              <w:spacing w:before="0" w:after="0" w:line="240" w:lineRule="exact"/>
              <w:contextualSpacing/>
              <w:jc w:val="left"/>
              <w:rPr>
                <w:sz w:val="20"/>
              </w:rPr>
            </w:pPr>
            <w:r>
              <w:rPr>
                <w:sz w:val="20"/>
              </w:rPr>
              <w:t>Kaita</w:t>
            </w:r>
          </w:p>
        </w:tc>
      </w:tr>
      <w:tr w:rsidR="004B7F2D" w:rsidRPr="00E502FC" w14:paraId="2E0E55B6" w14:textId="77777777" w:rsidTr="004B7F2D">
        <w:trPr>
          <w:trHeight w:val="1106"/>
        </w:trPr>
        <w:tc>
          <w:tcPr>
            <w:tcW w:w="663" w:type="pct"/>
            <w:vAlign w:val="center"/>
          </w:tcPr>
          <w:p w14:paraId="7F2A521D" w14:textId="70EB330F" w:rsidR="004B7F2D" w:rsidRPr="00E502FC" w:rsidRDefault="004B7F2D" w:rsidP="004B7F2D">
            <w:pPr>
              <w:pStyle w:val="AppendixBodyText"/>
              <w:spacing w:before="0" w:after="0" w:line="240" w:lineRule="exact"/>
              <w:contextualSpacing/>
              <w:jc w:val="left"/>
              <w:rPr>
                <w:sz w:val="20"/>
              </w:rPr>
            </w:pPr>
            <w:r>
              <w:rPr>
                <w:sz w:val="20"/>
              </w:rPr>
              <w:t xml:space="preserve">Joa ento juyyam jiápsapo </w:t>
            </w:r>
          </w:p>
        </w:tc>
        <w:tc>
          <w:tcPr>
            <w:tcW w:w="649" w:type="pct"/>
            <w:vAlign w:val="center"/>
          </w:tcPr>
          <w:p w14:paraId="159D2510" w14:textId="197CE2CC" w:rsidR="004B7F2D" w:rsidRPr="005915EB" w:rsidRDefault="004B7F2D" w:rsidP="004B7F2D">
            <w:pPr>
              <w:pStyle w:val="AppendixBodyText"/>
              <w:spacing w:before="0" w:after="0" w:line="240" w:lineRule="exact"/>
              <w:contextualSpacing/>
              <w:jc w:val="left"/>
              <w:rPr>
                <w:sz w:val="20"/>
              </w:rPr>
            </w:pPr>
            <w:r>
              <w:rPr>
                <w:sz w:val="20"/>
              </w:rPr>
              <w:t>Desmontewame tuberiam ama tuttia metanol ento JAPAMAta béchiibo</w:t>
            </w:r>
          </w:p>
        </w:tc>
        <w:tc>
          <w:tcPr>
            <w:tcW w:w="775" w:type="pct"/>
            <w:vAlign w:val="center"/>
          </w:tcPr>
          <w:p w14:paraId="48A39A79" w14:textId="583715C7" w:rsidR="004B7F2D" w:rsidRPr="005915EB" w:rsidRDefault="004B7F2D" w:rsidP="004B7F2D">
            <w:pPr>
              <w:pStyle w:val="AppendixBodyText"/>
              <w:spacing w:before="0" w:after="0" w:line="240" w:lineRule="exact"/>
              <w:contextualSpacing/>
              <w:jc w:val="left"/>
              <w:rPr>
                <w:sz w:val="20"/>
              </w:rPr>
            </w:pPr>
            <w:r>
              <w:rPr>
                <w:sz w:val="20"/>
              </w:rPr>
              <w:t xml:space="preserve">Nabolim ento juyyam joam </w:t>
            </w:r>
            <w:r w:rsidRPr="005915EB">
              <w:rPr>
                <w:sz w:val="20"/>
              </w:rPr>
              <w:t>natur</w:t>
            </w:r>
            <w:r>
              <w:rPr>
                <w:sz w:val="20"/>
              </w:rPr>
              <w:t>a</w:t>
            </w:r>
            <w:r w:rsidRPr="005915EB">
              <w:rPr>
                <w:sz w:val="20"/>
              </w:rPr>
              <w:t>ales</w:t>
            </w:r>
            <w:r>
              <w:rPr>
                <w:sz w:val="20"/>
              </w:rPr>
              <w:t>im ama taaruwapo</w:t>
            </w:r>
            <w:r w:rsidRPr="005915EB">
              <w:rPr>
                <w:sz w:val="20"/>
              </w:rPr>
              <w:t xml:space="preserve">, </w:t>
            </w:r>
            <w:r>
              <w:rPr>
                <w:sz w:val="20"/>
              </w:rPr>
              <w:t>taabuitume ento bordom joowamtachi</w:t>
            </w:r>
          </w:p>
        </w:tc>
        <w:tc>
          <w:tcPr>
            <w:tcW w:w="2366" w:type="pct"/>
            <w:vAlign w:val="center"/>
          </w:tcPr>
          <w:p w14:paraId="4769EE9F" w14:textId="1ED2D5E5" w:rsidR="004B7F2D" w:rsidRPr="005915EB" w:rsidRDefault="004B7F2D" w:rsidP="004B7F2D">
            <w:pPr>
              <w:pStyle w:val="AppendixBodyText"/>
              <w:numPr>
                <w:ilvl w:val="0"/>
                <w:numId w:val="6"/>
              </w:numPr>
              <w:spacing w:before="0" w:line="240" w:lineRule="exact"/>
              <w:contextualSpacing/>
              <w:rPr>
                <w:sz w:val="20"/>
              </w:rPr>
            </w:pPr>
            <w:r>
              <w:rPr>
                <w:sz w:val="20"/>
              </w:rPr>
              <w:t xml:space="preserve">Juka </w:t>
            </w:r>
            <w:r w:rsidRPr="005915EB">
              <w:rPr>
                <w:sz w:val="20"/>
              </w:rPr>
              <w:t>HDD</w:t>
            </w:r>
            <w:r>
              <w:rPr>
                <w:sz w:val="20"/>
              </w:rPr>
              <w:t>ta ama yaanake jum k</w:t>
            </w:r>
            <w:r w:rsidRPr="005915EB">
              <w:rPr>
                <w:sz w:val="20"/>
              </w:rPr>
              <w:t>onstru</w:t>
            </w:r>
            <w:r>
              <w:rPr>
                <w:sz w:val="20"/>
              </w:rPr>
              <w:t>ks</w:t>
            </w:r>
            <w:r w:rsidRPr="005915EB">
              <w:rPr>
                <w:sz w:val="20"/>
              </w:rPr>
              <w:t>ión</w:t>
            </w:r>
            <w:r>
              <w:rPr>
                <w:sz w:val="20"/>
              </w:rPr>
              <w:t xml:space="preserve">ta yaaway ka tua lemaspo jume juyya ániam mée béchiibo </w:t>
            </w:r>
            <w:r w:rsidRPr="005915EB">
              <w:rPr>
                <w:sz w:val="20"/>
              </w:rPr>
              <w:t>(</w:t>
            </w:r>
            <w:r>
              <w:rPr>
                <w:sz w:val="20"/>
              </w:rPr>
              <w:t>jume hábitat naturaalesim</w:t>
            </w:r>
            <w:r w:rsidRPr="005915EB">
              <w:rPr>
                <w:sz w:val="20"/>
              </w:rPr>
              <w:t xml:space="preserve">) </w:t>
            </w:r>
            <w:r>
              <w:rPr>
                <w:sz w:val="20"/>
              </w:rPr>
              <w:t>ara yaawapo nukisi</w:t>
            </w:r>
            <w:r w:rsidRPr="005915EB">
              <w:rPr>
                <w:sz w:val="20"/>
              </w:rPr>
              <w:t>.</w:t>
            </w:r>
          </w:p>
          <w:p w14:paraId="45F41B5C" w14:textId="363DB500" w:rsidR="004B7F2D" w:rsidRPr="005915EB" w:rsidRDefault="004B7F2D" w:rsidP="004B7F2D">
            <w:pPr>
              <w:pStyle w:val="AppendixBodyText"/>
              <w:numPr>
                <w:ilvl w:val="0"/>
                <w:numId w:val="6"/>
              </w:numPr>
              <w:spacing w:before="0" w:line="240" w:lineRule="exact"/>
              <w:contextualSpacing/>
              <w:rPr>
                <w:sz w:val="20"/>
              </w:rPr>
            </w:pPr>
            <w:r>
              <w:rPr>
                <w:sz w:val="20"/>
              </w:rPr>
              <w:t>Ama teywak “soonas prohibiidam” jume aream sensiblem tiame juyya sarcocaule, juneli ketchi wame maglaarem ama ka mekka ayukame yuktiarimtaka taawak sintammaki kaachi am yaanake o jume karrommeyi o bátooram ama jinaxreme béchiibo.</w:t>
            </w:r>
          </w:p>
          <w:p w14:paraId="40CA6AD8" w14:textId="1C8C84A0" w:rsidR="004B7F2D" w:rsidRPr="005915EB" w:rsidRDefault="004B7F2D" w:rsidP="004B7F2D">
            <w:pPr>
              <w:pStyle w:val="AppendixBodyText"/>
              <w:numPr>
                <w:ilvl w:val="0"/>
                <w:numId w:val="6"/>
              </w:numPr>
              <w:spacing w:before="0" w:after="0" w:line="240" w:lineRule="exact"/>
              <w:contextualSpacing/>
              <w:jc w:val="left"/>
              <w:rPr>
                <w:sz w:val="20"/>
              </w:rPr>
            </w:pPr>
            <w:r>
              <w:rPr>
                <w:sz w:val="20"/>
              </w:rPr>
              <w:t xml:space="preserve">Jakamam karrom kannakey tuysi ama yuktiana, jume rotondam tiame ento wame aream de estasionamientom jum aream beja ama </w:t>
            </w:r>
            <w:proofErr w:type="gramStart"/>
            <w:r>
              <w:rPr>
                <w:sz w:val="20"/>
              </w:rPr>
              <w:t>yaarimpo  ento</w:t>
            </w:r>
            <w:proofErr w:type="gramEnd"/>
            <w:r>
              <w:rPr>
                <w:sz w:val="20"/>
              </w:rPr>
              <w:t xml:space="preserve"> ama tekipanuame texwama katim imi soonampo paakum bicha yew kannake.</w:t>
            </w:r>
          </w:p>
          <w:p w14:paraId="3071B2D1" w14:textId="420E27C0" w:rsidR="004B7F2D" w:rsidRPr="005915EB" w:rsidRDefault="004B7F2D" w:rsidP="004B7F2D">
            <w:pPr>
              <w:pStyle w:val="AppendixBodyText"/>
              <w:numPr>
                <w:ilvl w:val="0"/>
                <w:numId w:val="6"/>
              </w:numPr>
              <w:spacing w:before="0" w:line="240" w:lineRule="exact"/>
              <w:contextualSpacing/>
              <w:rPr>
                <w:sz w:val="20"/>
              </w:rPr>
            </w:pPr>
            <w:r>
              <w:rPr>
                <w:sz w:val="20"/>
              </w:rPr>
              <w:t>Ju huella de kosntruksionta ka tu ama bittunaw bitchimanke tua jume aream tekilimpo ento wame soonam prohibiidampo jum planes de d</w:t>
            </w:r>
            <w:r w:rsidRPr="005915EB">
              <w:rPr>
                <w:sz w:val="20"/>
              </w:rPr>
              <w:t>esarro</w:t>
            </w:r>
            <w:r>
              <w:rPr>
                <w:sz w:val="20"/>
              </w:rPr>
              <w:t>yompo jibba. k</w:t>
            </w:r>
            <w:r w:rsidRPr="005915EB">
              <w:rPr>
                <w:sz w:val="20"/>
              </w:rPr>
              <w:t>ontroles rut</w:t>
            </w:r>
            <w:r>
              <w:rPr>
                <w:sz w:val="20"/>
              </w:rPr>
              <w:t>i</w:t>
            </w:r>
            <w:r w:rsidRPr="005915EB">
              <w:rPr>
                <w:sz w:val="20"/>
              </w:rPr>
              <w:t>ina</w:t>
            </w:r>
            <w:r>
              <w:rPr>
                <w:sz w:val="20"/>
              </w:rPr>
              <w:t>m ama joosimnake ento ka kia imë areampo jiba tekilim yaanake béchiibo.</w:t>
            </w:r>
            <w:r w:rsidRPr="005915EB">
              <w:rPr>
                <w:sz w:val="20"/>
              </w:rPr>
              <w:t xml:space="preserve"> </w:t>
            </w:r>
          </w:p>
          <w:p w14:paraId="14E5C74E" w14:textId="77777777" w:rsidR="004B7F2D" w:rsidRPr="005915EB" w:rsidRDefault="004B7F2D" w:rsidP="004B7F2D">
            <w:pPr>
              <w:pStyle w:val="AppendixBodyText"/>
              <w:numPr>
                <w:ilvl w:val="0"/>
                <w:numId w:val="6"/>
              </w:numPr>
              <w:spacing w:before="0" w:line="240" w:lineRule="exact"/>
              <w:contextualSpacing/>
              <w:rPr>
                <w:sz w:val="20"/>
              </w:rPr>
            </w:pPr>
            <w:r>
              <w:rPr>
                <w:sz w:val="20"/>
              </w:rPr>
              <w:t>Ento jitta ka ama tatapmachik katim desmontenakemme ka lemaspo juyyata tatap béchiibo.</w:t>
            </w:r>
          </w:p>
          <w:p w14:paraId="4E1BCAD6" w14:textId="52E8BA86" w:rsidR="004B7F2D" w:rsidRPr="005915EB" w:rsidRDefault="004B7F2D" w:rsidP="004B7F2D">
            <w:pPr>
              <w:pStyle w:val="AppendixBodyText"/>
              <w:numPr>
                <w:ilvl w:val="0"/>
                <w:numId w:val="6"/>
              </w:numPr>
              <w:spacing w:before="0" w:line="240" w:lineRule="exact"/>
              <w:contextualSpacing/>
              <w:rPr>
                <w:sz w:val="20"/>
              </w:rPr>
            </w:pPr>
            <w:r>
              <w:rPr>
                <w:sz w:val="20"/>
              </w:rPr>
              <w:t>Kaa oixtam juyyammet puxtianake ento ni kaitam ama tattanake íme desmontempo ikay konstruksionta joowayo.</w:t>
            </w:r>
          </w:p>
          <w:p w14:paraId="1B4142DE" w14:textId="5D427229" w:rsidR="004B7F2D" w:rsidRPr="005915EB" w:rsidRDefault="004B7F2D" w:rsidP="004B7F2D">
            <w:pPr>
              <w:pStyle w:val="AppendixBodyText"/>
              <w:numPr>
                <w:ilvl w:val="0"/>
                <w:numId w:val="6"/>
              </w:numPr>
              <w:spacing w:before="0" w:line="240" w:lineRule="exact"/>
              <w:contextualSpacing/>
              <w:rPr>
                <w:sz w:val="20"/>
              </w:rPr>
            </w:pPr>
            <w:r>
              <w:rPr>
                <w:sz w:val="20"/>
              </w:rPr>
              <w:t xml:space="preserve">Wépuu </w:t>
            </w:r>
            <w:r w:rsidRPr="005915EB">
              <w:rPr>
                <w:sz w:val="20"/>
              </w:rPr>
              <w:t>plan o proto</w:t>
            </w:r>
            <w:r>
              <w:rPr>
                <w:sz w:val="20"/>
              </w:rPr>
              <w:t xml:space="preserve">koolo de restauración del hábitat natural tiamta ama yaanake siime wame juyya ama joomem juchi ama am yuututuanake béchiibo. Ento jume proseesom </w:t>
            </w:r>
            <w:r w:rsidRPr="005915EB">
              <w:rPr>
                <w:sz w:val="20"/>
              </w:rPr>
              <w:t>e</w:t>
            </w:r>
            <w:r>
              <w:rPr>
                <w:sz w:val="20"/>
              </w:rPr>
              <w:t>k</w:t>
            </w:r>
            <w:r w:rsidRPr="005915EB">
              <w:rPr>
                <w:sz w:val="20"/>
              </w:rPr>
              <w:t>ológi</w:t>
            </w:r>
            <w:r>
              <w:rPr>
                <w:sz w:val="20"/>
              </w:rPr>
              <w:t xml:space="preserve">kom tiame </w:t>
            </w:r>
            <w:r>
              <w:rPr>
                <w:sz w:val="20"/>
              </w:rPr>
              <w:lastRenderedPageBreak/>
              <w:t xml:space="preserve">ama anía béchiibo jum áream </w:t>
            </w:r>
            <w:r w:rsidRPr="005915EB">
              <w:rPr>
                <w:sz w:val="20"/>
              </w:rPr>
              <w:t xml:space="preserve">de </w:t>
            </w:r>
            <w:r>
              <w:rPr>
                <w:sz w:val="20"/>
              </w:rPr>
              <w:t>k</w:t>
            </w:r>
            <w:r w:rsidRPr="005915EB">
              <w:rPr>
                <w:sz w:val="20"/>
              </w:rPr>
              <w:t>onstru</w:t>
            </w:r>
            <w:r>
              <w:rPr>
                <w:sz w:val="20"/>
              </w:rPr>
              <w:t>ks</w:t>
            </w:r>
            <w:r w:rsidRPr="005915EB">
              <w:rPr>
                <w:sz w:val="20"/>
              </w:rPr>
              <w:t>ión</w:t>
            </w:r>
            <w:r>
              <w:rPr>
                <w:sz w:val="20"/>
              </w:rPr>
              <w:t xml:space="preserve"> ento aream de k</w:t>
            </w:r>
            <w:r w:rsidRPr="005915EB">
              <w:rPr>
                <w:sz w:val="20"/>
              </w:rPr>
              <w:t>onser</w:t>
            </w:r>
            <w:r>
              <w:rPr>
                <w:sz w:val="20"/>
              </w:rPr>
              <w:t>basioninmpo.</w:t>
            </w:r>
            <w:r w:rsidRPr="005915EB">
              <w:rPr>
                <w:sz w:val="20"/>
              </w:rPr>
              <w:t xml:space="preserve"> </w:t>
            </w:r>
          </w:p>
          <w:p w14:paraId="31AF114C" w14:textId="58F79DC2" w:rsidR="004B7F2D" w:rsidRPr="00C82428" w:rsidRDefault="004B7F2D" w:rsidP="004B7F2D">
            <w:pPr>
              <w:pStyle w:val="AppendixBodyText"/>
              <w:numPr>
                <w:ilvl w:val="0"/>
                <w:numId w:val="6"/>
              </w:numPr>
              <w:spacing w:before="0" w:after="0" w:line="240" w:lineRule="exact"/>
              <w:contextualSpacing/>
              <w:jc w:val="left"/>
              <w:rPr>
                <w:sz w:val="20"/>
              </w:rPr>
            </w:pPr>
            <w:r>
              <w:rPr>
                <w:sz w:val="20"/>
              </w:rPr>
              <w:t xml:space="preserve">Ju rehabilitación progressiba </w:t>
            </w:r>
            <w:proofErr w:type="gramStart"/>
            <w:r>
              <w:rPr>
                <w:sz w:val="20"/>
              </w:rPr>
              <w:t xml:space="preserve">tiame  </w:t>
            </w:r>
            <w:r w:rsidRPr="00C82428">
              <w:rPr>
                <w:sz w:val="20"/>
              </w:rPr>
              <w:t>ara</w:t>
            </w:r>
            <w:proofErr w:type="gramEnd"/>
            <w:r w:rsidRPr="00C82428">
              <w:rPr>
                <w:sz w:val="20"/>
              </w:rPr>
              <w:t xml:space="preserve"> ama yaatuko eechimmaki (bachiam ama mismopo joakame, katim wate juyyam ka ími jometaka exotikam inbasooram tunakemme ni patogenom tiamtunakemme) bemelasi siwilam jibba.</w:t>
            </w:r>
          </w:p>
          <w:p w14:paraId="24375180" w14:textId="7CA16063" w:rsidR="004B7F2D" w:rsidRDefault="004B7F2D" w:rsidP="004B7F2D">
            <w:pPr>
              <w:pStyle w:val="AppendixBodyText"/>
              <w:numPr>
                <w:ilvl w:val="0"/>
                <w:numId w:val="6"/>
              </w:numPr>
              <w:spacing w:before="0" w:line="240" w:lineRule="exact"/>
              <w:contextualSpacing/>
              <w:rPr>
                <w:sz w:val="20"/>
              </w:rPr>
            </w:pPr>
            <w:r>
              <w:rPr>
                <w:sz w:val="20"/>
              </w:rPr>
              <w:t xml:space="preserve">Tuuri buia vegetal ama ujuunake jum prosedimientompo amani ikay buiata tekipanua bechiibo. Sékana bicha yew a toixnake juka buia ama yew kootiawame ento aream desinaadampo a toixnake ento a suayaneke ju jeeka nuksimmake ento ka at yuknake béchiibo </w:t>
            </w:r>
            <w:r w:rsidRPr="005915EB">
              <w:rPr>
                <w:sz w:val="20"/>
              </w:rPr>
              <w:t>(</w:t>
            </w:r>
            <w:r>
              <w:rPr>
                <w:sz w:val="20"/>
              </w:rPr>
              <w:t>jittay a pattianake jitta k</w:t>
            </w:r>
            <w:r w:rsidRPr="005915EB">
              <w:rPr>
                <w:sz w:val="20"/>
              </w:rPr>
              <w:t>ubierta geotextil</w:t>
            </w:r>
            <w:r>
              <w:rPr>
                <w:sz w:val="20"/>
              </w:rPr>
              <w:t xml:space="preserve"> tiammaki</w:t>
            </w:r>
            <w:r w:rsidRPr="005915EB">
              <w:rPr>
                <w:sz w:val="20"/>
              </w:rPr>
              <w:t xml:space="preserve">). </w:t>
            </w:r>
            <w:r>
              <w:rPr>
                <w:sz w:val="20"/>
              </w:rPr>
              <w:t>Buiata rurusnake ento moytinake buia namakam jum área tekipanuampo ento buia bepparia taabuik ama chibextianake lawti juyyata ama siwinake béchiibo</w:t>
            </w:r>
            <w:r w:rsidRPr="005915EB">
              <w:rPr>
                <w:sz w:val="20"/>
              </w:rPr>
              <w:t>.</w:t>
            </w:r>
          </w:p>
          <w:p w14:paraId="5B606E4B" w14:textId="77777777" w:rsidR="004B7F2D" w:rsidRPr="005915EB" w:rsidRDefault="004B7F2D" w:rsidP="004B7F2D">
            <w:pPr>
              <w:pStyle w:val="AppendixBodyText"/>
              <w:spacing w:before="0" w:line="240" w:lineRule="exact"/>
              <w:contextualSpacing/>
              <w:rPr>
                <w:sz w:val="20"/>
              </w:rPr>
            </w:pPr>
          </w:p>
          <w:p w14:paraId="793E5A83" w14:textId="5955AB04" w:rsidR="004B7F2D" w:rsidRPr="005915EB" w:rsidRDefault="004B7F2D" w:rsidP="004B7F2D">
            <w:pPr>
              <w:pStyle w:val="AppendixBodyText"/>
              <w:numPr>
                <w:ilvl w:val="0"/>
                <w:numId w:val="6"/>
              </w:numPr>
              <w:spacing w:before="0" w:line="240" w:lineRule="exact"/>
              <w:contextualSpacing/>
              <w:rPr>
                <w:sz w:val="20"/>
              </w:rPr>
            </w:pPr>
            <w:r>
              <w:rPr>
                <w:sz w:val="20"/>
              </w:rPr>
              <w:t xml:space="preserve">Í </w:t>
            </w:r>
            <w:r w:rsidRPr="005915EB">
              <w:rPr>
                <w:sz w:val="20"/>
              </w:rPr>
              <w:t>proye</w:t>
            </w:r>
            <w:r>
              <w:rPr>
                <w:sz w:val="20"/>
              </w:rPr>
              <w:t>k</w:t>
            </w:r>
            <w:r w:rsidRPr="005915EB">
              <w:rPr>
                <w:sz w:val="20"/>
              </w:rPr>
              <w:t>to</w:t>
            </w:r>
            <w:r>
              <w:rPr>
                <w:sz w:val="20"/>
              </w:rPr>
              <w:t xml:space="preserve"> kia uttiaka jitta compensasion tiamta ka ama waatia bejasu kaita impakto significativo tiamta a bittuna jum biodibersidadpo ka hábitat critikopo tawalatunake juneltaka junne ju proyekto jak 1</w:t>
            </w:r>
            <w:r w:rsidRPr="005915EB">
              <w:rPr>
                <w:sz w:val="20"/>
              </w:rPr>
              <w:t>0%</w:t>
            </w:r>
            <w:r>
              <w:rPr>
                <w:sz w:val="20"/>
              </w:rPr>
              <w:t xml:space="preserve"> ju huella del proyekto tiamta recompensaarua baawa</w:t>
            </w:r>
            <w:r w:rsidRPr="005915EB">
              <w:rPr>
                <w:sz w:val="20"/>
              </w:rPr>
              <w:t xml:space="preserve">, </w:t>
            </w:r>
            <w:r>
              <w:rPr>
                <w:sz w:val="20"/>
              </w:rPr>
              <w:t>elaposu chee ka jaykisi ama nasonterituko junne</w:t>
            </w:r>
            <w:r w:rsidRPr="005915EB">
              <w:rPr>
                <w:sz w:val="20"/>
              </w:rPr>
              <w:t xml:space="preserve">. </w:t>
            </w:r>
            <w:r>
              <w:rPr>
                <w:sz w:val="20"/>
              </w:rPr>
              <w:t xml:space="preserve">Siime iamaki ju proyekto kaibu jitta perdida neta del hábitat tiamta ama taarunake, Íme mediidam jak </w:t>
            </w:r>
            <w:r w:rsidRPr="005915EB">
              <w:rPr>
                <w:sz w:val="20"/>
              </w:rPr>
              <w:t>6 h</w:t>
            </w:r>
            <w:r>
              <w:rPr>
                <w:sz w:val="20"/>
              </w:rPr>
              <w:t>etaaream beekim juyyam ama jaabuanake</w:t>
            </w:r>
            <w:r w:rsidRPr="005915EB">
              <w:rPr>
                <w:sz w:val="20"/>
              </w:rPr>
              <w:t xml:space="preserve"> (</w:t>
            </w:r>
            <w:r>
              <w:rPr>
                <w:sz w:val="20"/>
              </w:rPr>
              <w:t>ili juyyam</w:t>
            </w:r>
            <w:r w:rsidRPr="005915EB">
              <w:rPr>
                <w:sz w:val="20"/>
              </w:rPr>
              <w:t xml:space="preserve">) </w:t>
            </w:r>
            <w:r>
              <w:rPr>
                <w:sz w:val="20"/>
              </w:rPr>
              <w:t xml:space="preserve">ento juyya etchom ama etbaawa ento </w:t>
            </w:r>
            <w:r w:rsidRPr="005915EB">
              <w:rPr>
                <w:sz w:val="20"/>
              </w:rPr>
              <w:t>6 h</w:t>
            </w:r>
            <w:r>
              <w:rPr>
                <w:sz w:val="20"/>
              </w:rPr>
              <w:t xml:space="preserve">ektaaream juyya </w:t>
            </w:r>
            <w:r w:rsidRPr="005915EB">
              <w:rPr>
                <w:sz w:val="20"/>
              </w:rPr>
              <w:t>manglare</w:t>
            </w:r>
            <w:r>
              <w:rPr>
                <w:sz w:val="20"/>
              </w:rPr>
              <w:t>m tiame ketchi</w:t>
            </w:r>
            <w:r w:rsidRPr="005915EB">
              <w:rPr>
                <w:sz w:val="20"/>
              </w:rPr>
              <w:t xml:space="preserve">. </w:t>
            </w:r>
            <w:r>
              <w:rPr>
                <w:sz w:val="20"/>
              </w:rPr>
              <w:t>Ento ju proyekto kaibu juyya maglaresim jiokot yaanake te kia adionalidadp ama yaabaawa. Jak tua benaku am ettbawamta ka tua witti juneriawa, buia paaria attiawamta ento buia tebammechi en juubua kimuwapo keeje witti juneriawa.</w:t>
            </w:r>
          </w:p>
          <w:p w14:paraId="65154694" w14:textId="7FAB0D4C" w:rsidR="004B7F2D" w:rsidRDefault="004B7F2D" w:rsidP="004B7F2D">
            <w:pPr>
              <w:pStyle w:val="AppendixBodyText"/>
              <w:numPr>
                <w:ilvl w:val="0"/>
                <w:numId w:val="6"/>
              </w:numPr>
              <w:spacing w:before="0" w:after="0" w:line="240" w:lineRule="exact"/>
              <w:contextualSpacing/>
              <w:jc w:val="left"/>
              <w:rPr>
                <w:sz w:val="20"/>
              </w:rPr>
            </w:pPr>
            <w:r>
              <w:rPr>
                <w:sz w:val="20"/>
              </w:rPr>
              <w:t>Wepuu “área d</w:t>
            </w:r>
            <w:r w:rsidRPr="005915EB">
              <w:rPr>
                <w:sz w:val="20"/>
              </w:rPr>
              <w:t xml:space="preserve">e </w:t>
            </w:r>
            <w:r>
              <w:rPr>
                <w:sz w:val="20"/>
              </w:rPr>
              <w:t>k</w:t>
            </w:r>
            <w:r w:rsidRPr="005915EB">
              <w:rPr>
                <w:sz w:val="20"/>
              </w:rPr>
              <w:t>onser</w:t>
            </w:r>
            <w:r>
              <w:rPr>
                <w:sz w:val="20"/>
              </w:rPr>
              <w:t>b</w:t>
            </w:r>
            <w:r w:rsidRPr="005915EB">
              <w:rPr>
                <w:sz w:val="20"/>
              </w:rPr>
              <w:t>a</w:t>
            </w:r>
            <w:r>
              <w:rPr>
                <w:sz w:val="20"/>
              </w:rPr>
              <w:t>s</w:t>
            </w:r>
            <w:r w:rsidRPr="005915EB">
              <w:rPr>
                <w:sz w:val="20"/>
              </w:rPr>
              <w:t>ión</w:t>
            </w:r>
            <w:r>
              <w:rPr>
                <w:sz w:val="20"/>
              </w:rPr>
              <w:t xml:space="preserve">” tiamtam ama yuktianake jak </w:t>
            </w:r>
            <w:r w:rsidRPr="005915EB">
              <w:rPr>
                <w:sz w:val="20"/>
              </w:rPr>
              <w:t>15 h</w:t>
            </w:r>
            <w:r>
              <w:rPr>
                <w:sz w:val="20"/>
              </w:rPr>
              <w:t xml:space="preserve">ektaaream metanol </w:t>
            </w:r>
            <w:r w:rsidRPr="005915EB">
              <w:rPr>
                <w:sz w:val="20"/>
              </w:rPr>
              <w:t>planta</w:t>
            </w:r>
            <w:r>
              <w:rPr>
                <w:sz w:val="20"/>
              </w:rPr>
              <w:t xml:space="preserve">ta katekaw suuriw bicha ento </w:t>
            </w:r>
            <w:r w:rsidRPr="005915EB">
              <w:rPr>
                <w:sz w:val="20"/>
              </w:rPr>
              <w:t>bahía de Ohuira</w:t>
            </w:r>
            <w:r>
              <w:rPr>
                <w:sz w:val="20"/>
              </w:rPr>
              <w:t>w chákaakum jeela</w:t>
            </w:r>
            <w:r w:rsidRPr="005915EB">
              <w:rPr>
                <w:sz w:val="20"/>
              </w:rPr>
              <w:t>.</w:t>
            </w:r>
            <w:r>
              <w:rPr>
                <w:sz w:val="20"/>
              </w:rPr>
              <w:t xml:space="preserve"> Imi paariampo juyyam jipure ento kaatim amew suanake, ento ket jitta flora natiiva tiamta ama semana bicha weriw baawa ka ju huella del proyecto a taktianake béchiibo. Wame aream zona suriw bicha ama eetwampo buita </w:t>
            </w:r>
            <w:r>
              <w:rPr>
                <w:sz w:val="20"/>
              </w:rPr>
              <w:lastRenderedPageBreak/>
              <w:t>ama montobaawa jum zona nortepo ento uso agrikolampo tawanake.</w:t>
            </w:r>
          </w:p>
          <w:p w14:paraId="68234A93" w14:textId="68D2D2BE" w:rsidR="004B7F2D" w:rsidRPr="005915EB" w:rsidRDefault="004B7F2D" w:rsidP="004B7F2D">
            <w:pPr>
              <w:pStyle w:val="AppendixBodyText"/>
              <w:numPr>
                <w:ilvl w:val="0"/>
                <w:numId w:val="6"/>
              </w:numPr>
              <w:spacing w:before="0" w:after="0" w:line="240" w:lineRule="exact"/>
              <w:contextualSpacing/>
              <w:jc w:val="left"/>
              <w:rPr>
                <w:sz w:val="20"/>
              </w:rPr>
            </w:pPr>
            <w:r>
              <w:rPr>
                <w:sz w:val="20"/>
              </w:rPr>
              <w:t>Ju Plan de Manejo de Biodiversidad tiame (BMP sigla ringo nokpo jáchin jume hábitat naturaalesim ka ama am taarunakew nookim jipure.</w:t>
            </w:r>
          </w:p>
        </w:tc>
        <w:tc>
          <w:tcPr>
            <w:tcW w:w="547" w:type="pct"/>
            <w:shd w:val="clear" w:color="auto" w:fill="FFE599" w:themeFill="accent4" w:themeFillTint="66"/>
            <w:vAlign w:val="center"/>
          </w:tcPr>
          <w:p w14:paraId="2CF0D454" w14:textId="3F56C815" w:rsidR="004B7F2D" w:rsidRPr="00E502FC" w:rsidRDefault="004B7F2D" w:rsidP="004B7F2D">
            <w:pPr>
              <w:pStyle w:val="AppendixBodyText"/>
              <w:spacing w:before="0" w:after="0" w:line="240" w:lineRule="exact"/>
              <w:contextualSpacing/>
              <w:jc w:val="left"/>
              <w:rPr>
                <w:sz w:val="20"/>
              </w:rPr>
            </w:pPr>
            <w:r>
              <w:lastRenderedPageBreak/>
              <w:t>Menorpo yuktiari</w:t>
            </w:r>
          </w:p>
        </w:tc>
      </w:tr>
      <w:tr w:rsidR="004B7F2D" w:rsidRPr="00E502FC" w14:paraId="48095C1A" w14:textId="77777777" w:rsidTr="004B7F2D">
        <w:trPr>
          <w:trHeight w:val="1106"/>
        </w:trPr>
        <w:tc>
          <w:tcPr>
            <w:tcW w:w="663" w:type="pct"/>
            <w:vAlign w:val="center"/>
          </w:tcPr>
          <w:p w14:paraId="76FAED9F" w14:textId="656ECA8B" w:rsidR="004B7F2D" w:rsidRPr="00E502FC" w:rsidRDefault="004B7F2D" w:rsidP="004B7F2D">
            <w:pPr>
              <w:pStyle w:val="AppendixBodyText"/>
              <w:spacing w:before="0" w:after="0" w:line="240" w:lineRule="exact"/>
              <w:contextualSpacing/>
              <w:jc w:val="left"/>
              <w:rPr>
                <w:sz w:val="20"/>
              </w:rPr>
            </w:pPr>
            <w:r>
              <w:rPr>
                <w:sz w:val="20"/>
              </w:rPr>
              <w:lastRenderedPageBreak/>
              <w:t xml:space="preserve">Joa ento juyyam jiapsapo </w:t>
            </w:r>
          </w:p>
        </w:tc>
        <w:tc>
          <w:tcPr>
            <w:tcW w:w="649" w:type="pct"/>
            <w:vAlign w:val="center"/>
          </w:tcPr>
          <w:p w14:paraId="137AEA0B" w14:textId="66B457EE" w:rsidR="004B7F2D" w:rsidRPr="005915EB" w:rsidRDefault="004B7F2D" w:rsidP="004B7F2D">
            <w:pPr>
              <w:pStyle w:val="AppendixBodyText"/>
              <w:spacing w:before="0" w:after="0" w:line="240" w:lineRule="exact"/>
              <w:contextualSpacing/>
              <w:jc w:val="left"/>
              <w:rPr>
                <w:sz w:val="20"/>
              </w:rPr>
            </w:pPr>
            <w:r>
              <w:rPr>
                <w:sz w:val="20"/>
              </w:rPr>
              <w:t xml:space="preserve">Desmontewame tuberiam ama tuttia metanol ento JAPAMAta béchiibo </w:t>
            </w:r>
          </w:p>
        </w:tc>
        <w:tc>
          <w:tcPr>
            <w:tcW w:w="775" w:type="pct"/>
            <w:vAlign w:val="center"/>
          </w:tcPr>
          <w:p w14:paraId="6D717672" w14:textId="77777777" w:rsidR="004B7F2D" w:rsidRPr="00E502FC" w:rsidRDefault="004B7F2D" w:rsidP="004B7F2D">
            <w:pPr>
              <w:pStyle w:val="AppendixBodyText"/>
              <w:spacing w:before="0" w:after="0" w:line="240" w:lineRule="exact"/>
              <w:contextualSpacing/>
              <w:jc w:val="left"/>
              <w:rPr>
                <w:sz w:val="20"/>
              </w:rPr>
            </w:pPr>
            <w:r>
              <w:rPr>
                <w:sz w:val="20"/>
              </w:rPr>
              <w:t>Juyyam ama desmontewame</w:t>
            </w:r>
          </w:p>
        </w:tc>
        <w:tc>
          <w:tcPr>
            <w:tcW w:w="2366" w:type="pct"/>
            <w:vAlign w:val="center"/>
          </w:tcPr>
          <w:p w14:paraId="34D9D413" w14:textId="3B0FC75E" w:rsidR="004B7F2D" w:rsidRPr="005915EB" w:rsidRDefault="004B7F2D" w:rsidP="004B7F2D">
            <w:pPr>
              <w:pStyle w:val="AppendixBodyText"/>
              <w:numPr>
                <w:ilvl w:val="0"/>
                <w:numId w:val="7"/>
              </w:numPr>
              <w:spacing w:before="0" w:line="240" w:lineRule="exact"/>
              <w:contextualSpacing/>
              <w:rPr>
                <w:sz w:val="20"/>
              </w:rPr>
            </w:pPr>
            <w:r>
              <w:rPr>
                <w:sz w:val="20"/>
              </w:rPr>
              <w:t>Ketune ke jee jitta tekilim ama naateyyo, e</w:t>
            </w:r>
            <w:r w:rsidRPr="005915EB">
              <w:rPr>
                <w:sz w:val="20"/>
              </w:rPr>
              <w:t>st</w:t>
            </w:r>
            <w:r>
              <w:rPr>
                <w:sz w:val="20"/>
              </w:rPr>
              <w:t xml:space="preserve">uudiom </w:t>
            </w:r>
            <w:r w:rsidRPr="005915EB">
              <w:rPr>
                <w:sz w:val="20"/>
              </w:rPr>
              <w:t>pr</w:t>
            </w:r>
            <w:r>
              <w:rPr>
                <w:sz w:val="20"/>
              </w:rPr>
              <w:t>eebiom tiamta ama yaanake jume tuberiam bootenakeypo jitta nabolim joam ento juyya joam ama jínew béchiibo, jume espeesiem p</w:t>
            </w:r>
            <w:r w:rsidRPr="005915EB">
              <w:rPr>
                <w:sz w:val="20"/>
              </w:rPr>
              <w:t>rotegida</w:t>
            </w:r>
            <w:r>
              <w:rPr>
                <w:sz w:val="20"/>
              </w:rPr>
              <w:t>m tiame chee junne. Wepuu botániko lokal tiamta ama telim yaatebonake ento keejemn tekilim naateyo, jume juyya ento nabolim markatua bechiibo am jínew ento ka sékana am toixmachik am tawarianeke béchiibo. Báchiam sékana am etbéchiibo ento tua rehubiakasionim adekudampo.</w:t>
            </w:r>
          </w:p>
          <w:p w14:paraId="23A99CAB" w14:textId="0928B2F1" w:rsidR="004B7F2D" w:rsidRPr="005915EB" w:rsidRDefault="004B7F2D" w:rsidP="004B7F2D">
            <w:pPr>
              <w:pStyle w:val="AppendixBodyText"/>
              <w:numPr>
                <w:ilvl w:val="0"/>
                <w:numId w:val="7"/>
              </w:numPr>
              <w:spacing w:before="0" w:after="0" w:line="240" w:lineRule="exact"/>
              <w:contextualSpacing/>
              <w:jc w:val="left"/>
              <w:rPr>
                <w:sz w:val="20"/>
              </w:rPr>
            </w:pPr>
            <w:r>
              <w:rPr>
                <w:sz w:val="20"/>
              </w:rPr>
              <w:t>Soonam bat tuysi bitnake jume espeesiem yew toixnakew bechiibo ento wate juyya ama joomem ama toixnake juchi ama am etnake béchiibo</w:t>
            </w:r>
            <w:r w:rsidRPr="005915EB">
              <w:rPr>
                <w:sz w:val="20"/>
              </w:rPr>
              <w:t>.</w:t>
            </w:r>
          </w:p>
        </w:tc>
        <w:tc>
          <w:tcPr>
            <w:tcW w:w="547" w:type="pct"/>
            <w:shd w:val="clear" w:color="auto" w:fill="FFE599" w:themeFill="accent4" w:themeFillTint="66"/>
            <w:vAlign w:val="center"/>
          </w:tcPr>
          <w:p w14:paraId="3CEC15B4" w14:textId="1761EE23" w:rsidR="004B7F2D" w:rsidRPr="00E502FC" w:rsidRDefault="004B7F2D" w:rsidP="004B7F2D">
            <w:pPr>
              <w:pStyle w:val="AppendixBodyText"/>
              <w:spacing w:before="0" w:after="0" w:line="240" w:lineRule="exact"/>
              <w:contextualSpacing/>
              <w:jc w:val="left"/>
              <w:rPr>
                <w:sz w:val="20"/>
              </w:rPr>
            </w:pPr>
            <w:r>
              <w:t>Menorpo yuktiari</w:t>
            </w:r>
          </w:p>
        </w:tc>
      </w:tr>
      <w:tr w:rsidR="004B7F2D" w:rsidRPr="00E502FC" w14:paraId="10232920" w14:textId="77777777" w:rsidTr="004B7F2D">
        <w:trPr>
          <w:trHeight w:val="1106"/>
        </w:trPr>
        <w:tc>
          <w:tcPr>
            <w:tcW w:w="663" w:type="pct"/>
            <w:vAlign w:val="center"/>
          </w:tcPr>
          <w:p w14:paraId="2A1F36C0" w14:textId="3973C616" w:rsidR="004B7F2D" w:rsidRPr="00E502FC" w:rsidRDefault="004B7F2D" w:rsidP="004B7F2D">
            <w:pPr>
              <w:pStyle w:val="AppendixBodyText"/>
              <w:spacing w:before="0" w:after="0" w:line="240" w:lineRule="exact"/>
              <w:contextualSpacing/>
              <w:jc w:val="left"/>
              <w:rPr>
                <w:sz w:val="20"/>
              </w:rPr>
            </w:pPr>
            <w:r>
              <w:rPr>
                <w:sz w:val="20"/>
              </w:rPr>
              <w:t>Nabolim ento juyyam jiapsapo</w:t>
            </w:r>
          </w:p>
        </w:tc>
        <w:tc>
          <w:tcPr>
            <w:tcW w:w="649" w:type="pct"/>
            <w:vAlign w:val="center"/>
          </w:tcPr>
          <w:p w14:paraId="0A842D68" w14:textId="77777777" w:rsidR="004B7F2D" w:rsidRPr="005915EB" w:rsidRDefault="004B7F2D" w:rsidP="004B7F2D">
            <w:pPr>
              <w:pStyle w:val="AppendixBodyText"/>
              <w:spacing w:before="0" w:after="0" w:line="240" w:lineRule="exact"/>
              <w:contextualSpacing/>
              <w:jc w:val="left"/>
              <w:rPr>
                <w:sz w:val="20"/>
              </w:rPr>
            </w:pPr>
            <w:r>
              <w:rPr>
                <w:sz w:val="20"/>
              </w:rPr>
              <w:t>Karrom nax rextéepo ento mákinam bebéttem</w:t>
            </w:r>
          </w:p>
        </w:tc>
        <w:tc>
          <w:tcPr>
            <w:tcW w:w="775" w:type="pct"/>
            <w:vAlign w:val="center"/>
          </w:tcPr>
          <w:p w14:paraId="0BCEB777" w14:textId="77777777" w:rsidR="004B7F2D" w:rsidRPr="005915EB" w:rsidRDefault="004B7F2D" w:rsidP="004B7F2D">
            <w:pPr>
              <w:pStyle w:val="AppendixBodyText"/>
              <w:spacing w:before="0" w:after="0" w:line="240" w:lineRule="exact"/>
              <w:contextualSpacing/>
              <w:jc w:val="left"/>
              <w:rPr>
                <w:sz w:val="20"/>
              </w:rPr>
            </w:pPr>
            <w:r>
              <w:rPr>
                <w:sz w:val="20"/>
              </w:rPr>
              <w:t>Buia toroochia ento kaa tuysi juyyamew wécheme.</w:t>
            </w:r>
          </w:p>
        </w:tc>
        <w:tc>
          <w:tcPr>
            <w:tcW w:w="2366" w:type="pct"/>
            <w:vAlign w:val="center"/>
          </w:tcPr>
          <w:p w14:paraId="14610B0D" w14:textId="77777777" w:rsidR="004B7F2D" w:rsidRPr="00B14933" w:rsidRDefault="004B7F2D" w:rsidP="004B7F2D">
            <w:pPr>
              <w:pStyle w:val="AppendixBodyText"/>
              <w:numPr>
                <w:ilvl w:val="0"/>
                <w:numId w:val="8"/>
              </w:numPr>
              <w:spacing w:before="0" w:line="240" w:lineRule="exact"/>
              <w:contextualSpacing/>
              <w:rPr>
                <w:sz w:val="20"/>
              </w:rPr>
            </w:pPr>
            <w:r w:rsidRPr="00B14933">
              <w:rPr>
                <w:sz w:val="20"/>
              </w:rPr>
              <w:t>Uttia jekayo katim buiata mekka totoixna ento wate tekilim ka joonake buia toroochiata ka toboktiabéchiibo.</w:t>
            </w:r>
          </w:p>
          <w:p w14:paraId="69F1BBC0" w14:textId="29FBD7B7" w:rsidR="004B7F2D" w:rsidRPr="00B14933" w:rsidRDefault="004B7F2D" w:rsidP="004B7F2D">
            <w:pPr>
              <w:pStyle w:val="AppendixBodyText"/>
              <w:numPr>
                <w:ilvl w:val="0"/>
                <w:numId w:val="8"/>
              </w:numPr>
              <w:spacing w:before="0" w:line="240" w:lineRule="exact"/>
              <w:contextualSpacing/>
              <w:rPr>
                <w:sz w:val="20"/>
              </w:rPr>
            </w:pPr>
            <w:r>
              <w:rPr>
                <w:sz w:val="20"/>
              </w:rPr>
              <w:t xml:space="preserve">Karreteerachim ama kibakwapo ama </w:t>
            </w:r>
            <w:r w:rsidRPr="00B14933">
              <w:rPr>
                <w:sz w:val="20"/>
              </w:rPr>
              <w:t>bä siitenake siime bömpo tekipanuawapo</w:t>
            </w:r>
            <w:r>
              <w:rPr>
                <w:sz w:val="20"/>
              </w:rPr>
              <w:t xml:space="preserve"> tattayo, wakiayo,</w:t>
            </w:r>
            <w:r w:rsidRPr="00B14933">
              <w:rPr>
                <w:sz w:val="20"/>
              </w:rPr>
              <w:t xml:space="preserve"> juka buia toroochiata kom yextenake béchiibo,</w:t>
            </w:r>
            <w:r>
              <w:rPr>
                <w:sz w:val="20"/>
              </w:rPr>
              <w:t xml:space="preserve"> </w:t>
            </w:r>
            <w:r w:rsidRPr="00B14933">
              <w:rPr>
                <w:sz w:val="20"/>
              </w:rPr>
              <w:t xml:space="preserve">(ento </w:t>
            </w:r>
            <w:r>
              <w:rPr>
                <w:sz w:val="20"/>
              </w:rPr>
              <w:t>komunidadem lokalesim</w:t>
            </w:r>
            <w:r w:rsidRPr="00B14933">
              <w:rPr>
                <w:sz w:val="20"/>
              </w:rPr>
              <w:t>), bäm</w:t>
            </w:r>
            <w:r>
              <w:rPr>
                <w:sz w:val="20"/>
              </w:rPr>
              <w:t xml:space="preserve"> ama ujúunake</w:t>
            </w:r>
            <w:r w:rsidRPr="00B14933">
              <w:rPr>
                <w:sz w:val="20"/>
              </w:rPr>
              <w:t>.</w:t>
            </w:r>
          </w:p>
          <w:p w14:paraId="79BCA045" w14:textId="77777777" w:rsidR="004B7F2D" w:rsidRPr="00B14933" w:rsidRDefault="004B7F2D" w:rsidP="004B7F2D">
            <w:pPr>
              <w:pStyle w:val="AppendixBodyText"/>
              <w:numPr>
                <w:ilvl w:val="0"/>
                <w:numId w:val="8"/>
              </w:numPr>
              <w:spacing w:before="0" w:line="240" w:lineRule="exact"/>
              <w:contextualSpacing/>
              <w:rPr>
                <w:sz w:val="20"/>
              </w:rPr>
            </w:pPr>
            <w:r w:rsidRPr="00B14933">
              <w:rPr>
                <w:sz w:val="20"/>
              </w:rPr>
              <w:t>Buiata nanawittepo, ento jeekay ka mekka bichaa a nuksimnakew tekilim yaanake.</w:t>
            </w:r>
          </w:p>
          <w:p w14:paraId="545D6A01" w14:textId="3EF593F7" w:rsidR="004B7F2D" w:rsidRPr="00B14933" w:rsidRDefault="004B7F2D" w:rsidP="004B7F2D">
            <w:pPr>
              <w:pStyle w:val="AppendixBodyText"/>
              <w:numPr>
                <w:ilvl w:val="0"/>
                <w:numId w:val="8"/>
              </w:numPr>
              <w:spacing w:before="0" w:line="240" w:lineRule="exact"/>
              <w:contextualSpacing/>
              <w:rPr>
                <w:sz w:val="20"/>
              </w:rPr>
            </w:pPr>
            <w:r w:rsidRPr="00B14933">
              <w:rPr>
                <w:sz w:val="20"/>
              </w:rPr>
              <w:t>Katim tua uttia tettenina</w:t>
            </w:r>
            <w:r>
              <w:rPr>
                <w:sz w:val="20"/>
              </w:rPr>
              <w:t>kemme</w:t>
            </w:r>
            <w:r w:rsidRPr="00B14933">
              <w:rPr>
                <w:sz w:val="20"/>
              </w:rPr>
              <w:t xml:space="preserve"> jume karrom jak 30 km/horampo </w:t>
            </w:r>
            <w:r>
              <w:rPr>
                <w:sz w:val="20"/>
              </w:rPr>
              <w:t>konstruksion karreteerampo.</w:t>
            </w:r>
          </w:p>
          <w:p w14:paraId="1EB89AC8" w14:textId="49A0792D" w:rsidR="004B7F2D" w:rsidRPr="00B14933" w:rsidRDefault="004B7F2D" w:rsidP="004B7F2D">
            <w:pPr>
              <w:pStyle w:val="AppendixBodyText"/>
              <w:numPr>
                <w:ilvl w:val="0"/>
                <w:numId w:val="8"/>
              </w:numPr>
              <w:spacing w:before="0" w:line="240" w:lineRule="exact"/>
              <w:contextualSpacing/>
              <w:rPr>
                <w:sz w:val="20"/>
              </w:rPr>
            </w:pPr>
            <w:r>
              <w:rPr>
                <w:sz w:val="20"/>
              </w:rPr>
              <w:t>Plan de Gestion de Trafico jiiba ama yoorinake.</w:t>
            </w:r>
          </w:p>
          <w:p w14:paraId="2B16AC25" w14:textId="33D26866" w:rsidR="004B7F2D" w:rsidRPr="00B14933" w:rsidRDefault="004B7F2D" w:rsidP="004B7F2D">
            <w:pPr>
              <w:pStyle w:val="AppendixBodyText"/>
              <w:numPr>
                <w:ilvl w:val="0"/>
                <w:numId w:val="8"/>
              </w:numPr>
              <w:spacing w:before="0" w:after="0" w:line="240" w:lineRule="exact"/>
              <w:contextualSpacing/>
              <w:jc w:val="left"/>
              <w:rPr>
                <w:sz w:val="20"/>
              </w:rPr>
            </w:pPr>
            <w:r w:rsidRPr="00B14933">
              <w:rPr>
                <w:sz w:val="20"/>
              </w:rPr>
              <w:t>Tuysi a yew bittebonake jaksum tua karrom aman kimunakeywi, am bueltanakeypo ento jaksu am toosákanakeywi. Ento</w:t>
            </w:r>
            <w:r>
              <w:rPr>
                <w:sz w:val="20"/>
              </w:rPr>
              <w:t xml:space="preserve"> tekipanualeeron</w:t>
            </w:r>
            <w:r w:rsidRPr="00B14933">
              <w:rPr>
                <w:sz w:val="20"/>
              </w:rPr>
              <w:t xml:space="preserve"> texjoanake katim</w:t>
            </w:r>
            <w:r>
              <w:rPr>
                <w:sz w:val="20"/>
              </w:rPr>
              <w:t xml:space="preserve"> ime soonan paakun </w:t>
            </w:r>
            <w:r w:rsidRPr="00B14933">
              <w:rPr>
                <w:sz w:val="20"/>
              </w:rPr>
              <w:t>yew kannake.</w:t>
            </w:r>
          </w:p>
        </w:tc>
        <w:tc>
          <w:tcPr>
            <w:tcW w:w="547" w:type="pct"/>
            <w:shd w:val="clear" w:color="auto" w:fill="FFE599" w:themeFill="accent4" w:themeFillTint="66"/>
            <w:vAlign w:val="center"/>
          </w:tcPr>
          <w:p w14:paraId="1FD6D7D7" w14:textId="5FF53CBC" w:rsidR="004B7F2D" w:rsidRPr="00E502FC" w:rsidRDefault="004B7F2D" w:rsidP="004B7F2D">
            <w:pPr>
              <w:pStyle w:val="AppendixBodyText"/>
              <w:spacing w:before="0" w:after="0" w:line="240" w:lineRule="exact"/>
              <w:contextualSpacing/>
              <w:jc w:val="left"/>
              <w:rPr>
                <w:sz w:val="20"/>
              </w:rPr>
            </w:pPr>
            <w:r>
              <w:t>Menorpo yuktiari</w:t>
            </w:r>
          </w:p>
        </w:tc>
      </w:tr>
      <w:tr w:rsidR="004B7F2D" w:rsidRPr="00E502FC" w14:paraId="4E92182E" w14:textId="77777777" w:rsidTr="004B7F2D">
        <w:trPr>
          <w:trHeight w:val="1106"/>
        </w:trPr>
        <w:tc>
          <w:tcPr>
            <w:tcW w:w="663" w:type="pct"/>
            <w:vAlign w:val="center"/>
          </w:tcPr>
          <w:p w14:paraId="2FED782F" w14:textId="2B64D8BE" w:rsidR="004B7F2D" w:rsidRPr="00E502FC" w:rsidRDefault="004B7F2D" w:rsidP="004B7F2D">
            <w:pPr>
              <w:pStyle w:val="AppendixBodyText"/>
              <w:spacing w:before="0" w:after="0" w:line="240" w:lineRule="exact"/>
              <w:contextualSpacing/>
              <w:jc w:val="left"/>
              <w:rPr>
                <w:sz w:val="20"/>
              </w:rPr>
            </w:pPr>
            <w:r>
              <w:rPr>
                <w:sz w:val="20"/>
              </w:rPr>
              <w:lastRenderedPageBreak/>
              <w:t>Nabolim ento juyyam jiápsapo</w:t>
            </w:r>
          </w:p>
        </w:tc>
        <w:tc>
          <w:tcPr>
            <w:tcW w:w="649" w:type="pct"/>
            <w:vAlign w:val="center"/>
          </w:tcPr>
          <w:p w14:paraId="44286875" w14:textId="40FCBF08" w:rsidR="004B7F2D" w:rsidRPr="005915EB" w:rsidRDefault="004B7F2D" w:rsidP="004B7F2D">
            <w:pPr>
              <w:pStyle w:val="AppendixBodyText"/>
              <w:spacing w:before="0" w:after="0" w:line="240" w:lineRule="exact"/>
              <w:contextualSpacing/>
              <w:jc w:val="left"/>
              <w:rPr>
                <w:sz w:val="20"/>
              </w:rPr>
            </w:pPr>
            <w:r>
              <w:rPr>
                <w:sz w:val="20"/>
              </w:rPr>
              <w:t>Konstr</w:t>
            </w:r>
            <w:r w:rsidRPr="005915EB">
              <w:rPr>
                <w:sz w:val="20"/>
              </w:rPr>
              <w:t>u</w:t>
            </w:r>
            <w:r>
              <w:rPr>
                <w:sz w:val="20"/>
              </w:rPr>
              <w:t>ks</w:t>
            </w:r>
            <w:r w:rsidRPr="005915EB">
              <w:rPr>
                <w:sz w:val="20"/>
              </w:rPr>
              <w:t>ión</w:t>
            </w:r>
            <w:r>
              <w:rPr>
                <w:sz w:val="20"/>
              </w:rPr>
              <w:t xml:space="preserve"> tékilim, buiata bueixwapo metanol ento JAPAMA tuuberiam toonakeypo ento kombustiiblem ujúunanpo.</w:t>
            </w:r>
          </w:p>
        </w:tc>
        <w:tc>
          <w:tcPr>
            <w:tcW w:w="775" w:type="pct"/>
            <w:vAlign w:val="center"/>
          </w:tcPr>
          <w:p w14:paraId="5D3C31FC" w14:textId="26240C59" w:rsidR="004B7F2D" w:rsidRPr="005915EB" w:rsidRDefault="004B7F2D" w:rsidP="004B7F2D">
            <w:pPr>
              <w:pStyle w:val="AppendixBodyText"/>
              <w:spacing w:before="0" w:after="0" w:line="240" w:lineRule="exact"/>
              <w:contextualSpacing/>
              <w:jc w:val="left"/>
              <w:rPr>
                <w:sz w:val="20"/>
              </w:rPr>
            </w:pPr>
            <w:r>
              <w:rPr>
                <w:sz w:val="20"/>
              </w:rPr>
              <w:t>Bäta sékana bicha beebiawayo ento impaktom jum juyyam ayukaapo.</w:t>
            </w:r>
          </w:p>
        </w:tc>
        <w:tc>
          <w:tcPr>
            <w:tcW w:w="2366" w:type="pct"/>
            <w:vAlign w:val="center"/>
          </w:tcPr>
          <w:p w14:paraId="69567672" w14:textId="2C3B40CE" w:rsidR="004B7F2D" w:rsidRPr="00942998" w:rsidRDefault="004B7F2D" w:rsidP="004B7F2D">
            <w:pPr>
              <w:pStyle w:val="AppendixBodyText"/>
              <w:numPr>
                <w:ilvl w:val="0"/>
                <w:numId w:val="9"/>
              </w:numPr>
              <w:spacing w:before="0" w:line="240" w:lineRule="exact"/>
              <w:contextualSpacing/>
              <w:rPr>
                <w:sz w:val="20"/>
              </w:rPr>
            </w:pPr>
            <w:r>
              <w:rPr>
                <w:sz w:val="20"/>
              </w:rPr>
              <w:t>Siime juka buia ama bueixritam sékana bicha toixnake ka jita wojooriam ay tuttia baawayo tuubom toonakeypo, o simientom jita bermam tiame plantata chikola o paisajissmota yaanake waixwa areampo, ka ama ujúuna báreyo mekka a toixna juchi juyyam ama at a siwinanake béchiibo</w:t>
            </w:r>
            <w:r w:rsidRPr="00942998">
              <w:rPr>
                <w:sz w:val="20"/>
              </w:rPr>
              <w:t xml:space="preserve">. </w:t>
            </w:r>
            <w:r>
              <w:rPr>
                <w:sz w:val="20"/>
              </w:rPr>
              <w:t>Aram juchi ama am eecha wame juyyam wooy wasuktiampo o toroochiata kom yextenake bechiibo</w:t>
            </w:r>
            <w:r w:rsidRPr="00942998">
              <w:rPr>
                <w:sz w:val="20"/>
              </w:rPr>
              <w:t>.</w:t>
            </w:r>
          </w:p>
          <w:p w14:paraId="350AF4D1" w14:textId="1A1F42CB" w:rsidR="004B7F2D" w:rsidRPr="00942998" w:rsidRDefault="004B7F2D" w:rsidP="004B7F2D">
            <w:pPr>
              <w:pStyle w:val="AppendixBodyText"/>
              <w:numPr>
                <w:ilvl w:val="0"/>
                <w:numId w:val="9"/>
              </w:numPr>
              <w:spacing w:before="0" w:after="0" w:line="240" w:lineRule="exact"/>
              <w:contextualSpacing/>
              <w:jc w:val="left"/>
              <w:rPr>
                <w:sz w:val="20"/>
              </w:rPr>
            </w:pPr>
            <w:r>
              <w:rPr>
                <w:sz w:val="20"/>
              </w:rPr>
              <w:t xml:space="preserve">Ento </w:t>
            </w:r>
            <w:r w:rsidRPr="00942998">
              <w:rPr>
                <w:sz w:val="20"/>
              </w:rPr>
              <w:t>dren</w:t>
            </w:r>
            <w:r>
              <w:rPr>
                <w:sz w:val="20"/>
              </w:rPr>
              <w:t>a</w:t>
            </w:r>
            <w:r w:rsidRPr="00942998">
              <w:rPr>
                <w:sz w:val="20"/>
              </w:rPr>
              <w:t>aje</w:t>
            </w:r>
            <w:r>
              <w:rPr>
                <w:sz w:val="20"/>
              </w:rPr>
              <w:t>m</w:t>
            </w:r>
            <w:r w:rsidRPr="00942998">
              <w:rPr>
                <w:sz w:val="20"/>
              </w:rPr>
              <w:t xml:space="preserve"> subterráneo</w:t>
            </w:r>
            <w:r>
              <w:rPr>
                <w:sz w:val="20"/>
              </w:rPr>
              <w:t xml:space="preserve">m ama waatiayo tuysi amet suanake, jak </w:t>
            </w:r>
            <w:r w:rsidRPr="00942998">
              <w:rPr>
                <w:sz w:val="20"/>
              </w:rPr>
              <w:t>tubería</w:t>
            </w:r>
            <w:r>
              <w:rPr>
                <w:sz w:val="20"/>
              </w:rPr>
              <w:t>m lemaspo baarikum yew wée báreyo ento ka bäm ama mantenake béchiibo jak tuubom tuttiarimpo jikaw weeme.</w:t>
            </w:r>
          </w:p>
        </w:tc>
        <w:tc>
          <w:tcPr>
            <w:tcW w:w="547" w:type="pct"/>
            <w:shd w:val="clear" w:color="auto" w:fill="FFE599" w:themeFill="accent4" w:themeFillTint="66"/>
            <w:vAlign w:val="center"/>
          </w:tcPr>
          <w:p w14:paraId="005EC401" w14:textId="03BC1DD7" w:rsidR="004B7F2D" w:rsidRPr="00E502FC" w:rsidRDefault="004B7F2D" w:rsidP="004B7F2D">
            <w:pPr>
              <w:pStyle w:val="AppendixBodyText"/>
              <w:spacing w:before="0" w:after="0" w:line="240" w:lineRule="exact"/>
              <w:contextualSpacing/>
              <w:jc w:val="left"/>
              <w:rPr>
                <w:sz w:val="20"/>
              </w:rPr>
            </w:pPr>
            <w:r>
              <w:t>Menorpo yuktiari</w:t>
            </w:r>
          </w:p>
        </w:tc>
      </w:tr>
      <w:tr w:rsidR="004B7F2D" w:rsidRPr="00E502FC" w14:paraId="7BD60E77" w14:textId="77777777" w:rsidTr="004B7F2D">
        <w:trPr>
          <w:trHeight w:val="1106"/>
        </w:trPr>
        <w:tc>
          <w:tcPr>
            <w:tcW w:w="663" w:type="pct"/>
            <w:vAlign w:val="center"/>
          </w:tcPr>
          <w:p w14:paraId="55B670EE" w14:textId="645A48CF" w:rsidR="004B7F2D" w:rsidRPr="00E502FC" w:rsidRDefault="004B7F2D" w:rsidP="004B7F2D">
            <w:pPr>
              <w:pStyle w:val="AppendixBodyText"/>
              <w:spacing w:before="0" w:after="0" w:line="240" w:lineRule="exact"/>
              <w:contextualSpacing/>
              <w:jc w:val="left"/>
              <w:rPr>
                <w:sz w:val="20"/>
              </w:rPr>
            </w:pPr>
            <w:r>
              <w:rPr>
                <w:sz w:val="20"/>
              </w:rPr>
              <w:t>Nabolim ento juyyam jiapsapo</w:t>
            </w:r>
          </w:p>
        </w:tc>
        <w:tc>
          <w:tcPr>
            <w:tcW w:w="649" w:type="pct"/>
            <w:vAlign w:val="center"/>
          </w:tcPr>
          <w:p w14:paraId="531748FB" w14:textId="5DB16E9A" w:rsidR="004B7F2D" w:rsidRPr="00226F85" w:rsidRDefault="004B7F2D" w:rsidP="004B7F2D">
            <w:pPr>
              <w:pStyle w:val="AppendixBodyText"/>
              <w:spacing w:before="0" w:after="0" w:line="240" w:lineRule="exact"/>
              <w:contextualSpacing/>
              <w:jc w:val="left"/>
              <w:rPr>
                <w:sz w:val="20"/>
              </w:rPr>
            </w:pPr>
            <w:r w:rsidRPr="00226F85">
              <w:rPr>
                <w:sz w:val="20"/>
              </w:rPr>
              <w:t>Naw jitta puawapo, jittapo nukweriawapo, ento ma</w:t>
            </w:r>
            <w:r>
              <w:rPr>
                <w:sz w:val="20"/>
              </w:rPr>
              <w:t>te</w:t>
            </w:r>
            <w:r w:rsidRPr="00226F85">
              <w:rPr>
                <w:sz w:val="20"/>
              </w:rPr>
              <w:t>rial de konstruksio</w:t>
            </w:r>
            <w:r>
              <w:rPr>
                <w:sz w:val="20"/>
              </w:rPr>
              <w:t>nta eeriawapo</w:t>
            </w:r>
            <w:r w:rsidRPr="00226F85">
              <w:rPr>
                <w:sz w:val="20"/>
              </w:rPr>
              <w:t>.</w:t>
            </w:r>
          </w:p>
        </w:tc>
        <w:tc>
          <w:tcPr>
            <w:tcW w:w="775" w:type="pct"/>
            <w:vAlign w:val="center"/>
          </w:tcPr>
          <w:p w14:paraId="3F579BF3" w14:textId="77777777" w:rsidR="004B7F2D" w:rsidRPr="00226F85" w:rsidRDefault="004B7F2D" w:rsidP="004B7F2D">
            <w:pPr>
              <w:pStyle w:val="AppendixBodyText"/>
              <w:spacing w:before="0" w:after="0" w:line="240" w:lineRule="exact"/>
              <w:contextualSpacing/>
              <w:jc w:val="left"/>
              <w:rPr>
                <w:sz w:val="20"/>
              </w:rPr>
            </w:pPr>
            <w:r w:rsidRPr="00226F85">
              <w:rPr>
                <w:sz w:val="20"/>
              </w:rPr>
              <w:t>Wate nabolim ama kimawamta tekilim ento sékanan toixwamta b</w:t>
            </w:r>
            <w:r>
              <w:rPr>
                <w:sz w:val="20"/>
              </w:rPr>
              <w:t>é</w:t>
            </w:r>
            <w:r w:rsidRPr="00226F85">
              <w:rPr>
                <w:sz w:val="20"/>
              </w:rPr>
              <w:t>jasu bem joampo impakto negatiibo</w:t>
            </w:r>
            <w:r>
              <w:rPr>
                <w:sz w:val="20"/>
              </w:rPr>
              <w:t>m</w:t>
            </w:r>
            <w:r w:rsidRPr="00226F85">
              <w:rPr>
                <w:sz w:val="20"/>
              </w:rPr>
              <w:t xml:space="preserve"> ama bittuy</w:t>
            </w:r>
          </w:p>
        </w:tc>
        <w:tc>
          <w:tcPr>
            <w:tcW w:w="2366" w:type="pct"/>
            <w:vAlign w:val="center"/>
          </w:tcPr>
          <w:p w14:paraId="1F06A028" w14:textId="3BB9426B" w:rsidR="004B7F2D" w:rsidRPr="003966CC" w:rsidRDefault="004B7F2D" w:rsidP="004B7F2D">
            <w:pPr>
              <w:pStyle w:val="AppendixBodyText"/>
              <w:numPr>
                <w:ilvl w:val="0"/>
                <w:numId w:val="24"/>
              </w:numPr>
              <w:spacing w:before="0" w:line="240" w:lineRule="exact"/>
              <w:contextualSpacing/>
              <w:rPr>
                <w:sz w:val="20"/>
              </w:rPr>
            </w:pPr>
            <w:r w:rsidRPr="003966CC">
              <w:rPr>
                <w:sz w:val="20"/>
              </w:rPr>
              <w:t>Wépuu protokoolo ama tékilim yaanake ju prebensión de espeesiem exótikam/inbasooram tiame (AIS) béchiibo weemta, ka tua lemaspo am taktia béchiibo (í bénasi, Tamarix chinensis tiame). Wári béchiibo, jume tekipanualéerom ento karro bebéttem ama yanta baksiana jak aream afektaadam tiapo jume espeesiem exotikam inbasooram anepo am yew sikaateko.</w:t>
            </w:r>
          </w:p>
          <w:p w14:paraId="5C3AE111" w14:textId="06D2D7C6" w:rsidR="004B7F2D" w:rsidRPr="00226F85" w:rsidRDefault="004B7F2D" w:rsidP="004B7F2D">
            <w:pPr>
              <w:pStyle w:val="AppendixBodyText"/>
              <w:numPr>
                <w:ilvl w:val="0"/>
                <w:numId w:val="24"/>
              </w:numPr>
              <w:spacing w:before="0" w:after="0" w:line="240" w:lineRule="exact"/>
              <w:contextualSpacing/>
              <w:jc w:val="left"/>
              <w:rPr>
                <w:sz w:val="20"/>
              </w:rPr>
            </w:pPr>
            <w:r w:rsidRPr="003966CC">
              <w:rPr>
                <w:sz w:val="20"/>
              </w:rPr>
              <w:t>Kia wame espeesiem lokalesim</w:t>
            </w:r>
            <w:r>
              <w:rPr>
                <w:sz w:val="20"/>
              </w:rPr>
              <w:t xml:space="preserve"> ka inbasooram </w:t>
            </w:r>
            <w:r w:rsidRPr="00226F85">
              <w:rPr>
                <w:sz w:val="20"/>
              </w:rPr>
              <w:t>etn</w:t>
            </w:r>
            <w:r>
              <w:rPr>
                <w:sz w:val="20"/>
              </w:rPr>
              <w:t>á</w:t>
            </w:r>
            <w:r w:rsidRPr="00226F85">
              <w:rPr>
                <w:sz w:val="20"/>
              </w:rPr>
              <w:t>ke.</w:t>
            </w:r>
          </w:p>
        </w:tc>
        <w:tc>
          <w:tcPr>
            <w:tcW w:w="547" w:type="pct"/>
            <w:shd w:val="clear" w:color="auto" w:fill="C5E0B3"/>
            <w:vAlign w:val="center"/>
          </w:tcPr>
          <w:p w14:paraId="59D92E67" w14:textId="6F36F7E4" w:rsidR="004B7F2D" w:rsidRPr="00E502FC" w:rsidRDefault="004B7F2D" w:rsidP="004B7F2D">
            <w:pPr>
              <w:pStyle w:val="AppendixBodyText"/>
              <w:spacing w:before="0" w:after="0" w:line="240" w:lineRule="exact"/>
              <w:contextualSpacing/>
              <w:jc w:val="left"/>
              <w:rPr>
                <w:sz w:val="20"/>
              </w:rPr>
            </w:pPr>
            <w:r>
              <w:rPr>
                <w:sz w:val="20"/>
              </w:rPr>
              <w:t>Insignifikante teewa</w:t>
            </w:r>
          </w:p>
        </w:tc>
      </w:tr>
      <w:tr w:rsidR="004B7F2D" w:rsidRPr="00E502FC" w14:paraId="67B0F60B" w14:textId="77777777" w:rsidTr="004B7F2D">
        <w:trPr>
          <w:trHeight w:val="1106"/>
        </w:trPr>
        <w:tc>
          <w:tcPr>
            <w:tcW w:w="663" w:type="pct"/>
            <w:vAlign w:val="center"/>
          </w:tcPr>
          <w:p w14:paraId="5DF5DE65" w14:textId="2223163C" w:rsidR="004B7F2D" w:rsidRPr="00E502FC" w:rsidRDefault="004B7F2D" w:rsidP="004B7F2D">
            <w:pPr>
              <w:pStyle w:val="AppendixBodyText"/>
              <w:spacing w:before="0" w:after="0" w:line="240" w:lineRule="exact"/>
              <w:contextualSpacing/>
              <w:jc w:val="left"/>
              <w:rPr>
                <w:sz w:val="20"/>
              </w:rPr>
            </w:pPr>
            <w:r>
              <w:rPr>
                <w:sz w:val="20"/>
              </w:rPr>
              <w:t>Nabolim ento juyyam jiapsapo</w:t>
            </w:r>
          </w:p>
        </w:tc>
        <w:tc>
          <w:tcPr>
            <w:tcW w:w="649" w:type="pct"/>
            <w:vAlign w:val="center"/>
          </w:tcPr>
          <w:p w14:paraId="3C61A993" w14:textId="198E4FFB" w:rsidR="004B7F2D" w:rsidRPr="00954C7A" w:rsidRDefault="004B7F2D" w:rsidP="004B7F2D">
            <w:pPr>
              <w:pStyle w:val="AppendixBodyText"/>
              <w:spacing w:before="0" w:after="0" w:line="240" w:lineRule="exact"/>
              <w:contextualSpacing/>
              <w:jc w:val="left"/>
              <w:rPr>
                <w:sz w:val="20"/>
              </w:rPr>
            </w:pPr>
            <w:r>
              <w:rPr>
                <w:sz w:val="20"/>
              </w:rPr>
              <w:t>Bátooram ama konstrusion tekilim jowame</w:t>
            </w:r>
          </w:p>
        </w:tc>
        <w:tc>
          <w:tcPr>
            <w:tcW w:w="775" w:type="pct"/>
            <w:vAlign w:val="center"/>
          </w:tcPr>
          <w:p w14:paraId="09B340ED" w14:textId="7FB358FC" w:rsidR="004B7F2D" w:rsidRPr="00954C7A" w:rsidRDefault="004B7F2D" w:rsidP="004B7F2D">
            <w:pPr>
              <w:pStyle w:val="AppendixBodyText"/>
              <w:spacing w:before="0" w:after="0" w:line="240" w:lineRule="exact"/>
              <w:contextualSpacing/>
              <w:jc w:val="left"/>
              <w:rPr>
                <w:sz w:val="20"/>
              </w:rPr>
            </w:pPr>
            <w:r>
              <w:rPr>
                <w:sz w:val="20"/>
              </w:rPr>
              <w:t>Migración interna tiame jum proyekto i</w:t>
            </w:r>
            <w:r w:rsidRPr="00A96DF1">
              <w:rPr>
                <w:sz w:val="20"/>
              </w:rPr>
              <w:t>mpa</w:t>
            </w:r>
            <w:r>
              <w:rPr>
                <w:sz w:val="20"/>
              </w:rPr>
              <w:t>k</w:t>
            </w:r>
            <w:r w:rsidRPr="00A96DF1">
              <w:rPr>
                <w:sz w:val="20"/>
              </w:rPr>
              <w:t>to</w:t>
            </w:r>
            <w:r>
              <w:rPr>
                <w:sz w:val="20"/>
              </w:rPr>
              <w:t>m</w:t>
            </w:r>
            <w:r w:rsidRPr="00A96DF1">
              <w:rPr>
                <w:sz w:val="20"/>
              </w:rPr>
              <w:t xml:space="preserve"> ad</w:t>
            </w:r>
            <w:r>
              <w:rPr>
                <w:sz w:val="20"/>
              </w:rPr>
              <w:t>b</w:t>
            </w:r>
            <w:r w:rsidRPr="00A96DF1">
              <w:rPr>
                <w:sz w:val="20"/>
              </w:rPr>
              <w:t>erso</w:t>
            </w:r>
            <w:r>
              <w:rPr>
                <w:sz w:val="20"/>
              </w:rPr>
              <w:t>mmaki.</w:t>
            </w:r>
          </w:p>
        </w:tc>
        <w:tc>
          <w:tcPr>
            <w:tcW w:w="2366" w:type="pct"/>
            <w:vAlign w:val="center"/>
          </w:tcPr>
          <w:p w14:paraId="3CCE7361" w14:textId="40C4105D" w:rsidR="004B7F2D" w:rsidRPr="00954C7A" w:rsidRDefault="004B7F2D" w:rsidP="004B7F2D">
            <w:pPr>
              <w:pStyle w:val="AppendixBodyText"/>
              <w:numPr>
                <w:ilvl w:val="0"/>
                <w:numId w:val="10"/>
              </w:numPr>
              <w:spacing w:before="0" w:line="240" w:lineRule="exact"/>
              <w:contextualSpacing/>
              <w:rPr>
                <w:sz w:val="20"/>
              </w:rPr>
            </w:pPr>
            <w:r>
              <w:rPr>
                <w:sz w:val="20"/>
              </w:rPr>
              <w:t>Jume tekipanualéerom aream</w:t>
            </w:r>
            <w:r w:rsidRPr="00954C7A">
              <w:rPr>
                <w:sz w:val="20"/>
              </w:rPr>
              <w:t xml:space="preserve"> designada</w:t>
            </w:r>
            <w:r>
              <w:rPr>
                <w:sz w:val="20"/>
              </w:rPr>
              <w:t>mpo paakum bicha ka naxkannake (jak jimyóre baawayo</w:t>
            </w:r>
            <w:r w:rsidRPr="00954C7A">
              <w:rPr>
                <w:sz w:val="20"/>
              </w:rPr>
              <w:t xml:space="preserve">), </w:t>
            </w:r>
            <w:r>
              <w:rPr>
                <w:sz w:val="20"/>
              </w:rPr>
              <w:t>katim ju “aream de k</w:t>
            </w:r>
            <w:r w:rsidRPr="00954C7A">
              <w:rPr>
                <w:sz w:val="20"/>
              </w:rPr>
              <w:t>onserva</w:t>
            </w:r>
            <w:r>
              <w:rPr>
                <w:sz w:val="20"/>
              </w:rPr>
              <w:t>s</w:t>
            </w:r>
            <w:r w:rsidRPr="00954C7A">
              <w:rPr>
                <w:sz w:val="20"/>
              </w:rPr>
              <w:t>ión</w:t>
            </w:r>
            <w:r>
              <w:rPr>
                <w:sz w:val="20"/>
              </w:rPr>
              <w:t>po”</w:t>
            </w:r>
            <w:r w:rsidRPr="00954C7A">
              <w:rPr>
                <w:sz w:val="20"/>
              </w:rPr>
              <w:t xml:space="preserve"> </w:t>
            </w:r>
            <w:r>
              <w:rPr>
                <w:sz w:val="20"/>
              </w:rPr>
              <w:t xml:space="preserve">tiamtaw jeela nax rextinake </w:t>
            </w:r>
            <w:r w:rsidRPr="00954C7A">
              <w:rPr>
                <w:sz w:val="20"/>
              </w:rPr>
              <w:t xml:space="preserve">o </w:t>
            </w:r>
            <w:r>
              <w:rPr>
                <w:sz w:val="20"/>
              </w:rPr>
              <w:t>B</w:t>
            </w:r>
            <w:r w:rsidRPr="00954C7A">
              <w:rPr>
                <w:sz w:val="20"/>
              </w:rPr>
              <w:t>ahía de Ohuira</w:t>
            </w:r>
            <w:r>
              <w:rPr>
                <w:sz w:val="20"/>
              </w:rPr>
              <w:t>taw yumaapo</w:t>
            </w:r>
            <w:r w:rsidRPr="00954C7A">
              <w:rPr>
                <w:sz w:val="20"/>
              </w:rPr>
              <w:t xml:space="preserve">, </w:t>
            </w:r>
            <w:r>
              <w:rPr>
                <w:sz w:val="20"/>
              </w:rPr>
              <w:t>júneli katim jume bä wikichim ama jijibuame ka mauxtunake béchiibo.</w:t>
            </w:r>
            <w:r w:rsidRPr="00954C7A">
              <w:rPr>
                <w:sz w:val="20"/>
              </w:rPr>
              <w:t xml:space="preserve"> </w:t>
            </w:r>
          </w:p>
          <w:p w14:paraId="572D1B51" w14:textId="4E5FF754" w:rsidR="004B7F2D" w:rsidRDefault="004B7F2D" w:rsidP="004B7F2D">
            <w:pPr>
              <w:pStyle w:val="AppendixBodyText"/>
              <w:numPr>
                <w:ilvl w:val="0"/>
                <w:numId w:val="10"/>
              </w:numPr>
              <w:spacing w:before="0" w:line="240" w:lineRule="exact"/>
              <w:contextualSpacing/>
              <w:rPr>
                <w:sz w:val="20"/>
              </w:rPr>
            </w:pPr>
            <w:r>
              <w:rPr>
                <w:sz w:val="20"/>
              </w:rPr>
              <w:t xml:space="preserve">Tekipanualéerom ama jimyóre béchiibo jekkam ama yaanake ento chukita ama nuubéchiibo tambom ama toixnake </w:t>
            </w:r>
            <w:r w:rsidRPr="00954C7A">
              <w:rPr>
                <w:sz w:val="20"/>
              </w:rPr>
              <w:t>(</w:t>
            </w:r>
            <w:r>
              <w:rPr>
                <w:sz w:val="20"/>
              </w:rPr>
              <w:t>jeeka ka am nuksimnake bechiibo am suayanake</w:t>
            </w:r>
            <w:r w:rsidRPr="00954C7A">
              <w:rPr>
                <w:sz w:val="20"/>
              </w:rPr>
              <w:t>)</w:t>
            </w:r>
            <w:r>
              <w:rPr>
                <w:sz w:val="20"/>
              </w:rPr>
              <w:t xml:space="preserve"> ento chikti elakam am tuutesimnake ju jeeka ka chukta mekka bicha a roaktiasimnake béchiibo. </w:t>
            </w:r>
          </w:p>
          <w:p w14:paraId="787DCC69" w14:textId="5641D519" w:rsidR="004B7F2D" w:rsidRPr="00954C7A" w:rsidRDefault="004B7F2D" w:rsidP="004B7F2D">
            <w:pPr>
              <w:pStyle w:val="AppendixBodyText"/>
              <w:numPr>
                <w:ilvl w:val="0"/>
                <w:numId w:val="10"/>
              </w:numPr>
              <w:spacing w:before="0" w:line="240" w:lineRule="exact"/>
              <w:contextualSpacing/>
              <w:rPr>
                <w:sz w:val="20"/>
              </w:rPr>
            </w:pPr>
            <w:r>
              <w:rPr>
                <w:sz w:val="20"/>
              </w:rPr>
              <w:t xml:space="preserve">Bat tuuysi tekipanaléerommak ettexjonake jak mamni minuutompo ju konserbasionim ento wame prohibisionim bétana jak ka ili juyyam siarimmet chepcheptinake </w:t>
            </w:r>
            <w:r w:rsidRPr="00954C7A">
              <w:rPr>
                <w:sz w:val="20"/>
              </w:rPr>
              <w:t>(</w:t>
            </w:r>
            <w:r>
              <w:rPr>
                <w:sz w:val="20"/>
              </w:rPr>
              <w:t>nabolim ama juyyapo joakame</w:t>
            </w:r>
            <w:r w:rsidRPr="00954C7A">
              <w:rPr>
                <w:sz w:val="20"/>
              </w:rPr>
              <w:t xml:space="preserve">), </w:t>
            </w:r>
            <w:r>
              <w:rPr>
                <w:sz w:val="20"/>
              </w:rPr>
              <w:t>íneli ketchi katim chukta mekka kia wootianake o katim taixta yaanake o ket katim kia jak juyawtenake</w:t>
            </w:r>
            <w:r w:rsidRPr="00954C7A">
              <w:rPr>
                <w:sz w:val="20"/>
              </w:rPr>
              <w:t>.</w:t>
            </w:r>
          </w:p>
        </w:tc>
        <w:tc>
          <w:tcPr>
            <w:tcW w:w="547" w:type="pct"/>
            <w:shd w:val="clear" w:color="auto" w:fill="FFE599" w:themeFill="accent4" w:themeFillTint="66"/>
            <w:vAlign w:val="center"/>
          </w:tcPr>
          <w:p w14:paraId="0D17DE1F" w14:textId="11C10F0A" w:rsidR="004B7F2D" w:rsidRPr="00E502FC" w:rsidRDefault="004B7F2D" w:rsidP="004B7F2D">
            <w:pPr>
              <w:pStyle w:val="AppendixBodyText"/>
              <w:spacing w:before="0" w:after="0" w:line="240" w:lineRule="exact"/>
              <w:contextualSpacing/>
              <w:jc w:val="left"/>
              <w:rPr>
                <w:sz w:val="20"/>
              </w:rPr>
            </w:pPr>
            <w:r>
              <w:t>Menorpo yuktiari</w:t>
            </w:r>
          </w:p>
        </w:tc>
      </w:tr>
      <w:tr w:rsidR="004B7F2D" w:rsidRPr="00E502FC" w14:paraId="45FE6F63" w14:textId="77777777" w:rsidTr="004B7F2D">
        <w:trPr>
          <w:trHeight w:val="1106"/>
        </w:trPr>
        <w:tc>
          <w:tcPr>
            <w:tcW w:w="663" w:type="pct"/>
            <w:vAlign w:val="center"/>
          </w:tcPr>
          <w:p w14:paraId="0ADBF956" w14:textId="7685C2F0" w:rsidR="004B7F2D" w:rsidRPr="00E502FC" w:rsidRDefault="004B7F2D" w:rsidP="004B7F2D">
            <w:pPr>
              <w:pStyle w:val="AppendixBodyText"/>
              <w:spacing w:before="0" w:after="0" w:line="240" w:lineRule="exact"/>
              <w:contextualSpacing/>
              <w:jc w:val="left"/>
              <w:rPr>
                <w:sz w:val="20"/>
              </w:rPr>
            </w:pPr>
            <w:r>
              <w:rPr>
                <w:sz w:val="20"/>
              </w:rPr>
              <w:lastRenderedPageBreak/>
              <w:t>Nabolim ento juyyam jiápsapo</w:t>
            </w:r>
          </w:p>
        </w:tc>
        <w:tc>
          <w:tcPr>
            <w:tcW w:w="649" w:type="pct"/>
            <w:vAlign w:val="center"/>
          </w:tcPr>
          <w:p w14:paraId="33F91CF4" w14:textId="4F7E52BF" w:rsidR="004B7F2D" w:rsidRPr="00954C7A" w:rsidRDefault="004B7F2D" w:rsidP="004B7F2D">
            <w:pPr>
              <w:pStyle w:val="AppendixBodyText"/>
              <w:spacing w:before="0" w:after="0" w:line="240" w:lineRule="exact"/>
              <w:contextualSpacing/>
              <w:jc w:val="left"/>
              <w:rPr>
                <w:sz w:val="20"/>
              </w:rPr>
            </w:pPr>
            <w:r>
              <w:rPr>
                <w:sz w:val="20"/>
              </w:rPr>
              <w:t>Resiiduom tiame ama bittuyo konstruksion bétana in</w:t>
            </w:r>
            <w:r w:rsidRPr="00954C7A">
              <w:rPr>
                <w:sz w:val="20"/>
              </w:rPr>
              <w:t>stala</w:t>
            </w:r>
            <w:r>
              <w:rPr>
                <w:sz w:val="20"/>
              </w:rPr>
              <w:t>s</w:t>
            </w:r>
            <w:r w:rsidRPr="00954C7A">
              <w:rPr>
                <w:sz w:val="20"/>
              </w:rPr>
              <w:t>ion</w:t>
            </w:r>
            <w:r>
              <w:rPr>
                <w:sz w:val="20"/>
              </w:rPr>
              <w:t xml:space="preserve">impo, </w:t>
            </w:r>
            <w:r w:rsidRPr="00954C7A">
              <w:rPr>
                <w:sz w:val="20"/>
              </w:rPr>
              <w:t>e</w:t>
            </w:r>
            <w:r>
              <w:rPr>
                <w:sz w:val="20"/>
              </w:rPr>
              <w:t>kii</w:t>
            </w:r>
            <w:r w:rsidRPr="00954C7A">
              <w:rPr>
                <w:sz w:val="20"/>
              </w:rPr>
              <w:t xml:space="preserve">po </w:t>
            </w:r>
            <w:r>
              <w:rPr>
                <w:sz w:val="20"/>
              </w:rPr>
              <w:t>ento makinampo ama tekipanuamme</w:t>
            </w:r>
          </w:p>
        </w:tc>
        <w:tc>
          <w:tcPr>
            <w:tcW w:w="775" w:type="pct"/>
            <w:vAlign w:val="center"/>
          </w:tcPr>
          <w:p w14:paraId="76D885C5" w14:textId="70087DFB" w:rsidR="004B7F2D" w:rsidRPr="00954C7A" w:rsidRDefault="004B7F2D" w:rsidP="004B7F2D">
            <w:pPr>
              <w:pStyle w:val="AppendixBodyText"/>
              <w:spacing w:before="0" w:after="0" w:line="240" w:lineRule="exact"/>
              <w:contextualSpacing/>
              <w:jc w:val="left"/>
              <w:rPr>
                <w:sz w:val="20"/>
              </w:rPr>
            </w:pPr>
            <w:r>
              <w:rPr>
                <w:sz w:val="20"/>
              </w:rPr>
              <w:t>Resiiduo naw yexteko jak nabolim ento juyyamme jeela ento impaktom jum floora prioritaariapo.</w:t>
            </w:r>
          </w:p>
        </w:tc>
        <w:tc>
          <w:tcPr>
            <w:tcW w:w="2366" w:type="pct"/>
            <w:vAlign w:val="center"/>
          </w:tcPr>
          <w:p w14:paraId="6B90BB31" w14:textId="08BB3BDF" w:rsidR="004B7F2D" w:rsidRPr="00954C7A" w:rsidRDefault="004B7F2D" w:rsidP="004B7F2D">
            <w:pPr>
              <w:pStyle w:val="AppendixBodyText"/>
              <w:numPr>
                <w:ilvl w:val="0"/>
                <w:numId w:val="11"/>
              </w:numPr>
              <w:spacing w:before="0" w:line="240" w:lineRule="exact"/>
              <w:contextualSpacing/>
              <w:rPr>
                <w:sz w:val="20"/>
              </w:rPr>
            </w:pPr>
            <w:r>
              <w:rPr>
                <w:sz w:val="20"/>
              </w:rPr>
              <w:t>Prosedimientom a</w:t>
            </w:r>
            <w:r w:rsidRPr="00954C7A">
              <w:rPr>
                <w:sz w:val="20"/>
              </w:rPr>
              <w:t>de</w:t>
            </w:r>
            <w:r>
              <w:rPr>
                <w:sz w:val="20"/>
              </w:rPr>
              <w:t>k</w:t>
            </w:r>
            <w:r w:rsidRPr="00954C7A">
              <w:rPr>
                <w:sz w:val="20"/>
              </w:rPr>
              <w:t>uado</w:t>
            </w:r>
            <w:r>
              <w:rPr>
                <w:sz w:val="20"/>
              </w:rPr>
              <w:t>m ama yaanake jum deseechom bechiibo.</w:t>
            </w:r>
          </w:p>
          <w:p w14:paraId="2A6A44E8" w14:textId="77777777" w:rsidR="004B7F2D" w:rsidRPr="00954C7A" w:rsidRDefault="004B7F2D" w:rsidP="004B7F2D">
            <w:pPr>
              <w:pStyle w:val="AppendixBodyText"/>
              <w:numPr>
                <w:ilvl w:val="0"/>
                <w:numId w:val="11"/>
              </w:numPr>
              <w:spacing w:before="0" w:line="240" w:lineRule="exact"/>
              <w:contextualSpacing/>
              <w:rPr>
                <w:sz w:val="20"/>
              </w:rPr>
            </w:pPr>
            <w:r>
              <w:rPr>
                <w:sz w:val="20"/>
              </w:rPr>
              <w:t xml:space="preserve">Ju </w:t>
            </w:r>
            <w:r w:rsidRPr="00954C7A">
              <w:rPr>
                <w:sz w:val="20"/>
              </w:rPr>
              <w:t>proye</w:t>
            </w:r>
            <w:r>
              <w:rPr>
                <w:sz w:val="20"/>
              </w:rPr>
              <w:t>k</w:t>
            </w:r>
            <w:r w:rsidRPr="00954C7A">
              <w:rPr>
                <w:sz w:val="20"/>
              </w:rPr>
              <w:t>to</w:t>
            </w:r>
            <w:r>
              <w:rPr>
                <w:sz w:val="20"/>
              </w:rPr>
              <w:t xml:space="preserve"> bétana kaita páariat jitta táttawamta bitbáare</w:t>
            </w:r>
            <w:r w:rsidRPr="00954C7A">
              <w:rPr>
                <w:sz w:val="20"/>
              </w:rPr>
              <w:t>.</w:t>
            </w:r>
          </w:p>
          <w:p w14:paraId="49E246BB" w14:textId="664EA07E" w:rsidR="004B7F2D" w:rsidRPr="00954C7A" w:rsidRDefault="004B7F2D" w:rsidP="004B7F2D">
            <w:pPr>
              <w:pStyle w:val="AppendixBodyText"/>
              <w:numPr>
                <w:ilvl w:val="0"/>
                <w:numId w:val="11"/>
              </w:numPr>
              <w:spacing w:before="0" w:line="240" w:lineRule="exact"/>
              <w:contextualSpacing/>
              <w:rPr>
                <w:sz w:val="20"/>
              </w:rPr>
            </w:pPr>
            <w:r>
              <w:rPr>
                <w:sz w:val="20"/>
              </w:rPr>
              <w:t>Siime wa jitta ka tuuri ama jak yew mojaktibáreyo kom a suruktiapo jiba tekipanuabáawa, jak aksidentem hidrokarbuurom ento resiiduon jak wooteko ka peligroosom tiame mediidam de em</w:t>
            </w:r>
            <w:r w:rsidRPr="00954C7A">
              <w:rPr>
                <w:sz w:val="20"/>
              </w:rPr>
              <w:t>ergen</w:t>
            </w:r>
            <w:r>
              <w:rPr>
                <w:sz w:val="20"/>
              </w:rPr>
              <w:t>s</w:t>
            </w:r>
            <w:r w:rsidRPr="00954C7A">
              <w:rPr>
                <w:sz w:val="20"/>
              </w:rPr>
              <w:t>ia</w:t>
            </w:r>
            <w:r>
              <w:rPr>
                <w:sz w:val="20"/>
              </w:rPr>
              <w:t>mpo amani am tuutesimnake.</w:t>
            </w:r>
          </w:p>
          <w:p w14:paraId="08C05498" w14:textId="6748102D" w:rsidR="004B7F2D" w:rsidRPr="00E502FC" w:rsidRDefault="004B7F2D" w:rsidP="004B7F2D">
            <w:pPr>
              <w:pStyle w:val="AppendixBodyText"/>
              <w:numPr>
                <w:ilvl w:val="0"/>
                <w:numId w:val="11"/>
              </w:numPr>
              <w:spacing w:before="0" w:after="0" w:line="240" w:lineRule="exact"/>
              <w:contextualSpacing/>
              <w:jc w:val="left"/>
              <w:rPr>
                <w:sz w:val="20"/>
              </w:rPr>
            </w:pPr>
            <w:r>
              <w:rPr>
                <w:sz w:val="20"/>
              </w:rPr>
              <w:t>Tékilim joowaapo áream de k</w:t>
            </w:r>
            <w:r w:rsidRPr="00954C7A">
              <w:rPr>
                <w:sz w:val="20"/>
              </w:rPr>
              <w:t>onstru</w:t>
            </w:r>
            <w:r>
              <w:rPr>
                <w:sz w:val="20"/>
              </w:rPr>
              <w:t>ks</w:t>
            </w:r>
            <w:r w:rsidRPr="00954C7A">
              <w:rPr>
                <w:sz w:val="20"/>
              </w:rPr>
              <w:t>ión</w:t>
            </w:r>
            <w:r>
              <w:rPr>
                <w:sz w:val="20"/>
              </w:rPr>
              <w:t xml:space="preserve"> tiapo tuysi ama suaya báawa, kaita jak </w:t>
            </w:r>
            <w:r w:rsidRPr="00954C7A">
              <w:rPr>
                <w:sz w:val="20"/>
              </w:rPr>
              <w:t>a</w:t>
            </w:r>
            <w:r>
              <w:rPr>
                <w:sz w:val="20"/>
              </w:rPr>
              <w:t>s</w:t>
            </w:r>
            <w:r w:rsidRPr="00954C7A">
              <w:rPr>
                <w:sz w:val="20"/>
              </w:rPr>
              <w:t>eite</w:t>
            </w:r>
            <w:r>
              <w:rPr>
                <w:sz w:val="20"/>
              </w:rPr>
              <w:t>m</w:t>
            </w:r>
            <w:r w:rsidRPr="00954C7A">
              <w:rPr>
                <w:sz w:val="20"/>
              </w:rPr>
              <w:t xml:space="preserve">, </w:t>
            </w:r>
            <w:r>
              <w:rPr>
                <w:sz w:val="20"/>
              </w:rPr>
              <w:t>k</w:t>
            </w:r>
            <w:r w:rsidRPr="00954C7A">
              <w:rPr>
                <w:sz w:val="20"/>
              </w:rPr>
              <w:t>ombustible</w:t>
            </w:r>
            <w:r>
              <w:rPr>
                <w:sz w:val="20"/>
              </w:rPr>
              <w:t xml:space="preserve">m </w:t>
            </w:r>
            <w:r w:rsidRPr="00954C7A">
              <w:rPr>
                <w:sz w:val="20"/>
              </w:rPr>
              <w:t>o lubri</w:t>
            </w:r>
            <w:r>
              <w:rPr>
                <w:sz w:val="20"/>
              </w:rPr>
              <w:t>k</w:t>
            </w:r>
            <w:r w:rsidRPr="00954C7A">
              <w:rPr>
                <w:sz w:val="20"/>
              </w:rPr>
              <w:t>ante</w:t>
            </w:r>
            <w:r>
              <w:rPr>
                <w:sz w:val="20"/>
              </w:rPr>
              <w:t>m jak wootiratunake béchiibo</w:t>
            </w:r>
            <w:r w:rsidRPr="00954C7A">
              <w:rPr>
                <w:sz w:val="20"/>
              </w:rPr>
              <w:t>s</w:t>
            </w:r>
            <w:r>
              <w:rPr>
                <w:sz w:val="20"/>
              </w:rPr>
              <w:t>. Jitta material kontaminaado ama a kaitarianake kia a residuo peligroso tiakari</w:t>
            </w:r>
            <w:r w:rsidRPr="00954C7A">
              <w:rPr>
                <w:sz w:val="20"/>
              </w:rPr>
              <w:t>.</w:t>
            </w:r>
            <w:r>
              <w:rPr>
                <w:sz w:val="20"/>
              </w:rPr>
              <w:t xml:space="preserve"> </w:t>
            </w:r>
          </w:p>
        </w:tc>
        <w:tc>
          <w:tcPr>
            <w:tcW w:w="547" w:type="pct"/>
            <w:shd w:val="clear" w:color="auto" w:fill="FFE599" w:themeFill="accent4" w:themeFillTint="66"/>
            <w:vAlign w:val="center"/>
          </w:tcPr>
          <w:p w14:paraId="557A0AD5" w14:textId="5C7FCABB" w:rsidR="004B7F2D" w:rsidRPr="00E502FC" w:rsidRDefault="004B7F2D" w:rsidP="004B7F2D">
            <w:pPr>
              <w:pStyle w:val="AppendixBodyText"/>
              <w:spacing w:before="0" w:after="0" w:line="240" w:lineRule="exact"/>
              <w:contextualSpacing/>
              <w:jc w:val="left"/>
              <w:rPr>
                <w:sz w:val="20"/>
              </w:rPr>
            </w:pPr>
            <w:r>
              <w:t>Menorpo yuktiari</w:t>
            </w:r>
          </w:p>
        </w:tc>
      </w:tr>
      <w:tr w:rsidR="004B7F2D" w:rsidRPr="00E502FC" w14:paraId="2426C69C" w14:textId="77777777" w:rsidTr="004B7F2D">
        <w:trPr>
          <w:trHeight w:val="1106"/>
        </w:trPr>
        <w:tc>
          <w:tcPr>
            <w:tcW w:w="663" w:type="pct"/>
            <w:vAlign w:val="center"/>
          </w:tcPr>
          <w:p w14:paraId="4D03F2EB" w14:textId="77777777" w:rsidR="004B7F2D" w:rsidRPr="00954C7A" w:rsidRDefault="004B7F2D" w:rsidP="004B7F2D">
            <w:pPr>
              <w:pStyle w:val="AppendixBodyText"/>
              <w:spacing w:before="0" w:after="0" w:line="240" w:lineRule="exact"/>
              <w:contextualSpacing/>
              <w:jc w:val="left"/>
              <w:rPr>
                <w:sz w:val="20"/>
              </w:rPr>
            </w:pPr>
            <w:r>
              <w:rPr>
                <w:sz w:val="20"/>
              </w:rPr>
              <w:t>Nabolim ento bem jiápsapo</w:t>
            </w:r>
          </w:p>
        </w:tc>
        <w:tc>
          <w:tcPr>
            <w:tcW w:w="649" w:type="pct"/>
            <w:vAlign w:val="center"/>
          </w:tcPr>
          <w:p w14:paraId="2B8B05ED" w14:textId="77777777" w:rsidR="004B7F2D" w:rsidRPr="00954C7A" w:rsidRDefault="004B7F2D" w:rsidP="004B7F2D">
            <w:pPr>
              <w:pStyle w:val="AppendixBodyText"/>
              <w:spacing w:before="0" w:after="0" w:line="240" w:lineRule="exact"/>
              <w:contextualSpacing/>
              <w:jc w:val="left"/>
              <w:rPr>
                <w:sz w:val="20"/>
              </w:rPr>
            </w:pPr>
            <w:r>
              <w:rPr>
                <w:sz w:val="20"/>
              </w:rPr>
              <w:t>Nax rextiwame ento tékilim konstruksi</w:t>
            </w:r>
            <w:r w:rsidRPr="00954C7A">
              <w:rPr>
                <w:sz w:val="20"/>
              </w:rPr>
              <w:t>ón</w:t>
            </w:r>
            <w:r>
              <w:rPr>
                <w:sz w:val="20"/>
              </w:rPr>
              <w:t>ta bétana, bäm naw toixwamta wéria, jakun a waatiaw</w:t>
            </w:r>
            <w:r w:rsidRPr="00954C7A">
              <w:rPr>
                <w:sz w:val="20"/>
              </w:rPr>
              <w:t xml:space="preserve">, </w:t>
            </w:r>
            <w:r>
              <w:rPr>
                <w:sz w:val="20"/>
              </w:rPr>
              <w:t>jak am kimawapo ento bäm súminawamta</w:t>
            </w:r>
          </w:p>
        </w:tc>
        <w:tc>
          <w:tcPr>
            <w:tcW w:w="775" w:type="pct"/>
            <w:vAlign w:val="center"/>
          </w:tcPr>
          <w:p w14:paraId="0F6F25CC" w14:textId="77777777" w:rsidR="004B7F2D" w:rsidRPr="00954C7A" w:rsidRDefault="004B7F2D" w:rsidP="004B7F2D">
            <w:pPr>
              <w:pStyle w:val="AppendixBodyText"/>
              <w:spacing w:before="0" w:after="0" w:line="240" w:lineRule="exact"/>
              <w:contextualSpacing/>
              <w:jc w:val="left"/>
              <w:rPr>
                <w:sz w:val="20"/>
              </w:rPr>
            </w:pPr>
            <w:r>
              <w:rPr>
                <w:sz w:val="20"/>
              </w:rPr>
              <w:t xml:space="preserve">Bä wikichim sékana bicha am sákayo jum </w:t>
            </w:r>
            <w:r w:rsidRPr="00954C7A">
              <w:rPr>
                <w:sz w:val="20"/>
              </w:rPr>
              <w:t>AIS</w:t>
            </w:r>
            <w:r>
              <w:rPr>
                <w:sz w:val="20"/>
              </w:rPr>
              <w:t xml:space="preserve"> yuktirimpo bétana ento plaagam.</w:t>
            </w:r>
          </w:p>
        </w:tc>
        <w:tc>
          <w:tcPr>
            <w:tcW w:w="2366" w:type="pct"/>
            <w:vAlign w:val="center"/>
          </w:tcPr>
          <w:p w14:paraId="3609CEA3" w14:textId="5A76150A" w:rsidR="004B7F2D" w:rsidRPr="00954C7A" w:rsidRDefault="004B7F2D" w:rsidP="004B7F2D">
            <w:pPr>
              <w:pStyle w:val="AppendixBodyText"/>
              <w:numPr>
                <w:ilvl w:val="0"/>
                <w:numId w:val="12"/>
              </w:numPr>
              <w:spacing w:before="0" w:line="240" w:lineRule="exact"/>
              <w:contextualSpacing/>
              <w:rPr>
                <w:sz w:val="20"/>
              </w:rPr>
            </w:pPr>
            <w:r>
              <w:rPr>
                <w:sz w:val="20"/>
              </w:rPr>
              <w:t>Ju p</w:t>
            </w:r>
            <w:r w:rsidRPr="00954C7A">
              <w:rPr>
                <w:sz w:val="20"/>
              </w:rPr>
              <w:t>roto</w:t>
            </w:r>
            <w:r>
              <w:rPr>
                <w:sz w:val="20"/>
              </w:rPr>
              <w:t>koolo</w:t>
            </w:r>
            <w:r w:rsidRPr="00954C7A">
              <w:rPr>
                <w:sz w:val="20"/>
              </w:rPr>
              <w:t xml:space="preserve"> de pre</w:t>
            </w:r>
            <w:r>
              <w:rPr>
                <w:sz w:val="20"/>
              </w:rPr>
              <w:t>b</w:t>
            </w:r>
            <w:r w:rsidRPr="00954C7A">
              <w:rPr>
                <w:sz w:val="20"/>
              </w:rPr>
              <w:t>en</w:t>
            </w:r>
            <w:r>
              <w:rPr>
                <w:sz w:val="20"/>
              </w:rPr>
              <w:t>s</w:t>
            </w:r>
            <w:r w:rsidRPr="00954C7A">
              <w:rPr>
                <w:sz w:val="20"/>
              </w:rPr>
              <w:t>ión</w:t>
            </w:r>
            <w:r>
              <w:rPr>
                <w:sz w:val="20"/>
              </w:rPr>
              <w:t xml:space="preserve"> tiame jum </w:t>
            </w:r>
            <w:r w:rsidRPr="00954C7A">
              <w:rPr>
                <w:sz w:val="20"/>
              </w:rPr>
              <w:t>AIS</w:t>
            </w:r>
            <w:r>
              <w:rPr>
                <w:sz w:val="20"/>
              </w:rPr>
              <w:t xml:space="preserve"> bétana kom a wéetuanake jume e</w:t>
            </w:r>
            <w:r w:rsidRPr="00954C7A">
              <w:rPr>
                <w:sz w:val="20"/>
              </w:rPr>
              <w:t>spe</w:t>
            </w:r>
            <w:r>
              <w:rPr>
                <w:sz w:val="20"/>
              </w:rPr>
              <w:t>es</w:t>
            </w:r>
            <w:r w:rsidRPr="00954C7A">
              <w:rPr>
                <w:sz w:val="20"/>
              </w:rPr>
              <w:t>ie</w:t>
            </w:r>
            <w:r>
              <w:rPr>
                <w:sz w:val="20"/>
              </w:rPr>
              <w:t>m</w:t>
            </w:r>
            <w:r w:rsidRPr="00954C7A">
              <w:rPr>
                <w:sz w:val="20"/>
              </w:rPr>
              <w:t xml:space="preserve"> in</w:t>
            </w:r>
            <w:r>
              <w:rPr>
                <w:sz w:val="20"/>
              </w:rPr>
              <w:t>b</w:t>
            </w:r>
            <w:r w:rsidRPr="00954C7A">
              <w:rPr>
                <w:sz w:val="20"/>
              </w:rPr>
              <w:t>as</w:t>
            </w:r>
            <w:r>
              <w:rPr>
                <w:sz w:val="20"/>
              </w:rPr>
              <w:t>o</w:t>
            </w:r>
            <w:r w:rsidRPr="00954C7A">
              <w:rPr>
                <w:sz w:val="20"/>
              </w:rPr>
              <w:t>ora</w:t>
            </w:r>
            <w:r>
              <w:rPr>
                <w:sz w:val="20"/>
              </w:rPr>
              <w:t>m semana toixwamta jum soo</w:t>
            </w:r>
            <w:r w:rsidRPr="00954C7A">
              <w:rPr>
                <w:sz w:val="20"/>
              </w:rPr>
              <w:t>na</w:t>
            </w:r>
            <w:r>
              <w:rPr>
                <w:sz w:val="20"/>
              </w:rPr>
              <w:t>m</w:t>
            </w:r>
            <w:r w:rsidRPr="00954C7A">
              <w:rPr>
                <w:sz w:val="20"/>
              </w:rPr>
              <w:t xml:space="preserve"> afe</w:t>
            </w:r>
            <w:r>
              <w:rPr>
                <w:sz w:val="20"/>
              </w:rPr>
              <w:t>k</w:t>
            </w:r>
            <w:r w:rsidRPr="00954C7A">
              <w:rPr>
                <w:sz w:val="20"/>
              </w:rPr>
              <w:t>ta</w:t>
            </w:r>
            <w:r>
              <w:rPr>
                <w:sz w:val="20"/>
              </w:rPr>
              <w:t>a</w:t>
            </w:r>
            <w:r w:rsidRPr="00954C7A">
              <w:rPr>
                <w:sz w:val="20"/>
              </w:rPr>
              <w:t>da</w:t>
            </w:r>
            <w:r>
              <w:rPr>
                <w:sz w:val="20"/>
              </w:rPr>
              <w:t xml:space="preserve">m tiapo jum metanol tuberíam teberiampo naateka. Karromim baksiana proyektopo tekipánuame ento jum áream afektaadampo yew sasakame ju </w:t>
            </w:r>
            <w:r w:rsidRPr="00954C7A">
              <w:rPr>
                <w:sz w:val="20"/>
              </w:rPr>
              <w:t>AIS</w:t>
            </w:r>
            <w:r>
              <w:rPr>
                <w:sz w:val="20"/>
              </w:rPr>
              <w:t xml:space="preserve"> yuktirimpo naateka</w:t>
            </w:r>
            <w:r w:rsidRPr="00954C7A">
              <w:rPr>
                <w:sz w:val="20"/>
              </w:rPr>
              <w:t>.</w:t>
            </w:r>
          </w:p>
          <w:p w14:paraId="314920A7" w14:textId="641A7CC0" w:rsidR="004B7F2D" w:rsidRPr="00954C7A" w:rsidRDefault="004B7F2D" w:rsidP="004B7F2D">
            <w:pPr>
              <w:pStyle w:val="AppendixBodyText"/>
              <w:numPr>
                <w:ilvl w:val="0"/>
                <w:numId w:val="12"/>
              </w:numPr>
              <w:spacing w:before="0" w:line="240" w:lineRule="exact"/>
              <w:contextualSpacing/>
              <w:rPr>
                <w:sz w:val="20"/>
              </w:rPr>
            </w:pPr>
            <w:r>
              <w:rPr>
                <w:sz w:val="20"/>
              </w:rPr>
              <w:t>Ikay konstruksionta joowapo jume residuom kom weetuanake kaita plaagam imi soonapo ruktinake béchiibo.</w:t>
            </w:r>
          </w:p>
          <w:p w14:paraId="5D766D8C" w14:textId="4DC74A5A" w:rsidR="004B7F2D" w:rsidRPr="00954C7A" w:rsidRDefault="004B7F2D" w:rsidP="004B7F2D">
            <w:pPr>
              <w:pStyle w:val="AppendixBodyText"/>
              <w:numPr>
                <w:ilvl w:val="0"/>
                <w:numId w:val="12"/>
              </w:numPr>
              <w:spacing w:before="0" w:after="0" w:line="240" w:lineRule="exact"/>
              <w:contextualSpacing/>
              <w:jc w:val="left"/>
              <w:rPr>
                <w:sz w:val="20"/>
              </w:rPr>
            </w:pPr>
            <w:r>
              <w:rPr>
                <w:sz w:val="20"/>
              </w:rPr>
              <w:t>Ket wépuu programa ama tekipanuatuanake jume plaagam ka ama búurusi emo yaanake béchiibo.</w:t>
            </w:r>
          </w:p>
        </w:tc>
        <w:tc>
          <w:tcPr>
            <w:tcW w:w="547" w:type="pct"/>
            <w:shd w:val="clear" w:color="auto" w:fill="FFE599" w:themeFill="accent4" w:themeFillTint="66"/>
            <w:vAlign w:val="center"/>
          </w:tcPr>
          <w:p w14:paraId="23558D9F" w14:textId="53F235DA" w:rsidR="004B7F2D" w:rsidRPr="00E502FC" w:rsidRDefault="004B7F2D" w:rsidP="004B7F2D">
            <w:pPr>
              <w:pStyle w:val="AppendixBodyText"/>
              <w:spacing w:before="0" w:after="0" w:line="240" w:lineRule="exact"/>
              <w:contextualSpacing/>
              <w:jc w:val="left"/>
              <w:rPr>
                <w:sz w:val="20"/>
              </w:rPr>
            </w:pPr>
            <w:r>
              <w:t>Menorpo yuktiari</w:t>
            </w:r>
          </w:p>
        </w:tc>
      </w:tr>
      <w:tr w:rsidR="004B7F2D" w:rsidRPr="00E502FC" w14:paraId="3C76F56B" w14:textId="77777777" w:rsidTr="004B7F2D">
        <w:trPr>
          <w:trHeight w:val="1106"/>
        </w:trPr>
        <w:tc>
          <w:tcPr>
            <w:tcW w:w="663" w:type="pct"/>
            <w:vMerge w:val="restart"/>
            <w:vAlign w:val="center"/>
          </w:tcPr>
          <w:p w14:paraId="7E9E0AD6" w14:textId="77777777" w:rsidR="004B7F2D" w:rsidRPr="00954C7A" w:rsidRDefault="004B7F2D" w:rsidP="004B7F2D">
            <w:pPr>
              <w:pStyle w:val="AppendixBodyText"/>
              <w:spacing w:before="0" w:after="0" w:line="240" w:lineRule="exact"/>
              <w:contextualSpacing/>
              <w:jc w:val="left"/>
              <w:rPr>
                <w:sz w:val="20"/>
              </w:rPr>
            </w:pPr>
            <w:r>
              <w:rPr>
                <w:sz w:val="20"/>
              </w:rPr>
              <w:t>Alhéewame, tuysi emo wériapo ento alhée jiápsiwapo.</w:t>
            </w:r>
          </w:p>
        </w:tc>
        <w:tc>
          <w:tcPr>
            <w:tcW w:w="649" w:type="pct"/>
            <w:vAlign w:val="center"/>
          </w:tcPr>
          <w:p w14:paraId="1012AE7A" w14:textId="2BB46A55" w:rsidR="004B7F2D" w:rsidRPr="00954C7A" w:rsidRDefault="004B7F2D" w:rsidP="004B7F2D">
            <w:pPr>
              <w:pStyle w:val="AppendixBodyText"/>
              <w:spacing w:before="0" w:after="0" w:line="240" w:lineRule="exact"/>
              <w:contextualSpacing/>
              <w:jc w:val="left"/>
              <w:rPr>
                <w:sz w:val="20"/>
              </w:rPr>
            </w:pPr>
            <w:r>
              <w:rPr>
                <w:sz w:val="20"/>
              </w:rPr>
              <w:t>Chee yun karrom ama bittunake ímë konstruksion tékilimpo</w:t>
            </w:r>
          </w:p>
        </w:tc>
        <w:tc>
          <w:tcPr>
            <w:tcW w:w="775" w:type="pct"/>
            <w:vAlign w:val="center"/>
          </w:tcPr>
          <w:p w14:paraId="37BC462D" w14:textId="77777777" w:rsidR="004B7F2D" w:rsidRPr="00954C7A" w:rsidRDefault="004B7F2D" w:rsidP="004B7F2D">
            <w:pPr>
              <w:pStyle w:val="AppendixBodyText"/>
              <w:spacing w:before="0" w:after="0" w:line="240" w:lineRule="exact"/>
              <w:contextualSpacing/>
              <w:jc w:val="left"/>
              <w:rPr>
                <w:sz w:val="20"/>
              </w:rPr>
            </w:pPr>
            <w:r>
              <w:rPr>
                <w:sz w:val="20"/>
              </w:rPr>
              <w:t>Tékilim amaw tawalame, chee binwatunakeypo proyekto bétana ento seguridad bial bétana chee kom weenake bejasu chee juebena karrom ama nax kannake tekipánuaka.</w:t>
            </w:r>
          </w:p>
        </w:tc>
        <w:tc>
          <w:tcPr>
            <w:tcW w:w="2366" w:type="pct"/>
            <w:vAlign w:val="center"/>
          </w:tcPr>
          <w:p w14:paraId="4CDD0D9B" w14:textId="77777777" w:rsidR="004B7F2D" w:rsidRPr="00954C7A" w:rsidRDefault="004B7F2D" w:rsidP="004B7F2D">
            <w:pPr>
              <w:pStyle w:val="AppendixBodyText"/>
              <w:numPr>
                <w:ilvl w:val="0"/>
                <w:numId w:val="12"/>
              </w:numPr>
              <w:spacing w:before="0" w:line="240" w:lineRule="exact"/>
              <w:contextualSpacing/>
              <w:rPr>
                <w:sz w:val="20"/>
              </w:rPr>
            </w:pPr>
            <w:r>
              <w:rPr>
                <w:sz w:val="20"/>
              </w:rPr>
              <w:t xml:space="preserve">Ju </w:t>
            </w:r>
            <w:r w:rsidRPr="00954C7A">
              <w:rPr>
                <w:sz w:val="20"/>
              </w:rPr>
              <w:t>Plan de Gestión del Tráfico</w:t>
            </w:r>
            <w:r>
              <w:rPr>
                <w:sz w:val="20"/>
              </w:rPr>
              <w:t xml:space="preserve"> ti tettiawame wame riesgom bichame karro tennéepo kaita jáchin ama weenake béchiibo ket ama tekilim joonake.</w:t>
            </w:r>
          </w:p>
          <w:p w14:paraId="575FC44E" w14:textId="68B9D3D7" w:rsidR="004B7F2D" w:rsidRPr="00AE2DDB" w:rsidRDefault="004B7F2D" w:rsidP="004B7F2D">
            <w:pPr>
              <w:pStyle w:val="AppendixBodyText"/>
              <w:numPr>
                <w:ilvl w:val="0"/>
                <w:numId w:val="12"/>
              </w:numPr>
              <w:spacing w:before="0" w:line="240" w:lineRule="exact"/>
              <w:contextualSpacing/>
              <w:rPr>
                <w:sz w:val="20"/>
              </w:rPr>
            </w:pPr>
            <w:r>
              <w:rPr>
                <w:sz w:val="20"/>
              </w:rPr>
              <w:t xml:space="preserve">Ento ju </w:t>
            </w:r>
            <w:r w:rsidRPr="00AE2DDB">
              <w:rPr>
                <w:sz w:val="20"/>
              </w:rPr>
              <w:t>Progr</w:t>
            </w:r>
            <w:r>
              <w:rPr>
                <w:sz w:val="20"/>
              </w:rPr>
              <w:t>a</w:t>
            </w:r>
            <w:r w:rsidRPr="00AE2DDB">
              <w:rPr>
                <w:sz w:val="20"/>
              </w:rPr>
              <w:t xml:space="preserve">ama </w:t>
            </w:r>
            <w:r>
              <w:rPr>
                <w:sz w:val="20"/>
              </w:rPr>
              <w:t>K</w:t>
            </w:r>
            <w:r w:rsidRPr="00AE2DDB">
              <w:rPr>
                <w:sz w:val="20"/>
              </w:rPr>
              <w:t xml:space="preserve">omunitario de Seguridad </w:t>
            </w:r>
            <w:r>
              <w:rPr>
                <w:sz w:val="20"/>
              </w:rPr>
              <w:t>B</w:t>
            </w:r>
            <w:r w:rsidRPr="00AE2DDB">
              <w:rPr>
                <w:sz w:val="20"/>
              </w:rPr>
              <w:t>ial</w:t>
            </w:r>
            <w:r>
              <w:rPr>
                <w:sz w:val="20"/>
              </w:rPr>
              <w:t xml:space="preserve"> tiame tuysi ama tekilim joonake, ento watem texjoanake jáchim bem emo suayanakeypo jume exkueelame, uusim, ölam ento kóokorekame yew machilame.</w:t>
            </w:r>
          </w:p>
          <w:p w14:paraId="0FFACBBE" w14:textId="77777777" w:rsidR="004B7F2D" w:rsidRPr="00AE2DDB" w:rsidRDefault="004B7F2D" w:rsidP="004B7F2D">
            <w:pPr>
              <w:pStyle w:val="AppendixBodyText"/>
              <w:numPr>
                <w:ilvl w:val="0"/>
                <w:numId w:val="12"/>
              </w:numPr>
              <w:spacing w:before="0" w:after="0" w:line="240" w:lineRule="exact"/>
              <w:contextualSpacing/>
              <w:jc w:val="left"/>
              <w:rPr>
                <w:sz w:val="20"/>
              </w:rPr>
            </w:pPr>
            <w:r>
              <w:rPr>
                <w:sz w:val="20"/>
              </w:rPr>
              <w:t xml:space="preserve">Ju </w:t>
            </w:r>
            <w:r w:rsidRPr="00AE2DDB">
              <w:rPr>
                <w:sz w:val="20"/>
              </w:rPr>
              <w:t>Plan de Participación</w:t>
            </w:r>
            <w:r>
              <w:rPr>
                <w:sz w:val="20"/>
              </w:rPr>
              <w:t xml:space="preserve"> tiame jume ama naw tekipánuame bétana jáchin emo naw ruktiwamta bitnake, jum joarammaki proyektota bétana ka tuysi amew wee bétana, jum </w:t>
            </w:r>
            <w:r w:rsidRPr="00AE2DDB">
              <w:rPr>
                <w:sz w:val="20"/>
              </w:rPr>
              <w:t>tráfi</w:t>
            </w:r>
            <w:r>
              <w:rPr>
                <w:sz w:val="20"/>
              </w:rPr>
              <w:t>ko ento wate ka tua alhéewamta wériame bétana.</w:t>
            </w:r>
          </w:p>
        </w:tc>
        <w:tc>
          <w:tcPr>
            <w:tcW w:w="547" w:type="pct"/>
            <w:shd w:val="clear" w:color="auto" w:fill="FFE599" w:themeFill="accent4" w:themeFillTint="66"/>
            <w:vAlign w:val="center"/>
          </w:tcPr>
          <w:p w14:paraId="2366DE9D" w14:textId="61FBB88F" w:rsidR="004B7F2D" w:rsidRPr="00E502FC" w:rsidRDefault="004B7F2D" w:rsidP="004B7F2D">
            <w:pPr>
              <w:pStyle w:val="AppendixBodyText"/>
              <w:spacing w:before="0" w:after="0" w:line="240" w:lineRule="exact"/>
              <w:contextualSpacing/>
              <w:jc w:val="left"/>
              <w:rPr>
                <w:sz w:val="20"/>
              </w:rPr>
            </w:pPr>
            <w:r>
              <w:t>Menorpo yuktiari</w:t>
            </w:r>
          </w:p>
        </w:tc>
      </w:tr>
      <w:tr w:rsidR="004B7F2D" w:rsidRPr="00E502FC" w14:paraId="3C2E6E1E" w14:textId="77777777" w:rsidTr="004B7F2D">
        <w:trPr>
          <w:trHeight w:val="1106"/>
        </w:trPr>
        <w:tc>
          <w:tcPr>
            <w:tcW w:w="663" w:type="pct"/>
            <w:vMerge/>
            <w:vAlign w:val="center"/>
          </w:tcPr>
          <w:p w14:paraId="3AB1CF2E" w14:textId="77777777" w:rsidR="004B7F2D" w:rsidRPr="00E502FC" w:rsidRDefault="004B7F2D" w:rsidP="004B7F2D">
            <w:pPr>
              <w:pStyle w:val="AppendixBodyText"/>
              <w:spacing w:before="0" w:after="0" w:line="240" w:lineRule="exact"/>
              <w:contextualSpacing/>
              <w:jc w:val="left"/>
              <w:rPr>
                <w:sz w:val="20"/>
              </w:rPr>
            </w:pPr>
          </w:p>
        </w:tc>
        <w:tc>
          <w:tcPr>
            <w:tcW w:w="649" w:type="pct"/>
            <w:vMerge w:val="restart"/>
            <w:vAlign w:val="center"/>
          </w:tcPr>
          <w:p w14:paraId="5265F239" w14:textId="5A979192" w:rsidR="004B7F2D" w:rsidRPr="00AE2DDB" w:rsidRDefault="004B7F2D" w:rsidP="004B7F2D">
            <w:pPr>
              <w:pStyle w:val="AppendixBodyText"/>
              <w:spacing w:before="0" w:line="240" w:lineRule="exact"/>
              <w:contextualSpacing/>
              <w:rPr>
                <w:sz w:val="20"/>
              </w:rPr>
            </w:pPr>
            <w:r>
              <w:rPr>
                <w:sz w:val="20"/>
              </w:rPr>
              <w:t>Cheem tekipanualeerom ama tákianake</w:t>
            </w:r>
            <w:r w:rsidRPr="00AE2DDB">
              <w:rPr>
                <w:sz w:val="20"/>
              </w:rPr>
              <w:t xml:space="preserve"> </w:t>
            </w:r>
          </w:p>
        </w:tc>
        <w:tc>
          <w:tcPr>
            <w:tcW w:w="775" w:type="pct"/>
            <w:vAlign w:val="center"/>
          </w:tcPr>
          <w:p w14:paraId="2C0A5EBB" w14:textId="5F35CBD2" w:rsidR="004B7F2D" w:rsidRPr="00AE2DDB" w:rsidRDefault="004B7F2D" w:rsidP="004B7F2D">
            <w:pPr>
              <w:pStyle w:val="AppendixBodyText"/>
              <w:spacing w:before="0" w:after="0" w:line="240" w:lineRule="exact"/>
              <w:contextualSpacing/>
              <w:jc w:val="left"/>
              <w:rPr>
                <w:sz w:val="20"/>
              </w:rPr>
            </w:pPr>
            <w:r>
              <w:rPr>
                <w:sz w:val="20"/>
              </w:rPr>
              <w:t>Ju b</w:t>
            </w:r>
            <w:r w:rsidRPr="00AE2DDB">
              <w:rPr>
                <w:sz w:val="20"/>
              </w:rPr>
              <w:t>iolen</w:t>
            </w:r>
            <w:r>
              <w:rPr>
                <w:sz w:val="20"/>
              </w:rPr>
              <w:t>s</w:t>
            </w:r>
            <w:r w:rsidRPr="00AE2DDB">
              <w:rPr>
                <w:sz w:val="20"/>
              </w:rPr>
              <w:t>ia de gé</w:t>
            </w:r>
            <w:r>
              <w:rPr>
                <w:sz w:val="20"/>
              </w:rPr>
              <w:t>e</w:t>
            </w:r>
            <w:r w:rsidRPr="00AE2DDB">
              <w:rPr>
                <w:sz w:val="20"/>
              </w:rPr>
              <w:t xml:space="preserve">nero </w:t>
            </w:r>
            <w:r>
              <w:rPr>
                <w:sz w:val="20"/>
              </w:rPr>
              <w:t>ento ju jábem muksi bitwame (GBVH) jikaw weenake, jume tekipanualéerom sékana bétana aabo yaixlam béchiibo.</w:t>
            </w:r>
          </w:p>
        </w:tc>
        <w:tc>
          <w:tcPr>
            <w:tcW w:w="2366" w:type="pct"/>
            <w:vMerge w:val="restart"/>
            <w:vAlign w:val="center"/>
          </w:tcPr>
          <w:p w14:paraId="24E10699" w14:textId="3A819C5D" w:rsidR="004B7F2D" w:rsidRPr="00AE2DDB" w:rsidRDefault="004B7F2D" w:rsidP="004B7F2D">
            <w:pPr>
              <w:pStyle w:val="AppendixBodyText"/>
              <w:numPr>
                <w:ilvl w:val="0"/>
                <w:numId w:val="12"/>
              </w:numPr>
              <w:spacing w:before="0" w:line="240" w:lineRule="exact"/>
              <w:contextualSpacing/>
              <w:rPr>
                <w:sz w:val="20"/>
              </w:rPr>
            </w:pPr>
            <w:r>
              <w:rPr>
                <w:sz w:val="20"/>
              </w:rPr>
              <w:t>Jume or</w:t>
            </w:r>
            <w:r w:rsidRPr="00AE2DDB">
              <w:rPr>
                <w:sz w:val="20"/>
              </w:rPr>
              <w:t>gani</w:t>
            </w:r>
            <w:r>
              <w:rPr>
                <w:sz w:val="20"/>
              </w:rPr>
              <w:t>s</w:t>
            </w:r>
            <w:r w:rsidRPr="00AE2DDB">
              <w:rPr>
                <w:sz w:val="20"/>
              </w:rPr>
              <w:t>a</w:t>
            </w:r>
            <w:r>
              <w:rPr>
                <w:sz w:val="20"/>
              </w:rPr>
              <w:t>s</w:t>
            </w:r>
            <w:r w:rsidRPr="00AE2DDB">
              <w:rPr>
                <w:sz w:val="20"/>
              </w:rPr>
              <w:t>ion</w:t>
            </w:r>
            <w:r>
              <w:rPr>
                <w:sz w:val="20"/>
              </w:rPr>
              <w:t xml:space="preserve">im ka gobiernopo aneme </w:t>
            </w:r>
            <w:r w:rsidRPr="00AE2DDB">
              <w:rPr>
                <w:sz w:val="20"/>
              </w:rPr>
              <w:t>(ONG) lo</w:t>
            </w:r>
            <w:r>
              <w:rPr>
                <w:sz w:val="20"/>
              </w:rPr>
              <w:t>c</w:t>
            </w:r>
            <w:r w:rsidRPr="00AE2DDB">
              <w:rPr>
                <w:sz w:val="20"/>
              </w:rPr>
              <w:t>ales</w:t>
            </w:r>
            <w:r>
              <w:rPr>
                <w:sz w:val="20"/>
              </w:rPr>
              <w:t>im</w:t>
            </w:r>
            <w:r w:rsidRPr="00AE2DDB">
              <w:rPr>
                <w:sz w:val="20"/>
              </w:rPr>
              <w:t xml:space="preserve">, </w:t>
            </w:r>
            <w:r>
              <w:rPr>
                <w:sz w:val="20"/>
              </w:rPr>
              <w:t xml:space="preserve">jume bátooram </w:t>
            </w:r>
            <w:r w:rsidRPr="00AE2DDB">
              <w:rPr>
                <w:sz w:val="20"/>
              </w:rPr>
              <w:t>so</w:t>
            </w:r>
            <w:r>
              <w:rPr>
                <w:sz w:val="20"/>
              </w:rPr>
              <w:t>s</w:t>
            </w:r>
            <w:r w:rsidRPr="00AE2DDB">
              <w:rPr>
                <w:sz w:val="20"/>
              </w:rPr>
              <w:t xml:space="preserve">iedad </w:t>
            </w:r>
            <w:r>
              <w:rPr>
                <w:sz w:val="20"/>
              </w:rPr>
              <w:t>s</w:t>
            </w:r>
            <w:r w:rsidRPr="00AE2DDB">
              <w:rPr>
                <w:sz w:val="20"/>
              </w:rPr>
              <w:t>i</w:t>
            </w:r>
            <w:r>
              <w:rPr>
                <w:sz w:val="20"/>
              </w:rPr>
              <w:t>b</w:t>
            </w:r>
            <w:r w:rsidRPr="00AE2DDB">
              <w:rPr>
                <w:sz w:val="20"/>
              </w:rPr>
              <w:t>il</w:t>
            </w:r>
            <w:r>
              <w:rPr>
                <w:sz w:val="20"/>
              </w:rPr>
              <w:t xml:space="preserve"> tiame ento ju </w:t>
            </w:r>
            <w:r w:rsidRPr="00AE2DDB">
              <w:rPr>
                <w:sz w:val="20"/>
              </w:rPr>
              <w:t>Departamento de Asuntos de la Mujer</w:t>
            </w:r>
            <w:r>
              <w:rPr>
                <w:sz w:val="20"/>
              </w:rPr>
              <w:t xml:space="preserve"> ti tewakame juka b</w:t>
            </w:r>
            <w:r w:rsidRPr="00AE2DDB">
              <w:rPr>
                <w:sz w:val="20"/>
              </w:rPr>
              <w:t>iolen</w:t>
            </w:r>
            <w:r>
              <w:rPr>
                <w:sz w:val="20"/>
              </w:rPr>
              <w:t>s</w:t>
            </w:r>
            <w:r w:rsidRPr="00AE2DDB">
              <w:rPr>
                <w:sz w:val="20"/>
              </w:rPr>
              <w:t>ia de género</w:t>
            </w:r>
            <w:r>
              <w:rPr>
                <w:sz w:val="20"/>
              </w:rPr>
              <w:t xml:space="preserve"> tiamta naw jinabakbéchiibo</w:t>
            </w:r>
            <w:r w:rsidRPr="00AE2DDB">
              <w:rPr>
                <w:sz w:val="20"/>
              </w:rPr>
              <w:t>.</w:t>
            </w:r>
          </w:p>
          <w:p w14:paraId="67C6ED2D" w14:textId="6F8D836D" w:rsidR="004B7F2D" w:rsidRPr="00AE2DDB" w:rsidRDefault="004B7F2D" w:rsidP="004B7F2D">
            <w:pPr>
              <w:pStyle w:val="AppendixBodyText"/>
              <w:numPr>
                <w:ilvl w:val="0"/>
                <w:numId w:val="12"/>
              </w:numPr>
              <w:spacing w:before="0" w:line="240" w:lineRule="exact"/>
              <w:contextualSpacing/>
              <w:rPr>
                <w:sz w:val="20"/>
              </w:rPr>
            </w:pPr>
            <w:r>
              <w:rPr>
                <w:sz w:val="20"/>
              </w:rPr>
              <w:t>Juka P</w:t>
            </w:r>
            <w:r w:rsidRPr="00AE2DDB">
              <w:rPr>
                <w:sz w:val="20"/>
              </w:rPr>
              <w:t xml:space="preserve">lan de </w:t>
            </w:r>
            <w:r>
              <w:rPr>
                <w:sz w:val="20"/>
              </w:rPr>
              <w:t>G</w:t>
            </w:r>
            <w:r w:rsidRPr="00AE2DDB">
              <w:rPr>
                <w:sz w:val="20"/>
              </w:rPr>
              <w:t>estión</w:t>
            </w:r>
            <w:r>
              <w:rPr>
                <w:sz w:val="20"/>
              </w:rPr>
              <w:t xml:space="preserve"> de Riesgom tiamta ama tekipánuatuanake jum b</w:t>
            </w:r>
            <w:r w:rsidRPr="00AE2DDB">
              <w:rPr>
                <w:sz w:val="20"/>
              </w:rPr>
              <w:t>iolen</w:t>
            </w:r>
            <w:r>
              <w:rPr>
                <w:sz w:val="20"/>
              </w:rPr>
              <w:t>s</w:t>
            </w:r>
            <w:r w:rsidRPr="00AE2DDB">
              <w:rPr>
                <w:sz w:val="20"/>
              </w:rPr>
              <w:t>ia de gé</w:t>
            </w:r>
            <w:r>
              <w:rPr>
                <w:sz w:val="20"/>
              </w:rPr>
              <w:t>e</w:t>
            </w:r>
            <w:r w:rsidRPr="00AE2DDB">
              <w:rPr>
                <w:sz w:val="20"/>
              </w:rPr>
              <w:t>nero</w:t>
            </w:r>
            <w:r>
              <w:rPr>
                <w:sz w:val="20"/>
              </w:rPr>
              <w:t xml:space="preserve"> ento ju </w:t>
            </w:r>
            <w:r w:rsidRPr="00AE2DDB">
              <w:rPr>
                <w:sz w:val="20"/>
              </w:rPr>
              <w:t>políti</w:t>
            </w:r>
            <w:r>
              <w:rPr>
                <w:sz w:val="20"/>
              </w:rPr>
              <w:t>k</w:t>
            </w:r>
            <w:r w:rsidRPr="00AE2DDB">
              <w:rPr>
                <w:sz w:val="20"/>
              </w:rPr>
              <w:t>a de igualdad de gé</w:t>
            </w:r>
            <w:r>
              <w:rPr>
                <w:sz w:val="20"/>
              </w:rPr>
              <w:t>e</w:t>
            </w:r>
            <w:r w:rsidRPr="00AE2DDB">
              <w:rPr>
                <w:sz w:val="20"/>
              </w:rPr>
              <w:t xml:space="preserve">nero </w:t>
            </w:r>
            <w:r>
              <w:rPr>
                <w:sz w:val="20"/>
              </w:rPr>
              <w:t xml:space="preserve">ento </w:t>
            </w:r>
            <w:r w:rsidRPr="00AE2DDB">
              <w:rPr>
                <w:sz w:val="20"/>
              </w:rPr>
              <w:t>in</w:t>
            </w:r>
            <w:r>
              <w:rPr>
                <w:sz w:val="20"/>
              </w:rPr>
              <w:t>k</w:t>
            </w:r>
            <w:r w:rsidRPr="00AE2DDB">
              <w:rPr>
                <w:sz w:val="20"/>
              </w:rPr>
              <w:t>lusión</w:t>
            </w:r>
            <w:r>
              <w:rPr>
                <w:sz w:val="20"/>
              </w:rPr>
              <w:t xml:space="preserve"> tiamta am taayanake béchiibo</w:t>
            </w:r>
            <w:r w:rsidRPr="00AE2DDB">
              <w:rPr>
                <w:sz w:val="20"/>
              </w:rPr>
              <w:t>.</w:t>
            </w:r>
          </w:p>
          <w:p w14:paraId="5585D022" w14:textId="77777777" w:rsidR="004B7F2D" w:rsidRPr="00AE2DDB" w:rsidRDefault="004B7F2D" w:rsidP="004B7F2D">
            <w:pPr>
              <w:pStyle w:val="AppendixBodyText"/>
              <w:numPr>
                <w:ilvl w:val="0"/>
                <w:numId w:val="12"/>
              </w:numPr>
              <w:spacing w:before="0" w:after="0" w:line="240" w:lineRule="exact"/>
              <w:contextualSpacing/>
              <w:jc w:val="left"/>
              <w:rPr>
                <w:sz w:val="20"/>
              </w:rPr>
            </w:pPr>
            <w:r>
              <w:rPr>
                <w:sz w:val="20"/>
              </w:rPr>
              <w:t>Jak bem tekipanuapo ento bem konnakeypo seguurotunake ento jume jaamuchim ket bem instalasionin sékana jípunake.</w:t>
            </w:r>
          </w:p>
          <w:p w14:paraId="098E7AB4" w14:textId="77777777" w:rsidR="004B7F2D" w:rsidRPr="00AE2DDB" w:rsidRDefault="004B7F2D" w:rsidP="004B7F2D">
            <w:pPr>
              <w:pStyle w:val="AppendixBodyText"/>
              <w:numPr>
                <w:ilvl w:val="0"/>
                <w:numId w:val="12"/>
              </w:numPr>
              <w:spacing w:before="0" w:line="240" w:lineRule="exact"/>
              <w:contextualSpacing/>
              <w:rPr>
                <w:sz w:val="20"/>
              </w:rPr>
            </w:pPr>
            <w:r>
              <w:rPr>
                <w:sz w:val="20"/>
              </w:rPr>
              <w:t xml:space="preserve">Ento wépuula ama am suayanake </w:t>
            </w:r>
            <w:r w:rsidRPr="00AE2DDB">
              <w:rPr>
                <w:sz w:val="20"/>
              </w:rPr>
              <w:t>administrado</w:t>
            </w:r>
            <w:r>
              <w:rPr>
                <w:sz w:val="20"/>
              </w:rPr>
              <w:t>o</w:t>
            </w:r>
            <w:r w:rsidRPr="00AE2DDB">
              <w:rPr>
                <w:sz w:val="20"/>
              </w:rPr>
              <w:t>ra o asistente</w:t>
            </w:r>
            <w:r>
              <w:rPr>
                <w:sz w:val="20"/>
              </w:rPr>
              <w:t xml:space="preserve"> tiame kampamentota bitnakeywi ento jáamuchimmak tekipanuawamtat juneriaka, jáamchin kaachin eakam ama am annake bechiibo. Ento bem tekilta bétana nokbáretekom kaachim eaka ama a noknake.</w:t>
            </w:r>
          </w:p>
          <w:p w14:paraId="3A05F068" w14:textId="0367F814" w:rsidR="004B7F2D" w:rsidRPr="00AE2DDB" w:rsidRDefault="004B7F2D" w:rsidP="004B7F2D">
            <w:pPr>
              <w:pStyle w:val="AppendixBodyText"/>
              <w:numPr>
                <w:ilvl w:val="0"/>
                <w:numId w:val="12"/>
              </w:numPr>
              <w:spacing w:before="0" w:line="240" w:lineRule="exact"/>
              <w:contextualSpacing/>
              <w:rPr>
                <w:sz w:val="20"/>
              </w:rPr>
            </w:pPr>
            <w:r>
              <w:rPr>
                <w:sz w:val="20"/>
              </w:rPr>
              <w:t>Ju prostitusion tiame ka ama bittunake bem tekipanuapo ento bem jímyóorempo</w:t>
            </w:r>
            <w:r w:rsidRPr="00AE2DDB">
              <w:rPr>
                <w:sz w:val="20"/>
              </w:rPr>
              <w:t>.</w:t>
            </w:r>
          </w:p>
          <w:p w14:paraId="10E49549" w14:textId="77777777" w:rsidR="004B7F2D" w:rsidRPr="00AE2DDB" w:rsidRDefault="004B7F2D" w:rsidP="004B7F2D">
            <w:pPr>
              <w:pStyle w:val="AppendixBodyText"/>
              <w:numPr>
                <w:ilvl w:val="0"/>
                <w:numId w:val="12"/>
              </w:numPr>
              <w:spacing w:before="0" w:after="0" w:line="240" w:lineRule="exact"/>
              <w:contextualSpacing/>
              <w:jc w:val="left"/>
              <w:rPr>
                <w:sz w:val="20"/>
              </w:rPr>
            </w:pPr>
            <w:r>
              <w:rPr>
                <w:sz w:val="20"/>
              </w:rPr>
              <w:t>Wépuu jamut ama yuktiana jum b</w:t>
            </w:r>
            <w:r w:rsidRPr="00AE2DDB">
              <w:rPr>
                <w:sz w:val="20"/>
              </w:rPr>
              <w:t>iolen</w:t>
            </w:r>
            <w:r>
              <w:rPr>
                <w:sz w:val="20"/>
              </w:rPr>
              <w:t>s</w:t>
            </w:r>
            <w:r w:rsidRPr="00AE2DDB">
              <w:rPr>
                <w:sz w:val="20"/>
              </w:rPr>
              <w:t>ia de gé</w:t>
            </w:r>
            <w:r>
              <w:rPr>
                <w:sz w:val="20"/>
              </w:rPr>
              <w:t>e</w:t>
            </w:r>
            <w:r w:rsidRPr="00AE2DDB">
              <w:rPr>
                <w:sz w:val="20"/>
              </w:rPr>
              <w:t>nero</w:t>
            </w:r>
            <w:r>
              <w:rPr>
                <w:sz w:val="20"/>
              </w:rPr>
              <w:t xml:space="preserve"> tiamta ama rutuktisimnake béchiibo ento jáchin juka ka tuuwata náatuanake béchiibo ento ewilisi a böjórianakemta</w:t>
            </w:r>
            <w:r w:rsidRPr="00AE2DDB">
              <w:rPr>
                <w:sz w:val="20"/>
              </w:rPr>
              <w:t>.</w:t>
            </w:r>
          </w:p>
          <w:p w14:paraId="2C3FBA48" w14:textId="77777777" w:rsidR="004B7F2D" w:rsidRPr="00AE2DDB" w:rsidRDefault="004B7F2D" w:rsidP="004B7F2D">
            <w:pPr>
              <w:pStyle w:val="AppendixBodyText"/>
              <w:numPr>
                <w:ilvl w:val="0"/>
                <w:numId w:val="12"/>
              </w:numPr>
              <w:spacing w:before="0" w:line="240" w:lineRule="exact"/>
              <w:contextualSpacing/>
              <w:rPr>
                <w:sz w:val="20"/>
              </w:rPr>
            </w:pPr>
            <w:r>
              <w:rPr>
                <w:sz w:val="20"/>
              </w:rPr>
              <w:t xml:space="preserve">Ento wate böm toonake jume joaram innerim jitta </w:t>
            </w:r>
            <w:r w:rsidRPr="00AE2DDB">
              <w:rPr>
                <w:sz w:val="20"/>
              </w:rPr>
              <w:t>queja</w:t>
            </w:r>
            <w:r>
              <w:rPr>
                <w:sz w:val="20"/>
              </w:rPr>
              <w:t>m tiame tékipanualéerom bétana junel jume jaamuchim ento wame takipanualéerom lokalesim ka bém tuurew yew buixnake béchiibo.</w:t>
            </w:r>
          </w:p>
          <w:p w14:paraId="23DA2ECE" w14:textId="3CFC95EF" w:rsidR="004B7F2D" w:rsidRDefault="004B7F2D" w:rsidP="004B7F2D">
            <w:pPr>
              <w:pStyle w:val="AppendixBodyText"/>
              <w:numPr>
                <w:ilvl w:val="0"/>
                <w:numId w:val="12"/>
              </w:numPr>
              <w:spacing w:before="0" w:line="240" w:lineRule="exact"/>
              <w:contextualSpacing/>
              <w:rPr>
                <w:sz w:val="20"/>
              </w:rPr>
            </w:pPr>
            <w:r>
              <w:rPr>
                <w:sz w:val="20"/>
              </w:rPr>
              <w:t xml:space="preserve">Chikti jéela jeekay juka </w:t>
            </w:r>
            <w:r w:rsidRPr="00AE2DDB">
              <w:rPr>
                <w:sz w:val="20"/>
              </w:rPr>
              <w:t>informa</w:t>
            </w:r>
            <w:r>
              <w:rPr>
                <w:sz w:val="20"/>
              </w:rPr>
              <w:t>s</w:t>
            </w:r>
            <w:r w:rsidRPr="00AE2DDB">
              <w:rPr>
                <w:sz w:val="20"/>
              </w:rPr>
              <w:t>ión</w:t>
            </w:r>
            <w:r>
              <w:rPr>
                <w:sz w:val="20"/>
              </w:rPr>
              <w:t xml:space="preserve"> tiamta ama bittchimna jachim emoam nuuyew bétana ento jume joaram bétana ento am jioxtesimnake chúkula plaanim yaabéchiibo am kaitatunake béchiibo.</w:t>
            </w:r>
          </w:p>
          <w:p w14:paraId="044255BA" w14:textId="77777777" w:rsidR="004B7F2D" w:rsidRPr="00AE2DDB" w:rsidRDefault="004B7F2D" w:rsidP="004B7F2D">
            <w:pPr>
              <w:pStyle w:val="AppendixBodyText"/>
              <w:numPr>
                <w:ilvl w:val="0"/>
                <w:numId w:val="12"/>
              </w:numPr>
              <w:spacing w:before="0" w:line="240" w:lineRule="exact"/>
              <w:contextualSpacing/>
              <w:rPr>
                <w:sz w:val="20"/>
              </w:rPr>
            </w:pPr>
            <w:r>
              <w:rPr>
                <w:sz w:val="20"/>
              </w:rPr>
              <w:t>Amasu ketchi ikay ka tuusi wemta bétana inform</w:t>
            </w:r>
            <w:r w:rsidRPr="00AE2DDB">
              <w:rPr>
                <w:sz w:val="20"/>
              </w:rPr>
              <w:t>a</w:t>
            </w:r>
            <w:r>
              <w:rPr>
                <w:sz w:val="20"/>
              </w:rPr>
              <w:t>s</w:t>
            </w:r>
            <w:r w:rsidRPr="00AE2DDB">
              <w:rPr>
                <w:sz w:val="20"/>
              </w:rPr>
              <w:t xml:space="preserve">ión </w:t>
            </w:r>
            <w:r>
              <w:rPr>
                <w:sz w:val="20"/>
              </w:rPr>
              <w:t>ento tekilim ko</w:t>
            </w:r>
            <w:r w:rsidRPr="00AE2DDB">
              <w:rPr>
                <w:sz w:val="20"/>
              </w:rPr>
              <w:t>n</w:t>
            </w:r>
            <w:r>
              <w:rPr>
                <w:sz w:val="20"/>
              </w:rPr>
              <w:t>s</w:t>
            </w:r>
            <w:r w:rsidRPr="00AE2DDB">
              <w:rPr>
                <w:sz w:val="20"/>
              </w:rPr>
              <w:t>ien</w:t>
            </w:r>
            <w:r>
              <w:rPr>
                <w:sz w:val="20"/>
              </w:rPr>
              <w:t>s</w:t>
            </w:r>
            <w:r w:rsidRPr="00AE2DDB">
              <w:rPr>
                <w:sz w:val="20"/>
              </w:rPr>
              <w:t>ia</w:t>
            </w:r>
            <w:r>
              <w:rPr>
                <w:sz w:val="20"/>
              </w:rPr>
              <w:t>s</w:t>
            </w:r>
            <w:r w:rsidRPr="00AE2DDB">
              <w:rPr>
                <w:sz w:val="20"/>
              </w:rPr>
              <w:t>ión</w:t>
            </w:r>
            <w:r>
              <w:rPr>
                <w:sz w:val="20"/>
              </w:rPr>
              <w:t xml:space="preserve"> tiamta bétana ama yaanake jum </w:t>
            </w:r>
            <w:r w:rsidRPr="00AE2DDB">
              <w:rPr>
                <w:sz w:val="20"/>
              </w:rPr>
              <w:t xml:space="preserve">materia de </w:t>
            </w:r>
            <w:r>
              <w:rPr>
                <w:sz w:val="20"/>
              </w:rPr>
              <w:t>b</w:t>
            </w:r>
            <w:r w:rsidRPr="00AE2DDB">
              <w:rPr>
                <w:sz w:val="20"/>
              </w:rPr>
              <w:t>iolen</w:t>
            </w:r>
            <w:r>
              <w:rPr>
                <w:sz w:val="20"/>
              </w:rPr>
              <w:t>s</w:t>
            </w:r>
            <w:r w:rsidRPr="00AE2DDB">
              <w:rPr>
                <w:sz w:val="20"/>
              </w:rPr>
              <w:t>ia de género</w:t>
            </w:r>
            <w:r>
              <w:rPr>
                <w:sz w:val="20"/>
              </w:rPr>
              <w:t xml:space="preserve"> ti tettiawamta bétana kontratista ofisinanpo.</w:t>
            </w:r>
          </w:p>
        </w:tc>
        <w:tc>
          <w:tcPr>
            <w:tcW w:w="547" w:type="pct"/>
            <w:shd w:val="clear" w:color="auto" w:fill="FFE599" w:themeFill="accent4" w:themeFillTint="66"/>
            <w:vAlign w:val="center"/>
          </w:tcPr>
          <w:p w14:paraId="7FDF7F95" w14:textId="01903C31" w:rsidR="004B7F2D" w:rsidRPr="00AE2DDB" w:rsidRDefault="004B7F2D" w:rsidP="004B7F2D">
            <w:r>
              <w:t>Menorpo yuktiari</w:t>
            </w:r>
          </w:p>
        </w:tc>
      </w:tr>
      <w:tr w:rsidR="004B7F2D" w:rsidRPr="00E502FC" w14:paraId="65826C8C" w14:textId="77777777" w:rsidTr="004B7F2D">
        <w:trPr>
          <w:trHeight w:val="1106"/>
        </w:trPr>
        <w:tc>
          <w:tcPr>
            <w:tcW w:w="663" w:type="pct"/>
            <w:vMerge/>
            <w:vAlign w:val="center"/>
          </w:tcPr>
          <w:p w14:paraId="5C433975" w14:textId="77777777" w:rsidR="004B7F2D" w:rsidRPr="00E502FC" w:rsidRDefault="004B7F2D" w:rsidP="004B7F2D">
            <w:pPr>
              <w:pStyle w:val="AppendixBodyText"/>
              <w:spacing w:before="0" w:after="0" w:line="240" w:lineRule="exact"/>
              <w:contextualSpacing/>
              <w:jc w:val="left"/>
              <w:rPr>
                <w:sz w:val="20"/>
              </w:rPr>
            </w:pPr>
          </w:p>
        </w:tc>
        <w:tc>
          <w:tcPr>
            <w:tcW w:w="649" w:type="pct"/>
            <w:vMerge/>
            <w:vAlign w:val="center"/>
          </w:tcPr>
          <w:p w14:paraId="1A001F10" w14:textId="77777777" w:rsidR="004B7F2D" w:rsidRPr="00E502FC" w:rsidRDefault="004B7F2D" w:rsidP="004B7F2D">
            <w:pPr>
              <w:pStyle w:val="AppendixBodyText"/>
              <w:spacing w:before="0" w:after="0" w:line="240" w:lineRule="exact"/>
              <w:contextualSpacing/>
              <w:jc w:val="left"/>
              <w:rPr>
                <w:sz w:val="20"/>
              </w:rPr>
            </w:pPr>
          </w:p>
        </w:tc>
        <w:tc>
          <w:tcPr>
            <w:tcW w:w="775" w:type="pct"/>
            <w:vAlign w:val="center"/>
          </w:tcPr>
          <w:p w14:paraId="11B46F53" w14:textId="46A4D7EE" w:rsidR="004B7F2D" w:rsidRPr="00AE2DDB" w:rsidRDefault="004B7F2D" w:rsidP="004B7F2D">
            <w:pPr>
              <w:pStyle w:val="AppendixBodyText"/>
              <w:spacing w:before="0" w:after="0" w:line="240" w:lineRule="exact"/>
              <w:contextualSpacing/>
              <w:jc w:val="left"/>
              <w:rPr>
                <w:sz w:val="20"/>
              </w:rPr>
            </w:pPr>
            <w:r>
              <w:rPr>
                <w:sz w:val="20"/>
              </w:rPr>
              <w:t>Ju b</w:t>
            </w:r>
            <w:r w:rsidRPr="00AE2DDB">
              <w:rPr>
                <w:sz w:val="20"/>
              </w:rPr>
              <w:t>iolen</w:t>
            </w:r>
            <w:r>
              <w:rPr>
                <w:sz w:val="20"/>
              </w:rPr>
              <w:t>s</w:t>
            </w:r>
            <w:r w:rsidRPr="00AE2DDB">
              <w:rPr>
                <w:sz w:val="20"/>
              </w:rPr>
              <w:t xml:space="preserve">ia de género </w:t>
            </w:r>
            <w:r>
              <w:rPr>
                <w:sz w:val="20"/>
              </w:rPr>
              <w:t>ento ju jábem muksi bitwame akoso Sexual tiame (GBVH) jikaw weenake waixwa tekipanualéerompo.</w:t>
            </w:r>
          </w:p>
        </w:tc>
        <w:tc>
          <w:tcPr>
            <w:tcW w:w="2366" w:type="pct"/>
            <w:vMerge/>
            <w:vAlign w:val="center"/>
          </w:tcPr>
          <w:p w14:paraId="521F73B5" w14:textId="77777777" w:rsidR="004B7F2D" w:rsidRPr="00AE2DDB" w:rsidRDefault="004B7F2D" w:rsidP="004B7F2D">
            <w:pPr>
              <w:pStyle w:val="AppendixBodyText"/>
              <w:numPr>
                <w:ilvl w:val="0"/>
                <w:numId w:val="12"/>
              </w:numPr>
              <w:spacing w:before="0" w:after="0" w:line="240" w:lineRule="exact"/>
              <w:contextualSpacing/>
              <w:jc w:val="left"/>
              <w:rPr>
                <w:sz w:val="20"/>
              </w:rPr>
            </w:pPr>
          </w:p>
        </w:tc>
        <w:tc>
          <w:tcPr>
            <w:tcW w:w="547" w:type="pct"/>
            <w:shd w:val="clear" w:color="auto" w:fill="FFE599" w:themeFill="accent4" w:themeFillTint="66"/>
            <w:vAlign w:val="center"/>
          </w:tcPr>
          <w:p w14:paraId="1BA6B535" w14:textId="3122F733" w:rsidR="004B7F2D" w:rsidRPr="00E502FC" w:rsidRDefault="004B7F2D" w:rsidP="004B7F2D">
            <w:pPr>
              <w:pStyle w:val="AppendixBodyText"/>
              <w:spacing w:before="0" w:after="0" w:line="240" w:lineRule="exact"/>
              <w:contextualSpacing/>
              <w:jc w:val="left"/>
              <w:rPr>
                <w:sz w:val="20"/>
              </w:rPr>
            </w:pPr>
            <w:r>
              <w:t>Menorpo yuktiari</w:t>
            </w:r>
          </w:p>
        </w:tc>
      </w:tr>
      <w:tr w:rsidR="004B7F2D" w:rsidRPr="00E502FC" w14:paraId="6BCD20CC" w14:textId="77777777" w:rsidTr="004B7F2D">
        <w:trPr>
          <w:trHeight w:val="1106"/>
        </w:trPr>
        <w:tc>
          <w:tcPr>
            <w:tcW w:w="663" w:type="pct"/>
            <w:vAlign w:val="center"/>
          </w:tcPr>
          <w:p w14:paraId="578B1CD6" w14:textId="77777777" w:rsidR="004B7F2D" w:rsidRPr="00E502FC" w:rsidRDefault="004B7F2D" w:rsidP="004B7F2D">
            <w:pPr>
              <w:pStyle w:val="AppendixBodyText"/>
              <w:spacing w:before="0" w:after="0" w:line="240" w:lineRule="exact"/>
              <w:contextualSpacing/>
              <w:jc w:val="left"/>
              <w:rPr>
                <w:sz w:val="20"/>
              </w:rPr>
            </w:pPr>
            <w:r>
              <w:rPr>
                <w:sz w:val="20"/>
              </w:rPr>
              <w:t xml:space="preserve">Ju </w:t>
            </w:r>
            <w:r w:rsidRPr="003244AF">
              <w:rPr>
                <w:sz w:val="20"/>
              </w:rPr>
              <w:t>Patrim</w:t>
            </w:r>
            <w:r>
              <w:rPr>
                <w:sz w:val="20"/>
              </w:rPr>
              <w:t>o</w:t>
            </w:r>
            <w:r w:rsidRPr="003244AF">
              <w:rPr>
                <w:sz w:val="20"/>
              </w:rPr>
              <w:t xml:space="preserve">onio </w:t>
            </w:r>
            <w:r>
              <w:rPr>
                <w:sz w:val="20"/>
              </w:rPr>
              <w:t>k</w:t>
            </w:r>
            <w:r w:rsidRPr="003244AF">
              <w:rPr>
                <w:sz w:val="20"/>
              </w:rPr>
              <w:t>ultural</w:t>
            </w:r>
            <w:r>
              <w:rPr>
                <w:sz w:val="20"/>
              </w:rPr>
              <w:t xml:space="preserve"> tiame</w:t>
            </w:r>
          </w:p>
        </w:tc>
        <w:tc>
          <w:tcPr>
            <w:tcW w:w="649" w:type="pct"/>
            <w:vAlign w:val="center"/>
          </w:tcPr>
          <w:p w14:paraId="0EDE1FC0" w14:textId="2298FE3A" w:rsidR="004B7F2D" w:rsidRPr="003244AF" w:rsidRDefault="004B7F2D" w:rsidP="004B7F2D">
            <w:pPr>
              <w:pStyle w:val="AppendixBodyText"/>
              <w:spacing w:before="0" w:after="0" w:line="240" w:lineRule="exact"/>
              <w:contextualSpacing/>
              <w:jc w:val="left"/>
              <w:rPr>
                <w:sz w:val="20"/>
              </w:rPr>
            </w:pPr>
            <w:r>
              <w:rPr>
                <w:sz w:val="20"/>
              </w:rPr>
              <w:t>Konstruksion tékipánualéerom yew yajayo.</w:t>
            </w:r>
          </w:p>
        </w:tc>
        <w:tc>
          <w:tcPr>
            <w:tcW w:w="775" w:type="pct"/>
            <w:vAlign w:val="center"/>
          </w:tcPr>
          <w:p w14:paraId="7A74D2B3" w14:textId="2DD9183F" w:rsidR="004B7F2D" w:rsidRPr="003244AF" w:rsidRDefault="004B7F2D" w:rsidP="004B7F2D">
            <w:pPr>
              <w:pStyle w:val="AppendixBodyText"/>
              <w:spacing w:before="0" w:after="0" w:line="240" w:lineRule="exact"/>
              <w:contextualSpacing/>
              <w:jc w:val="left"/>
              <w:rPr>
                <w:sz w:val="20"/>
              </w:rPr>
            </w:pPr>
            <w:r>
              <w:rPr>
                <w:sz w:val="20"/>
              </w:rPr>
              <w:t xml:space="preserve">Amaksan jak siitiompo jum patrimonio kulturalpo impaktom ama </w:t>
            </w:r>
            <w:r>
              <w:rPr>
                <w:sz w:val="20"/>
              </w:rPr>
              <w:lastRenderedPageBreak/>
              <w:t>bittuna tekipanualéerom semana soonam bétana ama yaixlam béchiibo.</w:t>
            </w:r>
          </w:p>
        </w:tc>
        <w:tc>
          <w:tcPr>
            <w:tcW w:w="2366" w:type="pct"/>
            <w:vAlign w:val="center"/>
          </w:tcPr>
          <w:p w14:paraId="6EC427F1" w14:textId="77777777" w:rsidR="004B7F2D" w:rsidRPr="003244AF" w:rsidRDefault="004B7F2D" w:rsidP="004B7F2D">
            <w:pPr>
              <w:pStyle w:val="AppendixBodyText"/>
              <w:numPr>
                <w:ilvl w:val="0"/>
                <w:numId w:val="12"/>
              </w:numPr>
              <w:spacing w:before="0" w:line="240" w:lineRule="exact"/>
              <w:contextualSpacing/>
              <w:rPr>
                <w:sz w:val="20"/>
              </w:rPr>
            </w:pPr>
            <w:r>
              <w:rPr>
                <w:sz w:val="20"/>
              </w:rPr>
              <w:lastRenderedPageBreak/>
              <w:t>Jume m</w:t>
            </w:r>
            <w:r w:rsidRPr="003244AF">
              <w:rPr>
                <w:sz w:val="20"/>
              </w:rPr>
              <w:t>ed</w:t>
            </w:r>
            <w:r>
              <w:rPr>
                <w:sz w:val="20"/>
              </w:rPr>
              <w:t>idam jibba ama bittunake jume joaram jume siitiom k</w:t>
            </w:r>
            <w:r w:rsidRPr="003244AF">
              <w:rPr>
                <w:sz w:val="20"/>
              </w:rPr>
              <w:t>ulturales</w:t>
            </w:r>
            <w:r>
              <w:rPr>
                <w:sz w:val="20"/>
              </w:rPr>
              <w:t>immew ara kimunake béchiibo.</w:t>
            </w:r>
            <w:r w:rsidRPr="003244AF">
              <w:rPr>
                <w:sz w:val="20"/>
              </w:rPr>
              <w:t xml:space="preserve"> </w:t>
            </w:r>
          </w:p>
          <w:p w14:paraId="763D3FC2" w14:textId="08D9135A" w:rsidR="004B7F2D" w:rsidRPr="003244AF" w:rsidRDefault="004B7F2D" w:rsidP="004B7F2D">
            <w:pPr>
              <w:pStyle w:val="AppendixBodyText"/>
              <w:numPr>
                <w:ilvl w:val="0"/>
                <w:numId w:val="12"/>
              </w:numPr>
              <w:spacing w:before="0" w:line="240" w:lineRule="exact"/>
              <w:contextualSpacing/>
              <w:rPr>
                <w:sz w:val="20"/>
              </w:rPr>
            </w:pPr>
            <w:r>
              <w:rPr>
                <w:sz w:val="20"/>
              </w:rPr>
              <w:lastRenderedPageBreak/>
              <w:t>Ju P</w:t>
            </w:r>
            <w:r w:rsidRPr="003244AF">
              <w:rPr>
                <w:sz w:val="20"/>
              </w:rPr>
              <w:t xml:space="preserve">lan de </w:t>
            </w:r>
            <w:r>
              <w:rPr>
                <w:sz w:val="20"/>
              </w:rPr>
              <w:t>G</w:t>
            </w:r>
            <w:r w:rsidRPr="003244AF">
              <w:rPr>
                <w:sz w:val="20"/>
              </w:rPr>
              <w:t xml:space="preserve">estión del </w:t>
            </w:r>
            <w:r>
              <w:rPr>
                <w:sz w:val="20"/>
              </w:rPr>
              <w:t>P</w:t>
            </w:r>
            <w:r w:rsidRPr="003244AF">
              <w:rPr>
                <w:sz w:val="20"/>
              </w:rPr>
              <w:t xml:space="preserve">atrimonio </w:t>
            </w:r>
            <w:r>
              <w:rPr>
                <w:sz w:val="20"/>
              </w:rPr>
              <w:t>C</w:t>
            </w:r>
            <w:r w:rsidRPr="003244AF">
              <w:rPr>
                <w:sz w:val="20"/>
              </w:rPr>
              <w:t>ultural</w:t>
            </w:r>
            <w:r>
              <w:rPr>
                <w:sz w:val="20"/>
              </w:rPr>
              <w:t xml:space="preserve"> ti tettiawame seenu wemta ama wéria, jume siitiom k</w:t>
            </w:r>
            <w:r w:rsidRPr="003244AF">
              <w:rPr>
                <w:sz w:val="20"/>
              </w:rPr>
              <w:t>ulturales</w:t>
            </w:r>
            <w:r>
              <w:rPr>
                <w:sz w:val="20"/>
              </w:rPr>
              <w:t>im tuysi ama suayasimnake jak a yew machiako ikay proyektota ama yaawayo.</w:t>
            </w:r>
          </w:p>
          <w:p w14:paraId="26C3F562" w14:textId="5A3A1252" w:rsidR="004B7F2D" w:rsidRPr="003244AF" w:rsidRDefault="004B7F2D" w:rsidP="004B7F2D">
            <w:pPr>
              <w:pStyle w:val="AppendixBodyText"/>
              <w:numPr>
                <w:ilvl w:val="0"/>
                <w:numId w:val="12"/>
              </w:numPr>
              <w:spacing w:before="0" w:after="0" w:line="240" w:lineRule="exact"/>
              <w:contextualSpacing/>
              <w:jc w:val="left"/>
              <w:rPr>
                <w:sz w:val="20"/>
              </w:rPr>
            </w:pPr>
            <w:r>
              <w:rPr>
                <w:sz w:val="20"/>
              </w:rPr>
              <w:t>Jume tekipanualéerom k</w:t>
            </w:r>
            <w:r w:rsidRPr="003244AF">
              <w:rPr>
                <w:sz w:val="20"/>
              </w:rPr>
              <w:t>ontratista</w:t>
            </w:r>
            <w:r>
              <w:rPr>
                <w:sz w:val="20"/>
              </w:rPr>
              <w:t xml:space="preserve">m ento </w:t>
            </w:r>
            <w:r w:rsidRPr="003244AF">
              <w:rPr>
                <w:sz w:val="20"/>
              </w:rPr>
              <w:t>sub</w:t>
            </w:r>
            <w:r>
              <w:rPr>
                <w:sz w:val="20"/>
              </w:rPr>
              <w:t>k</w:t>
            </w:r>
            <w:r w:rsidRPr="003244AF">
              <w:rPr>
                <w:sz w:val="20"/>
              </w:rPr>
              <w:t>ontratista</w:t>
            </w:r>
            <w:r>
              <w:rPr>
                <w:sz w:val="20"/>
              </w:rPr>
              <w:t xml:space="preserve">m juneakam ama tekilim joonake jume </w:t>
            </w:r>
            <w:r w:rsidRPr="003244AF">
              <w:rPr>
                <w:sz w:val="20"/>
              </w:rPr>
              <w:t>si</w:t>
            </w:r>
            <w:r>
              <w:rPr>
                <w:sz w:val="20"/>
              </w:rPr>
              <w:t>i</w:t>
            </w:r>
            <w:r w:rsidRPr="003244AF">
              <w:rPr>
                <w:sz w:val="20"/>
              </w:rPr>
              <w:t>tio</w:t>
            </w:r>
            <w:r>
              <w:rPr>
                <w:sz w:val="20"/>
              </w:rPr>
              <w:t>m</w:t>
            </w:r>
            <w:r w:rsidRPr="003244AF">
              <w:rPr>
                <w:sz w:val="20"/>
              </w:rPr>
              <w:t xml:space="preserve"> </w:t>
            </w:r>
            <w:r>
              <w:rPr>
                <w:sz w:val="20"/>
              </w:rPr>
              <w:t>k</w:t>
            </w:r>
            <w:r w:rsidRPr="003244AF">
              <w:rPr>
                <w:sz w:val="20"/>
              </w:rPr>
              <w:t>ultur</w:t>
            </w:r>
            <w:r>
              <w:rPr>
                <w:sz w:val="20"/>
              </w:rPr>
              <w:t>a</w:t>
            </w:r>
            <w:r w:rsidRPr="003244AF">
              <w:rPr>
                <w:sz w:val="20"/>
              </w:rPr>
              <w:t>ales</w:t>
            </w:r>
            <w:r>
              <w:rPr>
                <w:sz w:val="20"/>
              </w:rPr>
              <w:t>im bétana jum aream del proyektota bem kapasitasionta jikkajayo.</w:t>
            </w:r>
          </w:p>
        </w:tc>
        <w:tc>
          <w:tcPr>
            <w:tcW w:w="547" w:type="pct"/>
            <w:shd w:val="clear" w:color="auto" w:fill="FFE599" w:themeFill="accent4" w:themeFillTint="66"/>
            <w:vAlign w:val="center"/>
          </w:tcPr>
          <w:p w14:paraId="46A9667A" w14:textId="2BB2ACEA" w:rsidR="004B7F2D" w:rsidRPr="00E502FC" w:rsidRDefault="004B7F2D" w:rsidP="004B7F2D">
            <w:pPr>
              <w:pStyle w:val="AppendixBodyText"/>
              <w:spacing w:before="0" w:after="0" w:line="240" w:lineRule="exact"/>
              <w:contextualSpacing/>
              <w:jc w:val="left"/>
              <w:rPr>
                <w:sz w:val="20"/>
              </w:rPr>
            </w:pPr>
            <w:r>
              <w:lastRenderedPageBreak/>
              <w:t>Menorpo yuktiari</w:t>
            </w:r>
          </w:p>
        </w:tc>
      </w:tr>
      <w:tr w:rsidR="004B7F2D" w:rsidRPr="00E502FC" w14:paraId="08AA61D0" w14:textId="77777777" w:rsidTr="004B7F2D">
        <w:trPr>
          <w:trHeight w:val="1106"/>
        </w:trPr>
        <w:tc>
          <w:tcPr>
            <w:tcW w:w="663" w:type="pct"/>
            <w:vAlign w:val="center"/>
          </w:tcPr>
          <w:p w14:paraId="37702114" w14:textId="77777777" w:rsidR="004B7F2D" w:rsidRPr="00E502FC" w:rsidRDefault="004B7F2D" w:rsidP="004B7F2D">
            <w:pPr>
              <w:pStyle w:val="AppendixBodyText"/>
              <w:spacing w:before="0" w:after="0" w:line="240" w:lineRule="exact"/>
              <w:contextualSpacing/>
              <w:jc w:val="left"/>
              <w:rPr>
                <w:sz w:val="20"/>
              </w:rPr>
            </w:pPr>
            <w:r>
              <w:rPr>
                <w:sz w:val="20"/>
              </w:rPr>
              <w:t>Tekilim jaatiawapo ento jita bem ara joawi.</w:t>
            </w:r>
          </w:p>
        </w:tc>
        <w:tc>
          <w:tcPr>
            <w:tcW w:w="649" w:type="pct"/>
            <w:vAlign w:val="center"/>
          </w:tcPr>
          <w:p w14:paraId="63B1D68D" w14:textId="77777777" w:rsidR="004B7F2D" w:rsidRPr="003244AF" w:rsidRDefault="004B7F2D" w:rsidP="004B7F2D">
            <w:pPr>
              <w:pStyle w:val="AppendixBodyText"/>
              <w:spacing w:before="0" w:after="0" w:line="240" w:lineRule="exact"/>
              <w:contextualSpacing/>
              <w:jc w:val="left"/>
              <w:rPr>
                <w:sz w:val="20"/>
              </w:rPr>
            </w:pPr>
            <w:r>
              <w:rPr>
                <w:sz w:val="20"/>
              </w:rPr>
              <w:t>Tekilta jaatiawapo, aw yumariawapo, ento chee tuysi aw maxtiawapo.</w:t>
            </w:r>
          </w:p>
        </w:tc>
        <w:tc>
          <w:tcPr>
            <w:tcW w:w="775" w:type="pct"/>
            <w:vAlign w:val="center"/>
          </w:tcPr>
          <w:p w14:paraId="3880DAB5" w14:textId="128EAD9E" w:rsidR="004B7F2D" w:rsidRPr="003244AF" w:rsidRDefault="004B7F2D" w:rsidP="004B7F2D">
            <w:pPr>
              <w:pStyle w:val="AppendixBodyText"/>
              <w:spacing w:before="0" w:after="0" w:line="240" w:lineRule="exact"/>
              <w:contextualSpacing/>
              <w:jc w:val="left"/>
              <w:rPr>
                <w:sz w:val="20"/>
              </w:rPr>
            </w:pPr>
            <w:r>
              <w:rPr>
                <w:sz w:val="20"/>
              </w:rPr>
              <w:t>Jaamuchim ento öw tekilim jikaw weeme amam bem tákiawaka ento chee öw konstruksion tékilim ama bittu béchiibo.</w:t>
            </w:r>
          </w:p>
        </w:tc>
        <w:tc>
          <w:tcPr>
            <w:tcW w:w="2366" w:type="pct"/>
            <w:vAlign w:val="center"/>
          </w:tcPr>
          <w:p w14:paraId="4253126B" w14:textId="77777777" w:rsidR="004B7F2D" w:rsidRPr="003244AF" w:rsidRDefault="004B7F2D" w:rsidP="004B7F2D">
            <w:pPr>
              <w:pStyle w:val="AppendixBodyText"/>
              <w:numPr>
                <w:ilvl w:val="0"/>
                <w:numId w:val="12"/>
              </w:numPr>
              <w:spacing w:before="0" w:line="240" w:lineRule="exact"/>
              <w:contextualSpacing/>
              <w:rPr>
                <w:sz w:val="20"/>
              </w:rPr>
            </w:pPr>
            <w:r>
              <w:rPr>
                <w:sz w:val="20"/>
              </w:rPr>
              <w:t xml:space="preserve">Entok ket wepuu </w:t>
            </w:r>
            <w:r w:rsidRPr="003244AF">
              <w:rPr>
                <w:sz w:val="20"/>
              </w:rPr>
              <w:t>espe</w:t>
            </w:r>
            <w:r>
              <w:rPr>
                <w:sz w:val="20"/>
              </w:rPr>
              <w:t>s</w:t>
            </w:r>
            <w:r w:rsidRPr="003244AF">
              <w:rPr>
                <w:sz w:val="20"/>
              </w:rPr>
              <w:t>ialista lo</w:t>
            </w:r>
            <w:r>
              <w:rPr>
                <w:sz w:val="20"/>
              </w:rPr>
              <w:t>k</w:t>
            </w:r>
            <w:r w:rsidRPr="003244AF">
              <w:rPr>
                <w:sz w:val="20"/>
              </w:rPr>
              <w:t>al</w:t>
            </w:r>
            <w:r>
              <w:rPr>
                <w:sz w:val="20"/>
              </w:rPr>
              <w:t>ta ama tákiana, jume k</w:t>
            </w:r>
            <w:r w:rsidRPr="003244AF">
              <w:rPr>
                <w:sz w:val="20"/>
              </w:rPr>
              <w:t>uestion</w:t>
            </w:r>
            <w:r>
              <w:rPr>
                <w:sz w:val="20"/>
              </w:rPr>
              <w:t>im</w:t>
            </w:r>
            <w:r w:rsidRPr="003244AF">
              <w:rPr>
                <w:sz w:val="20"/>
              </w:rPr>
              <w:t xml:space="preserve"> de género</w:t>
            </w:r>
            <w:r>
              <w:rPr>
                <w:sz w:val="20"/>
              </w:rPr>
              <w:t xml:space="preserve"> tiamta bitchimnake ento estrateegiam yaawamta tekipanuanake béchiibo</w:t>
            </w:r>
            <w:r w:rsidRPr="003244AF">
              <w:rPr>
                <w:sz w:val="20"/>
              </w:rPr>
              <w:t>.</w:t>
            </w:r>
          </w:p>
          <w:p w14:paraId="07F66359" w14:textId="06A73887" w:rsidR="004B7F2D" w:rsidRPr="003244AF" w:rsidRDefault="004B7F2D" w:rsidP="004B7F2D">
            <w:pPr>
              <w:pStyle w:val="AppendixBodyText"/>
              <w:numPr>
                <w:ilvl w:val="0"/>
                <w:numId w:val="12"/>
              </w:numPr>
              <w:spacing w:before="0" w:line="240" w:lineRule="exact"/>
              <w:contextualSpacing/>
              <w:rPr>
                <w:sz w:val="20"/>
              </w:rPr>
            </w:pPr>
            <w:r>
              <w:rPr>
                <w:sz w:val="20"/>
              </w:rPr>
              <w:t>Ju estrateegia wépuu prograamata ama wériwna juka dibersidad tiamta tekilimpo am anía béchiibo</w:t>
            </w:r>
            <w:r w:rsidRPr="003244AF">
              <w:rPr>
                <w:sz w:val="20"/>
              </w:rPr>
              <w:t xml:space="preserve">. </w:t>
            </w:r>
          </w:p>
          <w:p w14:paraId="124E03F5" w14:textId="3C70590A" w:rsidR="004B7F2D" w:rsidRPr="003244AF" w:rsidRDefault="004B7F2D" w:rsidP="004B7F2D">
            <w:pPr>
              <w:pStyle w:val="AppendixBodyText"/>
              <w:numPr>
                <w:ilvl w:val="0"/>
                <w:numId w:val="12"/>
              </w:numPr>
              <w:spacing w:before="0" w:after="0" w:line="240" w:lineRule="exact"/>
              <w:contextualSpacing/>
              <w:jc w:val="left"/>
              <w:rPr>
                <w:sz w:val="20"/>
              </w:rPr>
            </w:pPr>
            <w:r>
              <w:rPr>
                <w:sz w:val="20"/>
              </w:rPr>
              <w:t xml:space="preserve">Ju </w:t>
            </w:r>
            <w:r w:rsidRPr="003244AF">
              <w:rPr>
                <w:sz w:val="20"/>
              </w:rPr>
              <w:t>Plan Estratégico de Inversión</w:t>
            </w:r>
            <w:r>
              <w:rPr>
                <w:sz w:val="20"/>
              </w:rPr>
              <w:t xml:space="preserve"> Comunitaaria ti tettiawame ju joarampo </w:t>
            </w:r>
            <w:r w:rsidRPr="003244AF">
              <w:rPr>
                <w:sz w:val="20"/>
              </w:rPr>
              <w:t>medi</w:t>
            </w:r>
            <w:r>
              <w:rPr>
                <w:sz w:val="20"/>
              </w:rPr>
              <w:t xml:space="preserve">idam jaamuchim anía béchiibo chee tuysi ama konstruksiompo am tekipanua béchiibo. í siime ju </w:t>
            </w:r>
            <w:r w:rsidRPr="003244AF">
              <w:rPr>
                <w:sz w:val="20"/>
              </w:rPr>
              <w:t>Departamento de Asuntos de la Mujer</w:t>
            </w:r>
            <w:r>
              <w:rPr>
                <w:sz w:val="20"/>
              </w:rPr>
              <w:t xml:space="preserve"> tiammak naw a tekipanuanake, jume maxtikaarim teknikam ento buere maxtikarimmaki.</w:t>
            </w:r>
          </w:p>
        </w:tc>
        <w:tc>
          <w:tcPr>
            <w:tcW w:w="547" w:type="pct"/>
            <w:shd w:val="clear" w:color="auto" w:fill="FFE599" w:themeFill="accent4" w:themeFillTint="66"/>
            <w:vAlign w:val="center"/>
          </w:tcPr>
          <w:p w14:paraId="55FA9170" w14:textId="275543C1" w:rsidR="004B7F2D" w:rsidRPr="00E502FC" w:rsidRDefault="004B7F2D" w:rsidP="004B7F2D">
            <w:pPr>
              <w:pStyle w:val="AppendixBodyText"/>
              <w:spacing w:before="0" w:after="0" w:line="240" w:lineRule="exact"/>
              <w:contextualSpacing/>
              <w:jc w:val="left"/>
              <w:rPr>
                <w:sz w:val="20"/>
              </w:rPr>
            </w:pPr>
            <w:r>
              <w:t>Menorpo yuktiari</w:t>
            </w:r>
          </w:p>
        </w:tc>
      </w:tr>
      <w:tr w:rsidR="004B7F2D" w:rsidRPr="00E502FC" w14:paraId="0BE42DB9" w14:textId="77777777" w:rsidTr="004B7F2D">
        <w:trPr>
          <w:trHeight w:val="1106"/>
        </w:trPr>
        <w:tc>
          <w:tcPr>
            <w:tcW w:w="663" w:type="pct"/>
            <w:vAlign w:val="center"/>
          </w:tcPr>
          <w:p w14:paraId="0B77202A" w14:textId="21F05468" w:rsidR="004B7F2D" w:rsidRPr="00E502FC" w:rsidRDefault="004B7F2D" w:rsidP="004B7F2D">
            <w:pPr>
              <w:pStyle w:val="AppendixBodyText"/>
              <w:spacing w:before="0" w:after="0" w:line="240" w:lineRule="exact"/>
              <w:contextualSpacing/>
              <w:jc w:val="left"/>
              <w:rPr>
                <w:sz w:val="20"/>
              </w:rPr>
            </w:pPr>
            <w:r w:rsidRPr="003244AF">
              <w:rPr>
                <w:sz w:val="20"/>
              </w:rPr>
              <w:t>Infraestru</w:t>
            </w:r>
            <w:r>
              <w:rPr>
                <w:sz w:val="20"/>
              </w:rPr>
              <w:t>k</w:t>
            </w:r>
            <w:r w:rsidRPr="003244AF">
              <w:rPr>
                <w:sz w:val="20"/>
              </w:rPr>
              <w:t>tu</w:t>
            </w:r>
            <w:r>
              <w:rPr>
                <w:sz w:val="20"/>
              </w:rPr>
              <w:t xml:space="preserve">uram ento </w:t>
            </w:r>
            <w:r w:rsidRPr="003244AF">
              <w:rPr>
                <w:sz w:val="20"/>
              </w:rPr>
              <w:t>ser</w:t>
            </w:r>
            <w:r>
              <w:rPr>
                <w:sz w:val="20"/>
              </w:rPr>
              <w:t xml:space="preserve">biisiom </w:t>
            </w:r>
            <w:r w:rsidRPr="003244AF">
              <w:rPr>
                <w:sz w:val="20"/>
              </w:rPr>
              <w:t>so</w:t>
            </w:r>
            <w:r>
              <w:rPr>
                <w:sz w:val="20"/>
              </w:rPr>
              <w:t>s</w:t>
            </w:r>
            <w:r w:rsidRPr="003244AF">
              <w:rPr>
                <w:sz w:val="20"/>
              </w:rPr>
              <w:t>iales</w:t>
            </w:r>
            <w:r>
              <w:rPr>
                <w:sz w:val="20"/>
              </w:rPr>
              <w:t>im</w:t>
            </w:r>
          </w:p>
        </w:tc>
        <w:tc>
          <w:tcPr>
            <w:tcW w:w="649" w:type="pct"/>
            <w:vAlign w:val="center"/>
          </w:tcPr>
          <w:p w14:paraId="74199630" w14:textId="77777777" w:rsidR="004B7F2D" w:rsidRPr="003244AF" w:rsidRDefault="004B7F2D" w:rsidP="004B7F2D">
            <w:pPr>
              <w:pStyle w:val="AppendixBodyText"/>
              <w:spacing w:before="0" w:after="0" w:line="240" w:lineRule="exact"/>
              <w:contextualSpacing/>
              <w:jc w:val="left"/>
              <w:rPr>
                <w:sz w:val="20"/>
              </w:rPr>
            </w:pPr>
            <w:r>
              <w:rPr>
                <w:sz w:val="20"/>
              </w:rPr>
              <w:t xml:space="preserve">Konstruksion tekipanualéerom tákiawapo </w:t>
            </w:r>
          </w:p>
        </w:tc>
        <w:tc>
          <w:tcPr>
            <w:tcW w:w="775" w:type="pct"/>
            <w:vAlign w:val="center"/>
          </w:tcPr>
          <w:p w14:paraId="14A3B2B7" w14:textId="77777777" w:rsidR="004B7F2D" w:rsidRPr="003244AF" w:rsidRDefault="004B7F2D" w:rsidP="004B7F2D">
            <w:pPr>
              <w:pStyle w:val="AppendixBodyText"/>
              <w:spacing w:before="0" w:after="0" w:line="240" w:lineRule="exact"/>
              <w:contextualSpacing/>
              <w:jc w:val="left"/>
              <w:rPr>
                <w:sz w:val="20"/>
              </w:rPr>
            </w:pPr>
            <w:r>
              <w:rPr>
                <w:sz w:val="20"/>
              </w:rPr>
              <w:t>Chee lawti ento bettesi amew weenake jume s</w:t>
            </w:r>
            <w:r w:rsidRPr="003244AF">
              <w:rPr>
                <w:sz w:val="20"/>
              </w:rPr>
              <w:t>er</w:t>
            </w:r>
            <w:r>
              <w:rPr>
                <w:sz w:val="20"/>
              </w:rPr>
              <w:t>biisiom ento jume infraestruktuura lokalesimmew bicha.</w:t>
            </w:r>
          </w:p>
        </w:tc>
        <w:tc>
          <w:tcPr>
            <w:tcW w:w="2366" w:type="pct"/>
            <w:vAlign w:val="center"/>
          </w:tcPr>
          <w:p w14:paraId="670BD2F2" w14:textId="43C3C448" w:rsidR="004B7F2D" w:rsidRPr="003244AF" w:rsidRDefault="004B7F2D" w:rsidP="004B7F2D">
            <w:pPr>
              <w:pStyle w:val="AppendixBodyText"/>
              <w:numPr>
                <w:ilvl w:val="0"/>
                <w:numId w:val="12"/>
              </w:numPr>
              <w:spacing w:before="0" w:line="240" w:lineRule="exact"/>
              <w:contextualSpacing/>
              <w:rPr>
                <w:sz w:val="20"/>
              </w:rPr>
            </w:pPr>
            <w:r>
              <w:rPr>
                <w:sz w:val="20"/>
              </w:rPr>
              <w:t xml:space="preserve">Chikti elakam am bitnake jum impakto mam tekipanualéerom tiame ento kaarim yaawamta bétana, ju </w:t>
            </w:r>
            <w:r w:rsidRPr="003244AF">
              <w:rPr>
                <w:sz w:val="20"/>
              </w:rPr>
              <w:t>turismo lo</w:t>
            </w:r>
            <w:r>
              <w:rPr>
                <w:sz w:val="20"/>
              </w:rPr>
              <w:t>k</w:t>
            </w:r>
            <w:r w:rsidRPr="003244AF">
              <w:rPr>
                <w:sz w:val="20"/>
              </w:rPr>
              <w:t>al</w:t>
            </w:r>
            <w:r>
              <w:rPr>
                <w:sz w:val="20"/>
              </w:rPr>
              <w:t>po</w:t>
            </w:r>
            <w:r w:rsidRPr="003244AF">
              <w:rPr>
                <w:sz w:val="20"/>
              </w:rPr>
              <w:t xml:space="preserve">, </w:t>
            </w:r>
            <w:r>
              <w:rPr>
                <w:sz w:val="20"/>
              </w:rPr>
              <w:t>jume r</w:t>
            </w:r>
            <w:r w:rsidRPr="003244AF">
              <w:rPr>
                <w:sz w:val="20"/>
              </w:rPr>
              <w:t>estaura</w:t>
            </w:r>
            <w:r>
              <w:rPr>
                <w:sz w:val="20"/>
              </w:rPr>
              <w:t>animpo ento jimyóyorewapo.</w:t>
            </w:r>
            <w:r w:rsidRPr="003244AF">
              <w:rPr>
                <w:sz w:val="20"/>
              </w:rPr>
              <w:t xml:space="preserve"> </w:t>
            </w:r>
          </w:p>
          <w:p w14:paraId="4BA87E28" w14:textId="77777777" w:rsidR="004B7F2D" w:rsidRPr="003244AF" w:rsidRDefault="004B7F2D" w:rsidP="004B7F2D">
            <w:pPr>
              <w:pStyle w:val="AppendixBodyText"/>
              <w:numPr>
                <w:ilvl w:val="0"/>
                <w:numId w:val="12"/>
              </w:numPr>
              <w:spacing w:before="0" w:after="0" w:line="240" w:lineRule="exact"/>
              <w:contextualSpacing/>
              <w:jc w:val="left"/>
              <w:rPr>
                <w:sz w:val="20"/>
              </w:rPr>
            </w:pPr>
            <w:r>
              <w:rPr>
                <w:sz w:val="20"/>
              </w:rPr>
              <w:t>Jaksum am tawanakeywi ket ama binna jume tekipanualéerom bétana jum proyektota tekilim joame</w:t>
            </w:r>
            <w:r w:rsidRPr="003244AF">
              <w:rPr>
                <w:sz w:val="20"/>
              </w:rPr>
              <w:t xml:space="preserve">, </w:t>
            </w:r>
            <w:r>
              <w:rPr>
                <w:sz w:val="20"/>
              </w:rPr>
              <w:t>ju k</w:t>
            </w:r>
            <w:r w:rsidRPr="003244AF">
              <w:rPr>
                <w:sz w:val="20"/>
              </w:rPr>
              <w:t>ampamento</w:t>
            </w:r>
            <w:r>
              <w:rPr>
                <w:sz w:val="20"/>
              </w:rPr>
              <w:t>ta chee buewrusi a yaanakeypo jume tekipanualéerom chem juebena ama yájako.</w:t>
            </w:r>
          </w:p>
        </w:tc>
        <w:tc>
          <w:tcPr>
            <w:tcW w:w="547" w:type="pct"/>
            <w:shd w:val="clear" w:color="auto" w:fill="FFE599" w:themeFill="accent4" w:themeFillTint="66"/>
            <w:vAlign w:val="center"/>
          </w:tcPr>
          <w:p w14:paraId="19FCA21F" w14:textId="5363B6E8" w:rsidR="004B7F2D" w:rsidRPr="00E502FC" w:rsidRDefault="004B7F2D" w:rsidP="004B7F2D">
            <w:pPr>
              <w:pStyle w:val="AppendixBodyText"/>
              <w:spacing w:before="0" w:after="0" w:line="240" w:lineRule="exact"/>
              <w:contextualSpacing/>
              <w:jc w:val="left"/>
              <w:rPr>
                <w:sz w:val="20"/>
              </w:rPr>
            </w:pPr>
            <w:r>
              <w:t>Menorpo yuktiari</w:t>
            </w:r>
          </w:p>
        </w:tc>
      </w:tr>
      <w:tr w:rsidR="004B7F2D" w:rsidRPr="00E502FC" w14:paraId="1EE2BB2E" w14:textId="77777777" w:rsidTr="004B7F2D">
        <w:trPr>
          <w:trHeight w:val="1106"/>
        </w:trPr>
        <w:tc>
          <w:tcPr>
            <w:tcW w:w="663" w:type="pct"/>
            <w:shd w:val="clear" w:color="auto" w:fill="FFFFFF" w:themeFill="background1"/>
            <w:vAlign w:val="center"/>
          </w:tcPr>
          <w:p w14:paraId="4BBAB6FF" w14:textId="77777777" w:rsidR="004B7F2D" w:rsidRPr="00E35066" w:rsidRDefault="004B7F2D" w:rsidP="004B7F2D">
            <w:pPr>
              <w:pStyle w:val="AppendixBodyText"/>
              <w:spacing w:before="0" w:after="0" w:line="240" w:lineRule="exact"/>
              <w:contextualSpacing/>
              <w:jc w:val="left"/>
              <w:rPr>
                <w:color w:val="000000" w:themeColor="text1"/>
                <w:sz w:val="20"/>
              </w:rPr>
            </w:pPr>
            <w:r w:rsidRPr="00E35066">
              <w:rPr>
                <w:color w:val="000000" w:themeColor="text1"/>
                <w:sz w:val="20"/>
              </w:rPr>
              <w:t>Jáchisum tékipánuanakeywi</w:t>
            </w:r>
          </w:p>
        </w:tc>
        <w:tc>
          <w:tcPr>
            <w:tcW w:w="649" w:type="pct"/>
            <w:shd w:val="clear" w:color="auto" w:fill="FFFFFF" w:themeFill="background1"/>
            <w:vAlign w:val="center"/>
          </w:tcPr>
          <w:p w14:paraId="550B3598" w14:textId="6DCF09A5" w:rsidR="004B7F2D" w:rsidRPr="00E35066" w:rsidRDefault="004B7F2D" w:rsidP="004B7F2D">
            <w:pPr>
              <w:pStyle w:val="AppendixBodyText"/>
              <w:spacing w:before="0" w:after="0" w:line="240" w:lineRule="exact"/>
              <w:contextualSpacing/>
              <w:jc w:val="left"/>
              <w:rPr>
                <w:color w:val="000000" w:themeColor="text1"/>
                <w:sz w:val="20"/>
              </w:rPr>
            </w:pPr>
            <w:r w:rsidRPr="00E35066">
              <w:rPr>
                <w:color w:val="000000" w:themeColor="text1"/>
                <w:sz w:val="20"/>
              </w:rPr>
              <w:t xml:space="preserve"> konstruksionimpo tekipanualeerom tákiawame</w:t>
            </w:r>
          </w:p>
        </w:tc>
        <w:tc>
          <w:tcPr>
            <w:tcW w:w="775" w:type="pct"/>
            <w:shd w:val="clear" w:color="auto" w:fill="FFFFFF" w:themeFill="background1"/>
            <w:vAlign w:val="center"/>
          </w:tcPr>
          <w:p w14:paraId="2A13E3B5" w14:textId="484DE70E" w:rsidR="004B7F2D" w:rsidRPr="00E35066" w:rsidRDefault="004B7F2D" w:rsidP="004B7F2D">
            <w:pPr>
              <w:pStyle w:val="AppendixBodyText"/>
              <w:spacing w:before="0" w:after="0" w:line="240" w:lineRule="exact"/>
              <w:contextualSpacing/>
              <w:jc w:val="left"/>
              <w:rPr>
                <w:color w:val="000000" w:themeColor="text1"/>
                <w:sz w:val="20"/>
              </w:rPr>
            </w:pPr>
            <w:r w:rsidRPr="00E35066">
              <w:rPr>
                <w:color w:val="000000" w:themeColor="text1"/>
                <w:sz w:val="20"/>
              </w:rPr>
              <w:t xml:space="preserve">Jume kontratistam ento subkontratistam kara jak tuulisi </w:t>
            </w:r>
            <w:r>
              <w:rPr>
                <w:color w:val="000000" w:themeColor="text1"/>
                <w:sz w:val="20"/>
              </w:rPr>
              <w:t>bem tekipanualeerom</w:t>
            </w:r>
            <w:r w:rsidRPr="00E35066">
              <w:rPr>
                <w:color w:val="000000" w:themeColor="text1"/>
                <w:sz w:val="20"/>
              </w:rPr>
              <w:t xml:space="preserve"> tawanake</w:t>
            </w:r>
            <w:r>
              <w:rPr>
                <w:color w:val="000000" w:themeColor="text1"/>
                <w:sz w:val="20"/>
              </w:rPr>
              <w:t>y</w:t>
            </w:r>
            <w:r w:rsidRPr="00E35066">
              <w:rPr>
                <w:color w:val="000000" w:themeColor="text1"/>
                <w:sz w:val="20"/>
              </w:rPr>
              <w:t>po bitwa</w:t>
            </w:r>
          </w:p>
        </w:tc>
        <w:tc>
          <w:tcPr>
            <w:tcW w:w="2366" w:type="pct"/>
            <w:shd w:val="clear" w:color="auto" w:fill="FFFFFF" w:themeFill="background1"/>
            <w:vAlign w:val="center"/>
          </w:tcPr>
          <w:p w14:paraId="58136846" w14:textId="77777777" w:rsidR="004B7F2D" w:rsidRPr="003244AF" w:rsidRDefault="004B7F2D" w:rsidP="004B7F2D">
            <w:pPr>
              <w:pStyle w:val="AppendixBodyText"/>
              <w:numPr>
                <w:ilvl w:val="0"/>
                <w:numId w:val="12"/>
              </w:numPr>
              <w:spacing w:before="0" w:line="240" w:lineRule="exact"/>
              <w:contextualSpacing/>
              <w:rPr>
                <w:sz w:val="20"/>
              </w:rPr>
            </w:pPr>
            <w:r>
              <w:rPr>
                <w:sz w:val="20"/>
              </w:rPr>
              <w:t xml:space="preserve">Bem kotnakeypo jibba ama ayunake </w:t>
            </w:r>
            <w:r w:rsidRPr="003244AF">
              <w:rPr>
                <w:sz w:val="20"/>
              </w:rPr>
              <w:t>(</w:t>
            </w:r>
            <w:r>
              <w:rPr>
                <w:sz w:val="20"/>
              </w:rPr>
              <w:t>jum k</w:t>
            </w:r>
            <w:r w:rsidRPr="003244AF">
              <w:rPr>
                <w:sz w:val="20"/>
              </w:rPr>
              <w:t>ampamento</w:t>
            </w:r>
            <w:r>
              <w:rPr>
                <w:sz w:val="20"/>
              </w:rPr>
              <w:t>mpo waixwakum ento paakumtana</w:t>
            </w:r>
            <w:r w:rsidRPr="003244AF">
              <w:rPr>
                <w:sz w:val="20"/>
              </w:rPr>
              <w:t xml:space="preserve">) </w:t>
            </w:r>
            <w:r>
              <w:rPr>
                <w:sz w:val="20"/>
              </w:rPr>
              <w:t>ento jume no</w:t>
            </w:r>
            <w:r w:rsidRPr="003244AF">
              <w:rPr>
                <w:sz w:val="20"/>
              </w:rPr>
              <w:t>rma</w:t>
            </w:r>
            <w:r>
              <w:rPr>
                <w:sz w:val="20"/>
              </w:rPr>
              <w:t>m yuktirimpo ama jibam yaatunake ben kuartom, tuu bäm ama ayunake, yori mérikommew ara noytinake jáchin eateko, seberia ento tattara bétana ket ama am aníanake, júneli ketchi bem lútuuriam bexsi ama bittebonake</w:t>
            </w:r>
            <w:r w:rsidRPr="003244AF">
              <w:rPr>
                <w:sz w:val="20"/>
              </w:rPr>
              <w:t>.</w:t>
            </w:r>
          </w:p>
          <w:p w14:paraId="7B94373E" w14:textId="4E702B82" w:rsidR="004B7F2D" w:rsidRPr="003244AF" w:rsidRDefault="004B7F2D" w:rsidP="004B7F2D">
            <w:pPr>
              <w:pStyle w:val="AppendixBodyText"/>
              <w:numPr>
                <w:ilvl w:val="0"/>
                <w:numId w:val="12"/>
              </w:numPr>
              <w:spacing w:before="0" w:line="240" w:lineRule="exact"/>
              <w:contextualSpacing/>
              <w:rPr>
                <w:sz w:val="20"/>
              </w:rPr>
            </w:pPr>
            <w:r>
              <w:rPr>
                <w:sz w:val="20"/>
              </w:rPr>
              <w:t>Bem tataawapo katim jayti machisi bittunake ento katim obiachisi ama kikkimunake</w:t>
            </w:r>
            <w:r w:rsidRPr="003244AF">
              <w:rPr>
                <w:sz w:val="20"/>
              </w:rPr>
              <w:t>.</w:t>
            </w:r>
          </w:p>
          <w:p w14:paraId="0018425C" w14:textId="015863EF" w:rsidR="004B7F2D" w:rsidRPr="003244AF" w:rsidRDefault="004B7F2D" w:rsidP="004B7F2D">
            <w:pPr>
              <w:pStyle w:val="AppendixBodyText"/>
              <w:numPr>
                <w:ilvl w:val="0"/>
                <w:numId w:val="12"/>
              </w:numPr>
              <w:spacing w:before="0" w:line="240" w:lineRule="exact"/>
              <w:contextualSpacing/>
              <w:rPr>
                <w:sz w:val="20"/>
              </w:rPr>
            </w:pPr>
            <w:r>
              <w:rPr>
                <w:sz w:val="20"/>
              </w:rPr>
              <w:t>Jume k</w:t>
            </w:r>
            <w:r w:rsidRPr="003244AF">
              <w:rPr>
                <w:sz w:val="20"/>
              </w:rPr>
              <w:t>ontratista</w:t>
            </w:r>
            <w:r>
              <w:rPr>
                <w:sz w:val="20"/>
              </w:rPr>
              <w:t xml:space="preserve">m ento </w:t>
            </w:r>
            <w:r w:rsidRPr="003244AF">
              <w:rPr>
                <w:sz w:val="20"/>
              </w:rPr>
              <w:t>subcontratista</w:t>
            </w:r>
            <w:r>
              <w:rPr>
                <w:sz w:val="20"/>
              </w:rPr>
              <w:t>m kapasitasiontam jipunake tekipanualeerom lútuuriam betana, ento jachim am yew náatuanake béchiibo bem tatawapo bétana.</w:t>
            </w:r>
          </w:p>
          <w:p w14:paraId="3DB66836" w14:textId="77777777" w:rsidR="004B7F2D" w:rsidRPr="003244AF" w:rsidRDefault="004B7F2D" w:rsidP="004B7F2D">
            <w:pPr>
              <w:pStyle w:val="AppendixBodyText"/>
              <w:numPr>
                <w:ilvl w:val="0"/>
                <w:numId w:val="12"/>
              </w:numPr>
              <w:spacing w:before="0" w:line="240" w:lineRule="exact"/>
              <w:contextualSpacing/>
              <w:rPr>
                <w:sz w:val="20"/>
              </w:rPr>
            </w:pPr>
            <w:r>
              <w:rPr>
                <w:sz w:val="20"/>
              </w:rPr>
              <w:lastRenderedPageBreak/>
              <w:t>Ento kon</w:t>
            </w:r>
            <w:r w:rsidRPr="003244AF">
              <w:rPr>
                <w:sz w:val="20"/>
              </w:rPr>
              <w:t>troles</w:t>
            </w:r>
            <w:r>
              <w:rPr>
                <w:sz w:val="20"/>
              </w:rPr>
              <w:t xml:space="preserve">im yaanake bem kókochepo jume </w:t>
            </w:r>
            <w:r w:rsidRPr="003244AF">
              <w:rPr>
                <w:sz w:val="20"/>
              </w:rPr>
              <w:t>norma</w:t>
            </w:r>
            <w:r>
              <w:rPr>
                <w:sz w:val="20"/>
              </w:rPr>
              <w:t>m ama bexsi yaanake béchibo ento wame tebam bem jímyoorepo kechim yaatunake tekipanualéerom béchiibo</w:t>
            </w:r>
            <w:r w:rsidRPr="003244AF">
              <w:rPr>
                <w:sz w:val="20"/>
              </w:rPr>
              <w:t xml:space="preserve"> (</w:t>
            </w:r>
            <w:r>
              <w:rPr>
                <w:sz w:val="20"/>
              </w:rPr>
              <w:t>öwim o jaamuchim</w:t>
            </w:r>
            <w:r w:rsidRPr="003244AF">
              <w:rPr>
                <w:sz w:val="20"/>
              </w:rPr>
              <w:t>).</w:t>
            </w:r>
          </w:p>
          <w:p w14:paraId="19C8C094" w14:textId="18E43372" w:rsidR="004B7F2D" w:rsidRPr="003244AF" w:rsidRDefault="004B7F2D" w:rsidP="004B7F2D">
            <w:pPr>
              <w:pStyle w:val="AppendixBodyText"/>
              <w:numPr>
                <w:ilvl w:val="0"/>
                <w:numId w:val="12"/>
              </w:numPr>
              <w:spacing w:before="0" w:line="240" w:lineRule="exact"/>
              <w:contextualSpacing/>
              <w:rPr>
                <w:sz w:val="20"/>
              </w:rPr>
            </w:pPr>
            <w:r>
              <w:rPr>
                <w:sz w:val="20"/>
              </w:rPr>
              <w:t>Siime empreesam ento tekipanualeerom kapasitasionim ama maknake proyektopo aneme bem p</w:t>
            </w:r>
            <w:r w:rsidRPr="003244AF">
              <w:rPr>
                <w:sz w:val="20"/>
              </w:rPr>
              <w:t>eríodo</w:t>
            </w:r>
            <w:r>
              <w:rPr>
                <w:sz w:val="20"/>
              </w:rPr>
              <w:t>po naateka bem tekipanualéerom lútuuriam ento wame mekanismos de keejam tiame</w:t>
            </w:r>
            <w:r w:rsidRPr="003244AF">
              <w:rPr>
                <w:sz w:val="20"/>
              </w:rPr>
              <w:t>.</w:t>
            </w:r>
          </w:p>
          <w:p w14:paraId="4590B087" w14:textId="59A5237A" w:rsidR="004B7F2D" w:rsidRPr="003244AF" w:rsidRDefault="004B7F2D" w:rsidP="004B7F2D">
            <w:pPr>
              <w:pStyle w:val="AppendixBodyText"/>
              <w:numPr>
                <w:ilvl w:val="0"/>
                <w:numId w:val="12"/>
              </w:numPr>
              <w:spacing w:before="0" w:line="240" w:lineRule="exact"/>
              <w:contextualSpacing/>
              <w:rPr>
                <w:sz w:val="20"/>
              </w:rPr>
            </w:pPr>
            <w:r>
              <w:rPr>
                <w:sz w:val="20"/>
              </w:rPr>
              <w:t>Ju P</w:t>
            </w:r>
            <w:r w:rsidRPr="003244AF">
              <w:rPr>
                <w:sz w:val="20"/>
              </w:rPr>
              <w:t xml:space="preserve">lan de </w:t>
            </w:r>
            <w:r>
              <w:rPr>
                <w:sz w:val="20"/>
              </w:rPr>
              <w:t>G</w:t>
            </w:r>
            <w:r w:rsidRPr="003244AF">
              <w:rPr>
                <w:sz w:val="20"/>
              </w:rPr>
              <w:t>estión</w:t>
            </w:r>
            <w:r>
              <w:rPr>
                <w:sz w:val="20"/>
              </w:rPr>
              <w:t xml:space="preserve"> de Seguridad ento Salud en el Trabajo tiame bem instalasiomimpo seguurotunakemme jum </w:t>
            </w:r>
            <w:r w:rsidRPr="003244AF">
              <w:rPr>
                <w:sz w:val="20"/>
              </w:rPr>
              <w:t>gé</w:t>
            </w:r>
            <w:r>
              <w:rPr>
                <w:sz w:val="20"/>
              </w:rPr>
              <w:t>e</w:t>
            </w:r>
            <w:r w:rsidRPr="003244AF">
              <w:rPr>
                <w:sz w:val="20"/>
              </w:rPr>
              <w:t xml:space="preserve">nero </w:t>
            </w:r>
            <w:r>
              <w:rPr>
                <w:sz w:val="20"/>
              </w:rPr>
              <w:t>ento ju b</w:t>
            </w:r>
            <w:r w:rsidRPr="003244AF">
              <w:rPr>
                <w:sz w:val="20"/>
              </w:rPr>
              <w:t>iolen</w:t>
            </w:r>
            <w:r>
              <w:rPr>
                <w:sz w:val="20"/>
              </w:rPr>
              <w:t>s</w:t>
            </w:r>
            <w:r w:rsidRPr="003244AF">
              <w:rPr>
                <w:sz w:val="20"/>
              </w:rPr>
              <w:t>ia de gé</w:t>
            </w:r>
            <w:r>
              <w:rPr>
                <w:sz w:val="20"/>
              </w:rPr>
              <w:t>e</w:t>
            </w:r>
            <w:r w:rsidRPr="003244AF">
              <w:rPr>
                <w:sz w:val="20"/>
              </w:rPr>
              <w:t>nero</w:t>
            </w:r>
            <w:r>
              <w:rPr>
                <w:sz w:val="20"/>
              </w:rPr>
              <w:t xml:space="preserve"> bétana tuysim at juniaka ama annake, jak bem kochempo yaabemmak emo patpattianake, bem jijipaksiapo ento tebam bem jinyóyorepo öwim ento jaamuchim béchiibo.</w:t>
            </w:r>
          </w:p>
          <w:p w14:paraId="5AD0FED0" w14:textId="77777777" w:rsidR="004B7F2D" w:rsidRPr="003244AF" w:rsidRDefault="004B7F2D" w:rsidP="004B7F2D">
            <w:pPr>
              <w:pStyle w:val="AppendixBodyText"/>
              <w:numPr>
                <w:ilvl w:val="0"/>
                <w:numId w:val="12"/>
              </w:numPr>
              <w:spacing w:before="0" w:after="0" w:line="240" w:lineRule="exact"/>
              <w:contextualSpacing/>
              <w:jc w:val="left"/>
              <w:rPr>
                <w:sz w:val="20"/>
              </w:rPr>
            </w:pPr>
            <w:r>
              <w:rPr>
                <w:sz w:val="20"/>
              </w:rPr>
              <w:t>Wépuu jamut arawemta jaamuchim am nokrianakewi ama yuktiana ento k</w:t>
            </w:r>
            <w:r w:rsidRPr="003244AF">
              <w:rPr>
                <w:sz w:val="20"/>
              </w:rPr>
              <w:t>omité de seguridad</w:t>
            </w:r>
            <w:r>
              <w:rPr>
                <w:sz w:val="20"/>
              </w:rPr>
              <w:t xml:space="preserve"> tiapo ket annake jume kee</w:t>
            </w:r>
            <w:r w:rsidRPr="003244AF">
              <w:rPr>
                <w:sz w:val="20"/>
              </w:rPr>
              <w:t>ja</w:t>
            </w:r>
            <w:r>
              <w:rPr>
                <w:sz w:val="20"/>
              </w:rPr>
              <w:t xml:space="preserve">m ento jaamuchim </w:t>
            </w:r>
            <w:r w:rsidRPr="003244AF">
              <w:rPr>
                <w:sz w:val="20"/>
              </w:rPr>
              <w:t>ne</w:t>
            </w:r>
            <w:r>
              <w:rPr>
                <w:sz w:val="20"/>
              </w:rPr>
              <w:t>s</w:t>
            </w:r>
            <w:r w:rsidRPr="003244AF">
              <w:rPr>
                <w:sz w:val="20"/>
              </w:rPr>
              <w:t>esidade</w:t>
            </w:r>
            <w:r>
              <w:rPr>
                <w:sz w:val="20"/>
              </w:rPr>
              <w:t>m bitnake béchiibo.</w:t>
            </w:r>
          </w:p>
        </w:tc>
        <w:tc>
          <w:tcPr>
            <w:tcW w:w="547" w:type="pct"/>
            <w:shd w:val="clear" w:color="auto" w:fill="FFE599" w:themeFill="accent4" w:themeFillTint="66"/>
            <w:vAlign w:val="center"/>
          </w:tcPr>
          <w:p w14:paraId="1ECC4E40" w14:textId="1EFBE692" w:rsidR="004B7F2D" w:rsidRPr="00E502FC" w:rsidRDefault="004B7F2D" w:rsidP="004B7F2D">
            <w:pPr>
              <w:pStyle w:val="AppendixBodyText"/>
              <w:spacing w:before="0" w:after="0" w:line="240" w:lineRule="exact"/>
              <w:contextualSpacing/>
              <w:jc w:val="left"/>
              <w:rPr>
                <w:sz w:val="20"/>
              </w:rPr>
            </w:pPr>
            <w:r>
              <w:lastRenderedPageBreak/>
              <w:t>Menorpo yuktiari</w:t>
            </w:r>
          </w:p>
        </w:tc>
      </w:tr>
      <w:tr w:rsidR="004B7F2D" w:rsidRPr="00E502FC" w14:paraId="024C1452" w14:textId="77777777" w:rsidTr="002479A6">
        <w:trPr>
          <w:trHeight w:val="397"/>
        </w:trPr>
        <w:tc>
          <w:tcPr>
            <w:tcW w:w="5000" w:type="pct"/>
            <w:gridSpan w:val="5"/>
            <w:shd w:val="clear" w:color="auto" w:fill="D9D9D9" w:themeFill="background1" w:themeFillShade="D9"/>
            <w:vAlign w:val="center"/>
          </w:tcPr>
          <w:p w14:paraId="7B338396" w14:textId="77777777" w:rsidR="004B7F2D" w:rsidRPr="00E502FC" w:rsidRDefault="004B7F2D" w:rsidP="004B7F2D">
            <w:pPr>
              <w:pStyle w:val="AppendixBodyText"/>
              <w:spacing w:before="0" w:after="0" w:line="240" w:lineRule="exact"/>
              <w:contextualSpacing/>
              <w:jc w:val="left"/>
              <w:rPr>
                <w:sz w:val="20"/>
              </w:rPr>
            </w:pPr>
            <w:r>
              <w:rPr>
                <w:b/>
              </w:rPr>
              <w:t>Waraktim bejja tekipanua náatepo</w:t>
            </w:r>
          </w:p>
        </w:tc>
      </w:tr>
      <w:tr w:rsidR="004B7F2D" w:rsidRPr="00E502FC" w14:paraId="16425C19" w14:textId="77777777" w:rsidTr="004B7F2D">
        <w:trPr>
          <w:trHeight w:val="1106"/>
        </w:trPr>
        <w:tc>
          <w:tcPr>
            <w:tcW w:w="663" w:type="pct"/>
            <w:vAlign w:val="center"/>
          </w:tcPr>
          <w:p w14:paraId="3BB446F6" w14:textId="77777777" w:rsidR="004B7F2D" w:rsidRPr="009F01AD" w:rsidRDefault="004B7F2D" w:rsidP="004B7F2D">
            <w:pPr>
              <w:pStyle w:val="AppendixBodyText"/>
              <w:spacing w:before="0" w:after="0" w:line="240" w:lineRule="exact"/>
              <w:contextualSpacing/>
              <w:jc w:val="left"/>
              <w:rPr>
                <w:sz w:val="20"/>
              </w:rPr>
            </w:pPr>
            <w:r w:rsidRPr="009F01AD">
              <w:rPr>
                <w:sz w:val="20"/>
              </w:rPr>
              <w:t>Páariat siari ento Mekka ara bittume</w:t>
            </w:r>
          </w:p>
        </w:tc>
        <w:tc>
          <w:tcPr>
            <w:tcW w:w="649" w:type="pct"/>
            <w:vAlign w:val="center"/>
          </w:tcPr>
          <w:p w14:paraId="0E13158D" w14:textId="62EA6016" w:rsidR="004B7F2D" w:rsidRPr="009F01AD" w:rsidRDefault="004B7F2D" w:rsidP="004B7F2D">
            <w:pPr>
              <w:pStyle w:val="AppendixBodyText"/>
              <w:spacing w:before="0" w:after="0" w:line="240" w:lineRule="exact"/>
              <w:contextualSpacing/>
              <w:jc w:val="left"/>
              <w:rPr>
                <w:sz w:val="20"/>
              </w:rPr>
            </w:pPr>
            <w:r w:rsidRPr="009F01AD">
              <w:rPr>
                <w:sz w:val="20"/>
              </w:rPr>
              <w:t xml:space="preserve">Ju </w:t>
            </w:r>
            <w:r>
              <w:rPr>
                <w:sz w:val="20"/>
              </w:rPr>
              <w:t xml:space="preserve">desarroyo kompletaado tiame ket </w:t>
            </w:r>
            <w:r w:rsidRPr="009F01AD">
              <w:rPr>
                <w:sz w:val="20"/>
              </w:rPr>
              <w:t>w</w:t>
            </w:r>
            <w:r>
              <w:rPr>
                <w:sz w:val="20"/>
              </w:rPr>
              <w:t>é</w:t>
            </w:r>
            <w:r w:rsidRPr="009F01AD">
              <w:rPr>
                <w:sz w:val="20"/>
              </w:rPr>
              <w:t>puu instala</w:t>
            </w:r>
            <w:r>
              <w:rPr>
                <w:sz w:val="20"/>
              </w:rPr>
              <w:t>s</w:t>
            </w:r>
            <w:r w:rsidRPr="009F01AD">
              <w:rPr>
                <w:sz w:val="20"/>
              </w:rPr>
              <w:t xml:space="preserve">ión industrial </w:t>
            </w:r>
            <w:r>
              <w:rPr>
                <w:sz w:val="20"/>
              </w:rPr>
              <w:t xml:space="preserve">ket paariat </w:t>
            </w:r>
            <w:r w:rsidRPr="009F01AD">
              <w:rPr>
                <w:sz w:val="20"/>
              </w:rPr>
              <w:t>mekka bittum</w:t>
            </w:r>
            <w:r>
              <w:rPr>
                <w:sz w:val="20"/>
              </w:rPr>
              <w:t>taw chaasime.</w:t>
            </w:r>
          </w:p>
        </w:tc>
        <w:tc>
          <w:tcPr>
            <w:tcW w:w="775" w:type="pct"/>
            <w:vAlign w:val="center"/>
          </w:tcPr>
          <w:p w14:paraId="0D2E85F6" w14:textId="33B08A9A" w:rsidR="004B7F2D" w:rsidRPr="009F01AD" w:rsidRDefault="004B7F2D" w:rsidP="004B7F2D">
            <w:pPr>
              <w:pStyle w:val="AppendixBodyText"/>
              <w:spacing w:before="0" w:after="0" w:line="240" w:lineRule="exact"/>
              <w:contextualSpacing/>
              <w:jc w:val="left"/>
              <w:rPr>
                <w:sz w:val="20"/>
              </w:rPr>
            </w:pPr>
            <w:r w:rsidRPr="009F01AD">
              <w:rPr>
                <w:sz w:val="20"/>
              </w:rPr>
              <w:t xml:space="preserve">Ammali kom bitume jum </w:t>
            </w:r>
            <w:r>
              <w:rPr>
                <w:sz w:val="20"/>
              </w:rPr>
              <w:t>k</w:t>
            </w:r>
            <w:r w:rsidRPr="009F01AD">
              <w:rPr>
                <w:sz w:val="20"/>
              </w:rPr>
              <w:t>alidad ento ju integridad tiame jum páaria siaripo jume tékipanual</w:t>
            </w:r>
            <w:r>
              <w:rPr>
                <w:sz w:val="20"/>
              </w:rPr>
              <w:t>é</w:t>
            </w:r>
            <w:r w:rsidRPr="009F01AD">
              <w:rPr>
                <w:sz w:val="20"/>
              </w:rPr>
              <w:t xml:space="preserve">erommaki </w:t>
            </w:r>
            <w:r>
              <w:rPr>
                <w:sz w:val="20"/>
              </w:rPr>
              <w:t>juka Finca Avicola, C</w:t>
            </w:r>
            <w:r w:rsidRPr="009F01AD">
              <w:rPr>
                <w:sz w:val="20"/>
              </w:rPr>
              <w:t>ampo Estrada, Ejido Rosendo G, Isla de Patos ento Parque Industrial Topolobampopo.</w:t>
            </w:r>
          </w:p>
        </w:tc>
        <w:tc>
          <w:tcPr>
            <w:tcW w:w="2366" w:type="pct"/>
            <w:vAlign w:val="center"/>
          </w:tcPr>
          <w:p w14:paraId="4CD5E9A3" w14:textId="3A011BCA" w:rsidR="004B7F2D" w:rsidRPr="009F01AD" w:rsidRDefault="004B7F2D" w:rsidP="004B7F2D">
            <w:pPr>
              <w:pStyle w:val="AppendixBodyText"/>
              <w:numPr>
                <w:ilvl w:val="0"/>
                <w:numId w:val="27"/>
              </w:numPr>
              <w:spacing w:before="0" w:after="0" w:line="240" w:lineRule="exact"/>
              <w:contextualSpacing/>
              <w:jc w:val="left"/>
              <w:rPr>
                <w:sz w:val="20"/>
              </w:rPr>
            </w:pPr>
            <w:r w:rsidRPr="009F01AD">
              <w:rPr>
                <w:sz w:val="20"/>
              </w:rPr>
              <w:t>Juka ka tuysi ama bittumta kom surustia béchiibo wépuu prograama de reforesta</w:t>
            </w:r>
            <w:r>
              <w:rPr>
                <w:sz w:val="20"/>
              </w:rPr>
              <w:t>s</w:t>
            </w:r>
            <w:r w:rsidRPr="009F01AD">
              <w:rPr>
                <w:sz w:val="20"/>
              </w:rPr>
              <w:t>ión tiamta ama tekipanuanake jume juyyam ama ayukammeyi juka páaria siarita juchi uxyolisi bittunake béchiibo, am suayasimake ama am yootunake</w:t>
            </w:r>
            <w:r>
              <w:rPr>
                <w:sz w:val="20"/>
              </w:rPr>
              <w:t xml:space="preserve"> bitnakew </w:t>
            </w:r>
            <w:r w:rsidRPr="009F01AD">
              <w:rPr>
                <w:sz w:val="20"/>
              </w:rPr>
              <w:t>wooy wásuktiampo junne</w:t>
            </w:r>
            <w:r>
              <w:rPr>
                <w:sz w:val="20"/>
              </w:rPr>
              <w:t xml:space="preserve"> am jinew béchiibo</w:t>
            </w:r>
            <w:r w:rsidRPr="009F01AD">
              <w:rPr>
                <w:sz w:val="20"/>
              </w:rPr>
              <w:t>.</w:t>
            </w:r>
          </w:p>
        </w:tc>
        <w:tc>
          <w:tcPr>
            <w:tcW w:w="547" w:type="pct"/>
            <w:shd w:val="clear" w:color="auto" w:fill="F2F2F2" w:themeFill="background1" w:themeFillShade="F2"/>
            <w:vAlign w:val="center"/>
          </w:tcPr>
          <w:p w14:paraId="4570DFB1" w14:textId="77777777" w:rsidR="004B7F2D" w:rsidRPr="00E502FC" w:rsidRDefault="004B7F2D" w:rsidP="004B7F2D">
            <w:pPr>
              <w:pStyle w:val="AppendixBodyText"/>
              <w:spacing w:before="0" w:after="0" w:line="240" w:lineRule="exact"/>
              <w:contextualSpacing/>
              <w:jc w:val="left"/>
              <w:rPr>
                <w:sz w:val="20"/>
              </w:rPr>
            </w:pPr>
            <w:r>
              <w:rPr>
                <w:sz w:val="20"/>
              </w:rPr>
              <w:t>kaita</w:t>
            </w:r>
          </w:p>
        </w:tc>
      </w:tr>
      <w:tr w:rsidR="004B7F2D" w:rsidRPr="00E502FC" w14:paraId="584E35DC" w14:textId="77777777" w:rsidTr="004B7F2D">
        <w:trPr>
          <w:trHeight w:val="340"/>
        </w:trPr>
        <w:tc>
          <w:tcPr>
            <w:tcW w:w="663" w:type="pct"/>
            <w:vAlign w:val="center"/>
          </w:tcPr>
          <w:p w14:paraId="0AD3F9E9" w14:textId="6097D0D6" w:rsidR="004B7F2D" w:rsidRPr="00E502FC" w:rsidRDefault="004B7F2D" w:rsidP="004B7F2D">
            <w:pPr>
              <w:pStyle w:val="AppendixBodyText"/>
              <w:spacing w:before="0" w:after="0" w:line="240" w:lineRule="exact"/>
              <w:contextualSpacing/>
              <w:jc w:val="left"/>
              <w:rPr>
                <w:sz w:val="20"/>
              </w:rPr>
            </w:pPr>
            <w:r>
              <w:rPr>
                <w:sz w:val="20"/>
              </w:rPr>
              <w:t xml:space="preserve">Nabolim ento juyyam jiápsapo </w:t>
            </w:r>
          </w:p>
        </w:tc>
        <w:tc>
          <w:tcPr>
            <w:tcW w:w="649" w:type="pct"/>
            <w:vAlign w:val="center"/>
          </w:tcPr>
          <w:p w14:paraId="0127166C" w14:textId="5F7F8EF3" w:rsidR="004B7F2D" w:rsidRPr="003244AF" w:rsidRDefault="004B7F2D" w:rsidP="004B7F2D">
            <w:pPr>
              <w:pStyle w:val="AppendixBodyText"/>
              <w:spacing w:before="0" w:after="0" w:line="240" w:lineRule="exact"/>
              <w:contextualSpacing/>
              <w:jc w:val="left"/>
              <w:rPr>
                <w:sz w:val="20"/>
              </w:rPr>
            </w:pPr>
            <w:r>
              <w:rPr>
                <w:sz w:val="20"/>
              </w:rPr>
              <w:t>Tekipanualéerom ama bittunake jak siitiopo.</w:t>
            </w:r>
          </w:p>
        </w:tc>
        <w:tc>
          <w:tcPr>
            <w:tcW w:w="775" w:type="pct"/>
            <w:vAlign w:val="center"/>
          </w:tcPr>
          <w:p w14:paraId="5393D83E" w14:textId="46706321" w:rsidR="004B7F2D" w:rsidRPr="003244AF" w:rsidRDefault="004B7F2D" w:rsidP="004B7F2D">
            <w:pPr>
              <w:pStyle w:val="AppendixBodyText"/>
              <w:spacing w:before="0" w:after="0" w:line="240" w:lineRule="exact"/>
              <w:contextualSpacing/>
              <w:jc w:val="left"/>
              <w:rPr>
                <w:sz w:val="20"/>
              </w:rPr>
            </w:pPr>
            <w:r>
              <w:rPr>
                <w:sz w:val="20"/>
              </w:rPr>
              <w:t xml:space="preserve">Juyyam ama kimana ento sékana bétana weeme jum proyekto impakto bétana ka floora prioritaariaw tuysi wecheme. </w:t>
            </w:r>
          </w:p>
        </w:tc>
        <w:tc>
          <w:tcPr>
            <w:tcW w:w="2366" w:type="pct"/>
            <w:vAlign w:val="center"/>
          </w:tcPr>
          <w:p w14:paraId="69DBA667" w14:textId="679C22D1" w:rsidR="004B7F2D" w:rsidRPr="003244AF" w:rsidRDefault="004B7F2D" w:rsidP="004B7F2D">
            <w:pPr>
              <w:pStyle w:val="AppendixBodyText"/>
              <w:numPr>
                <w:ilvl w:val="0"/>
                <w:numId w:val="13"/>
              </w:numPr>
              <w:spacing w:before="0" w:line="240" w:lineRule="exact"/>
              <w:contextualSpacing/>
              <w:rPr>
                <w:sz w:val="20"/>
              </w:rPr>
            </w:pPr>
            <w:r>
              <w:rPr>
                <w:sz w:val="20"/>
              </w:rPr>
              <w:t xml:space="preserve">Siime jume plantapo tekipanuame kechi áream jipunake, jaksu bem jiibuanakeywi ama yaaritunake entoki katim kia </w:t>
            </w:r>
            <w:r w:rsidRPr="003244AF">
              <w:rPr>
                <w:sz w:val="20"/>
              </w:rPr>
              <w:t>bahía de Ohuira</w:t>
            </w:r>
            <w:r>
              <w:rPr>
                <w:sz w:val="20"/>
              </w:rPr>
              <w:t>w kimunakemme</w:t>
            </w:r>
            <w:r w:rsidRPr="003244AF">
              <w:rPr>
                <w:sz w:val="20"/>
              </w:rPr>
              <w:t xml:space="preserve"> (</w:t>
            </w:r>
            <w:r>
              <w:rPr>
                <w:sz w:val="20"/>
              </w:rPr>
              <w:t>bejasu amaw jióxterimpo yuktiari</w:t>
            </w:r>
            <w:r w:rsidRPr="003244AF">
              <w:rPr>
                <w:sz w:val="20"/>
              </w:rPr>
              <w:t xml:space="preserve">). </w:t>
            </w:r>
          </w:p>
          <w:p w14:paraId="2A8BA798" w14:textId="5D85948A" w:rsidR="004B7F2D" w:rsidRPr="003244AF" w:rsidRDefault="004B7F2D" w:rsidP="004B7F2D">
            <w:pPr>
              <w:pStyle w:val="AppendixBodyText"/>
              <w:numPr>
                <w:ilvl w:val="0"/>
                <w:numId w:val="13"/>
              </w:numPr>
              <w:spacing w:before="0" w:after="0" w:line="240" w:lineRule="exact"/>
              <w:contextualSpacing/>
              <w:jc w:val="left"/>
              <w:rPr>
                <w:sz w:val="20"/>
              </w:rPr>
            </w:pPr>
            <w:r>
              <w:rPr>
                <w:sz w:val="20"/>
              </w:rPr>
              <w:t>Ju área de k</w:t>
            </w:r>
            <w:r w:rsidRPr="003244AF">
              <w:rPr>
                <w:sz w:val="20"/>
              </w:rPr>
              <w:t>onser</w:t>
            </w:r>
            <w:r>
              <w:rPr>
                <w:sz w:val="20"/>
              </w:rPr>
              <w:t>b</w:t>
            </w:r>
            <w:r w:rsidRPr="003244AF">
              <w:rPr>
                <w:sz w:val="20"/>
              </w:rPr>
              <w:t>a</w:t>
            </w:r>
            <w:r>
              <w:rPr>
                <w:sz w:val="20"/>
              </w:rPr>
              <w:t>s</w:t>
            </w:r>
            <w:r w:rsidRPr="003244AF">
              <w:rPr>
                <w:sz w:val="20"/>
              </w:rPr>
              <w:t>ión</w:t>
            </w:r>
            <w:r>
              <w:rPr>
                <w:sz w:val="20"/>
              </w:rPr>
              <w:t xml:space="preserve"> tiame</w:t>
            </w:r>
            <w:r w:rsidRPr="003244AF">
              <w:rPr>
                <w:sz w:val="20"/>
              </w:rPr>
              <w:t xml:space="preserve"> </w:t>
            </w:r>
            <w:r>
              <w:rPr>
                <w:sz w:val="20"/>
              </w:rPr>
              <w:t xml:space="preserve">jum suuriw bicha ama suayanake ento ama naknake bátooram ka ama kimunake béchiibo bejasu tuysi at wetche </w:t>
            </w:r>
            <w:r w:rsidRPr="003244AF">
              <w:rPr>
                <w:sz w:val="20"/>
              </w:rPr>
              <w:t>750 m</w:t>
            </w:r>
            <w:r>
              <w:rPr>
                <w:sz w:val="20"/>
              </w:rPr>
              <w:t xml:space="preserve">eetrom </w:t>
            </w:r>
            <w:r w:rsidRPr="003244AF">
              <w:rPr>
                <w:sz w:val="20"/>
              </w:rPr>
              <w:t>Proye</w:t>
            </w:r>
            <w:r>
              <w:rPr>
                <w:sz w:val="20"/>
              </w:rPr>
              <w:t>k</w:t>
            </w:r>
            <w:r w:rsidRPr="003244AF">
              <w:rPr>
                <w:sz w:val="20"/>
              </w:rPr>
              <w:t>to</w:t>
            </w:r>
            <w:r>
              <w:rPr>
                <w:sz w:val="20"/>
              </w:rPr>
              <w:t xml:space="preserve">ta katekapo jum </w:t>
            </w:r>
            <w:r w:rsidRPr="003244AF">
              <w:rPr>
                <w:sz w:val="20"/>
              </w:rPr>
              <w:t>bahía</w:t>
            </w:r>
            <w:r>
              <w:rPr>
                <w:sz w:val="20"/>
              </w:rPr>
              <w:t xml:space="preserve"> </w:t>
            </w:r>
            <w:r>
              <w:rPr>
                <w:sz w:val="20"/>
              </w:rPr>
              <w:lastRenderedPageBreak/>
              <w:t xml:space="preserve">tamaki ento wepuu </w:t>
            </w:r>
            <w:r w:rsidRPr="003244AF">
              <w:rPr>
                <w:sz w:val="20"/>
              </w:rPr>
              <w:t xml:space="preserve">Plan de </w:t>
            </w:r>
            <w:r>
              <w:rPr>
                <w:sz w:val="20"/>
              </w:rPr>
              <w:t xml:space="preserve">Manejo de </w:t>
            </w:r>
            <w:r w:rsidRPr="003244AF">
              <w:rPr>
                <w:sz w:val="20"/>
              </w:rPr>
              <w:t>Conser</w:t>
            </w:r>
            <w:r>
              <w:rPr>
                <w:sz w:val="20"/>
              </w:rPr>
              <w:t>b</w:t>
            </w:r>
            <w:r w:rsidRPr="003244AF">
              <w:rPr>
                <w:sz w:val="20"/>
              </w:rPr>
              <w:t>a</w:t>
            </w:r>
            <w:r>
              <w:rPr>
                <w:sz w:val="20"/>
              </w:rPr>
              <w:t>s</w:t>
            </w:r>
            <w:r w:rsidRPr="003244AF">
              <w:rPr>
                <w:sz w:val="20"/>
              </w:rPr>
              <w:t>ión</w:t>
            </w:r>
            <w:r>
              <w:rPr>
                <w:sz w:val="20"/>
              </w:rPr>
              <w:t xml:space="preserve"> tiame</w:t>
            </w:r>
            <w:r w:rsidRPr="003244AF">
              <w:rPr>
                <w:sz w:val="20"/>
              </w:rPr>
              <w:t xml:space="preserve"> (P</w:t>
            </w:r>
            <w:r>
              <w:rPr>
                <w:sz w:val="20"/>
              </w:rPr>
              <w:t>M</w:t>
            </w:r>
            <w:r w:rsidRPr="003244AF">
              <w:rPr>
                <w:sz w:val="20"/>
              </w:rPr>
              <w:t>C)</w:t>
            </w:r>
            <w:r>
              <w:rPr>
                <w:sz w:val="20"/>
              </w:rPr>
              <w:t xml:space="preserve"> ama tekilim yaanake ikay soonata suaya béchiibo.</w:t>
            </w:r>
          </w:p>
        </w:tc>
        <w:tc>
          <w:tcPr>
            <w:tcW w:w="547" w:type="pct"/>
            <w:shd w:val="clear" w:color="auto" w:fill="FFE599" w:themeFill="accent4" w:themeFillTint="66"/>
            <w:vAlign w:val="center"/>
          </w:tcPr>
          <w:p w14:paraId="4AA93474" w14:textId="05540887" w:rsidR="004B7F2D" w:rsidRPr="00E502FC" w:rsidRDefault="004B7F2D" w:rsidP="004B7F2D">
            <w:pPr>
              <w:pStyle w:val="AppendixBodyText"/>
              <w:spacing w:before="0" w:after="0" w:line="240" w:lineRule="exact"/>
              <w:contextualSpacing/>
              <w:jc w:val="left"/>
              <w:rPr>
                <w:sz w:val="20"/>
              </w:rPr>
            </w:pPr>
            <w:r>
              <w:lastRenderedPageBreak/>
              <w:t>Menorpo yuktiari</w:t>
            </w:r>
          </w:p>
        </w:tc>
      </w:tr>
      <w:tr w:rsidR="004B7F2D" w:rsidRPr="00E502FC" w14:paraId="70DEE96E" w14:textId="77777777" w:rsidTr="004B7F2D">
        <w:trPr>
          <w:trHeight w:val="1106"/>
        </w:trPr>
        <w:tc>
          <w:tcPr>
            <w:tcW w:w="663" w:type="pct"/>
            <w:vAlign w:val="center"/>
          </w:tcPr>
          <w:p w14:paraId="4B750C18" w14:textId="3D5C09C9" w:rsidR="004B7F2D" w:rsidRPr="003244AF" w:rsidRDefault="004B7F2D" w:rsidP="004B7F2D">
            <w:pPr>
              <w:pStyle w:val="AppendixBodyText"/>
              <w:spacing w:before="0" w:after="0" w:line="240" w:lineRule="exact"/>
              <w:contextualSpacing/>
              <w:jc w:val="left"/>
              <w:rPr>
                <w:sz w:val="20"/>
              </w:rPr>
            </w:pPr>
            <w:r>
              <w:rPr>
                <w:sz w:val="20"/>
              </w:rPr>
              <w:t>Nabolim ento bem joxjoapo</w:t>
            </w:r>
          </w:p>
        </w:tc>
        <w:tc>
          <w:tcPr>
            <w:tcW w:w="649" w:type="pct"/>
            <w:vAlign w:val="center"/>
          </w:tcPr>
          <w:p w14:paraId="645DC005" w14:textId="0B9A8277" w:rsidR="004B7F2D" w:rsidRPr="003244AF" w:rsidRDefault="004B7F2D" w:rsidP="004B7F2D">
            <w:pPr>
              <w:pStyle w:val="AppendixBodyText"/>
              <w:spacing w:before="0" w:after="0" w:line="240" w:lineRule="exact"/>
              <w:contextualSpacing/>
              <w:jc w:val="left"/>
              <w:rPr>
                <w:sz w:val="20"/>
              </w:rPr>
            </w:pPr>
            <w:r>
              <w:rPr>
                <w:sz w:val="20"/>
              </w:rPr>
              <w:t xml:space="preserve">Taix machiriam artificial tiame juka metanol plantata tekipanuayo ento ju bö amam kimuwaapo </w:t>
            </w:r>
          </w:p>
        </w:tc>
        <w:tc>
          <w:tcPr>
            <w:tcW w:w="775" w:type="pct"/>
            <w:vAlign w:val="center"/>
          </w:tcPr>
          <w:p w14:paraId="7B9C6EB5" w14:textId="69919D66" w:rsidR="004B7F2D" w:rsidRPr="003244AF" w:rsidRDefault="004B7F2D" w:rsidP="004B7F2D">
            <w:pPr>
              <w:pStyle w:val="AppendixBodyText"/>
              <w:spacing w:before="0" w:after="0" w:line="240" w:lineRule="exact"/>
              <w:contextualSpacing/>
              <w:jc w:val="left"/>
              <w:rPr>
                <w:sz w:val="20"/>
              </w:rPr>
            </w:pPr>
            <w:r>
              <w:rPr>
                <w:sz w:val="20"/>
              </w:rPr>
              <w:t>Wikichimmew prioritaarima muksi bippo.</w:t>
            </w:r>
          </w:p>
        </w:tc>
        <w:tc>
          <w:tcPr>
            <w:tcW w:w="2366" w:type="pct"/>
            <w:vAlign w:val="center"/>
          </w:tcPr>
          <w:p w14:paraId="3B500F5D" w14:textId="6F3183EC" w:rsidR="004B7F2D" w:rsidRPr="003244AF" w:rsidRDefault="004B7F2D" w:rsidP="004B7F2D">
            <w:pPr>
              <w:pStyle w:val="AppendixBodyText"/>
              <w:numPr>
                <w:ilvl w:val="0"/>
                <w:numId w:val="14"/>
              </w:numPr>
              <w:spacing w:before="0" w:line="240" w:lineRule="exact"/>
              <w:contextualSpacing/>
              <w:rPr>
                <w:sz w:val="20"/>
              </w:rPr>
            </w:pPr>
            <w:r>
              <w:rPr>
                <w:sz w:val="20"/>
              </w:rPr>
              <w:t>Bentanampo persianam tiame ama chaanake jum metanol plantapo machiriata ka lemaspo ama biitunake béchiibo.</w:t>
            </w:r>
          </w:p>
          <w:p w14:paraId="096A3523" w14:textId="77777777" w:rsidR="004B7F2D" w:rsidRPr="003244AF" w:rsidRDefault="004B7F2D" w:rsidP="004B7F2D">
            <w:pPr>
              <w:pStyle w:val="AppendixBodyText"/>
              <w:numPr>
                <w:ilvl w:val="0"/>
                <w:numId w:val="14"/>
              </w:numPr>
              <w:spacing w:before="0" w:after="0" w:line="240" w:lineRule="exact"/>
              <w:contextualSpacing/>
              <w:jc w:val="left"/>
              <w:rPr>
                <w:sz w:val="20"/>
              </w:rPr>
            </w:pPr>
            <w:r>
              <w:rPr>
                <w:sz w:val="20"/>
              </w:rPr>
              <w:t>Juka taixmachiriata ama órewamta paakumtana jum soo</w:t>
            </w:r>
            <w:r w:rsidRPr="003244AF">
              <w:rPr>
                <w:sz w:val="20"/>
              </w:rPr>
              <w:t>na del proy</w:t>
            </w:r>
            <w:r>
              <w:rPr>
                <w:sz w:val="20"/>
              </w:rPr>
              <w:t>ek</w:t>
            </w:r>
            <w:r w:rsidRPr="003244AF">
              <w:rPr>
                <w:sz w:val="20"/>
              </w:rPr>
              <w:t>to</w:t>
            </w:r>
            <w:r>
              <w:rPr>
                <w:sz w:val="20"/>
              </w:rPr>
              <w:t xml:space="preserve"> ti tettiawapo ket tuysi ama bitnake ento ju k</w:t>
            </w:r>
            <w:r w:rsidRPr="003244AF">
              <w:rPr>
                <w:sz w:val="20"/>
              </w:rPr>
              <w:t>arrete</w:t>
            </w:r>
            <w:r>
              <w:rPr>
                <w:sz w:val="20"/>
              </w:rPr>
              <w:t>e</w:t>
            </w:r>
            <w:r w:rsidRPr="003244AF">
              <w:rPr>
                <w:sz w:val="20"/>
              </w:rPr>
              <w:t xml:space="preserve">ra </w:t>
            </w:r>
            <w:r>
              <w:rPr>
                <w:sz w:val="20"/>
              </w:rPr>
              <w:t>amam kimuwaapo ka lemaspo ama nabolimmew ento wikichimmew muksi anbéchiibo ket ama bitnake.</w:t>
            </w:r>
          </w:p>
        </w:tc>
        <w:tc>
          <w:tcPr>
            <w:tcW w:w="547" w:type="pct"/>
            <w:shd w:val="clear" w:color="auto" w:fill="FFE599" w:themeFill="accent4" w:themeFillTint="66"/>
            <w:vAlign w:val="center"/>
          </w:tcPr>
          <w:p w14:paraId="4A8524BB" w14:textId="1EC5250D" w:rsidR="004B7F2D" w:rsidRPr="00E502FC" w:rsidRDefault="004B7F2D" w:rsidP="004B7F2D">
            <w:pPr>
              <w:pStyle w:val="AppendixBodyText"/>
              <w:spacing w:before="0" w:after="0" w:line="240" w:lineRule="exact"/>
              <w:contextualSpacing/>
              <w:jc w:val="left"/>
              <w:rPr>
                <w:sz w:val="20"/>
              </w:rPr>
            </w:pPr>
            <w:r>
              <w:t>Menorpo yuktiari</w:t>
            </w:r>
          </w:p>
        </w:tc>
      </w:tr>
      <w:tr w:rsidR="004B7F2D" w:rsidRPr="00E502FC" w14:paraId="3B44727E" w14:textId="77777777" w:rsidTr="004B7F2D">
        <w:trPr>
          <w:trHeight w:val="1106"/>
        </w:trPr>
        <w:tc>
          <w:tcPr>
            <w:tcW w:w="663" w:type="pct"/>
            <w:vAlign w:val="center"/>
          </w:tcPr>
          <w:p w14:paraId="32AE1673" w14:textId="77777777" w:rsidR="004B7F2D" w:rsidRPr="00E502FC" w:rsidRDefault="004B7F2D" w:rsidP="004B7F2D">
            <w:pPr>
              <w:pStyle w:val="AppendixBodyText"/>
              <w:spacing w:before="0" w:after="0" w:line="240" w:lineRule="exact"/>
              <w:contextualSpacing/>
              <w:jc w:val="left"/>
              <w:rPr>
                <w:sz w:val="20"/>
              </w:rPr>
            </w:pPr>
            <w:r>
              <w:rPr>
                <w:sz w:val="20"/>
              </w:rPr>
              <w:t>Jáchin tékipanuanakeywi</w:t>
            </w:r>
          </w:p>
        </w:tc>
        <w:tc>
          <w:tcPr>
            <w:tcW w:w="649" w:type="pct"/>
            <w:vAlign w:val="center"/>
          </w:tcPr>
          <w:p w14:paraId="5BA00C6C" w14:textId="10D25939" w:rsidR="004B7F2D" w:rsidRPr="00E502FC" w:rsidRDefault="004B7F2D" w:rsidP="004B7F2D">
            <w:pPr>
              <w:pStyle w:val="AppendixBodyText"/>
              <w:spacing w:before="0" w:after="0" w:line="240" w:lineRule="exact"/>
              <w:contextualSpacing/>
              <w:jc w:val="left"/>
              <w:rPr>
                <w:sz w:val="20"/>
              </w:rPr>
            </w:pPr>
            <w:r>
              <w:rPr>
                <w:sz w:val="20"/>
              </w:rPr>
              <w:t>Tekipánualeerom de operación tiame ama tákiawayo</w:t>
            </w:r>
          </w:p>
        </w:tc>
        <w:tc>
          <w:tcPr>
            <w:tcW w:w="775" w:type="pct"/>
            <w:vAlign w:val="center"/>
          </w:tcPr>
          <w:p w14:paraId="2609727D" w14:textId="77777777" w:rsidR="004B7F2D" w:rsidRPr="003244AF" w:rsidRDefault="004B7F2D" w:rsidP="004B7F2D">
            <w:pPr>
              <w:pStyle w:val="AppendixBodyText"/>
              <w:spacing w:before="0" w:after="0" w:line="240" w:lineRule="exact"/>
              <w:contextualSpacing/>
              <w:jc w:val="left"/>
              <w:rPr>
                <w:sz w:val="20"/>
              </w:rPr>
            </w:pPr>
            <w:r>
              <w:rPr>
                <w:sz w:val="20"/>
              </w:rPr>
              <w:t>Jachisum emo suanayanake jume tekipanualéerom metanolta joowayo (ka tuusi takawaw wécheme sustansiam nosiibam tiammewi)</w:t>
            </w:r>
          </w:p>
        </w:tc>
        <w:tc>
          <w:tcPr>
            <w:tcW w:w="2366" w:type="pct"/>
            <w:vAlign w:val="center"/>
          </w:tcPr>
          <w:p w14:paraId="5379E46D" w14:textId="77777777" w:rsidR="004B7F2D" w:rsidRPr="003244AF" w:rsidRDefault="004B7F2D" w:rsidP="004B7F2D">
            <w:pPr>
              <w:pStyle w:val="AppendixBodyText"/>
              <w:numPr>
                <w:ilvl w:val="0"/>
                <w:numId w:val="14"/>
              </w:numPr>
              <w:spacing w:before="0" w:line="240" w:lineRule="exact"/>
              <w:contextualSpacing/>
              <w:rPr>
                <w:sz w:val="20"/>
              </w:rPr>
            </w:pPr>
            <w:r>
              <w:rPr>
                <w:sz w:val="20"/>
              </w:rPr>
              <w:t>Eb</w:t>
            </w:r>
            <w:r w:rsidRPr="003244AF">
              <w:rPr>
                <w:sz w:val="20"/>
              </w:rPr>
              <w:t>alua</w:t>
            </w:r>
            <w:r>
              <w:rPr>
                <w:sz w:val="20"/>
              </w:rPr>
              <w:t>s</w:t>
            </w:r>
            <w:r w:rsidRPr="003244AF">
              <w:rPr>
                <w:sz w:val="20"/>
              </w:rPr>
              <w:t>ión</w:t>
            </w:r>
            <w:r>
              <w:rPr>
                <w:sz w:val="20"/>
              </w:rPr>
              <w:t>tam ama yaanake jum metanol ka mekka anwayo ento jume plaanim bemélasi yaasimnake.</w:t>
            </w:r>
            <w:r w:rsidRPr="003244AF">
              <w:rPr>
                <w:sz w:val="20"/>
              </w:rPr>
              <w:t xml:space="preserve"> </w:t>
            </w:r>
            <w:r>
              <w:rPr>
                <w:sz w:val="20"/>
              </w:rPr>
              <w:t>Íme tekilim chikti taapo ama jitta joowamta ibaktia ento wame ka tua napat joowamtachi.</w:t>
            </w:r>
          </w:p>
          <w:p w14:paraId="063CFA39" w14:textId="77777777" w:rsidR="004B7F2D" w:rsidRPr="003244AF" w:rsidRDefault="004B7F2D" w:rsidP="004B7F2D">
            <w:pPr>
              <w:pStyle w:val="AppendixBodyText"/>
              <w:numPr>
                <w:ilvl w:val="0"/>
                <w:numId w:val="14"/>
              </w:numPr>
              <w:spacing w:before="0" w:line="240" w:lineRule="exact"/>
              <w:contextualSpacing/>
              <w:rPr>
                <w:sz w:val="20"/>
              </w:rPr>
            </w:pPr>
            <w:r>
              <w:rPr>
                <w:sz w:val="20"/>
              </w:rPr>
              <w:t xml:space="preserve">I </w:t>
            </w:r>
            <w:r w:rsidRPr="003244AF">
              <w:rPr>
                <w:sz w:val="20"/>
              </w:rPr>
              <w:t>e</w:t>
            </w:r>
            <w:r>
              <w:rPr>
                <w:sz w:val="20"/>
              </w:rPr>
              <w:t>b</w:t>
            </w:r>
            <w:r w:rsidRPr="003244AF">
              <w:rPr>
                <w:sz w:val="20"/>
              </w:rPr>
              <w:t>alua</w:t>
            </w:r>
            <w:r>
              <w:rPr>
                <w:sz w:val="20"/>
              </w:rPr>
              <w:t>s</w:t>
            </w:r>
            <w:r w:rsidRPr="003244AF">
              <w:rPr>
                <w:sz w:val="20"/>
              </w:rPr>
              <w:t>ión</w:t>
            </w:r>
            <w:r>
              <w:rPr>
                <w:sz w:val="20"/>
              </w:rPr>
              <w:t xml:space="preserve"> tiame jume m</w:t>
            </w:r>
            <w:r w:rsidRPr="003244AF">
              <w:rPr>
                <w:sz w:val="20"/>
              </w:rPr>
              <w:t>edi</w:t>
            </w:r>
            <w:r>
              <w:rPr>
                <w:sz w:val="20"/>
              </w:rPr>
              <w:t>i</w:t>
            </w:r>
            <w:r w:rsidRPr="003244AF">
              <w:rPr>
                <w:sz w:val="20"/>
              </w:rPr>
              <w:t>da</w:t>
            </w:r>
            <w:r>
              <w:rPr>
                <w:sz w:val="20"/>
              </w:rPr>
              <w:t>m de kontrol tiamim ama wéria ento jakun nukisi jitta ka tuuwamta ama yew mojaktinakew júneria béchiibo</w:t>
            </w:r>
            <w:r w:rsidRPr="003244AF">
              <w:rPr>
                <w:sz w:val="20"/>
              </w:rPr>
              <w:t>.</w:t>
            </w:r>
          </w:p>
          <w:p w14:paraId="6C582144" w14:textId="6BF0871C" w:rsidR="004B7F2D" w:rsidRPr="003244AF" w:rsidRDefault="004B7F2D" w:rsidP="004B7F2D">
            <w:pPr>
              <w:pStyle w:val="AppendixBodyText"/>
              <w:numPr>
                <w:ilvl w:val="0"/>
                <w:numId w:val="14"/>
              </w:numPr>
              <w:spacing w:before="0" w:line="240" w:lineRule="exact"/>
              <w:contextualSpacing/>
              <w:rPr>
                <w:sz w:val="20"/>
              </w:rPr>
            </w:pPr>
            <w:r>
              <w:rPr>
                <w:sz w:val="20"/>
              </w:rPr>
              <w:t xml:space="preserve">Ju </w:t>
            </w:r>
            <w:r w:rsidRPr="003244AF">
              <w:rPr>
                <w:sz w:val="20"/>
              </w:rPr>
              <w:t>e</w:t>
            </w:r>
            <w:r>
              <w:rPr>
                <w:sz w:val="20"/>
              </w:rPr>
              <w:t>b</w:t>
            </w:r>
            <w:r w:rsidRPr="003244AF">
              <w:rPr>
                <w:sz w:val="20"/>
              </w:rPr>
              <w:t>alua</w:t>
            </w:r>
            <w:r>
              <w:rPr>
                <w:sz w:val="20"/>
              </w:rPr>
              <w:t>s</w:t>
            </w:r>
            <w:r w:rsidRPr="003244AF">
              <w:rPr>
                <w:sz w:val="20"/>
              </w:rPr>
              <w:t>ión</w:t>
            </w:r>
            <w:r>
              <w:rPr>
                <w:sz w:val="20"/>
              </w:rPr>
              <w:t xml:space="preserve"> tiame am aníanake jawweyyo ento jákun tua a waatianake wepuu k</w:t>
            </w:r>
            <w:r w:rsidRPr="003244AF">
              <w:rPr>
                <w:sz w:val="20"/>
              </w:rPr>
              <w:t>ontrol de la exposi</w:t>
            </w:r>
            <w:r>
              <w:rPr>
                <w:sz w:val="20"/>
              </w:rPr>
              <w:t>s</w:t>
            </w:r>
            <w:r w:rsidRPr="003244AF">
              <w:rPr>
                <w:sz w:val="20"/>
              </w:rPr>
              <w:t>ión</w:t>
            </w:r>
            <w:r>
              <w:rPr>
                <w:sz w:val="20"/>
              </w:rPr>
              <w:t xml:space="preserve"> tiamta lawti a júneria béchiibo</w:t>
            </w:r>
            <w:r w:rsidRPr="003244AF">
              <w:rPr>
                <w:sz w:val="20"/>
              </w:rPr>
              <w:t>.</w:t>
            </w:r>
          </w:p>
          <w:p w14:paraId="0C010F43" w14:textId="285F2313" w:rsidR="004B7F2D" w:rsidRPr="003244AF" w:rsidRDefault="004B7F2D" w:rsidP="004B7F2D">
            <w:pPr>
              <w:pStyle w:val="AppendixBodyText"/>
              <w:numPr>
                <w:ilvl w:val="0"/>
                <w:numId w:val="14"/>
              </w:numPr>
              <w:spacing w:before="0" w:after="0" w:line="240" w:lineRule="exact"/>
              <w:contextualSpacing/>
              <w:jc w:val="left"/>
              <w:rPr>
                <w:sz w:val="20"/>
              </w:rPr>
            </w:pPr>
            <w:r>
              <w:rPr>
                <w:sz w:val="20"/>
              </w:rPr>
              <w:t xml:space="preserve">Jume tekipanualeerom tuysi bitna jak metanoltaw ka mekka aneeteko ama kontrol de </w:t>
            </w:r>
            <w:r w:rsidRPr="003244AF">
              <w:rPr>
                <w:sz w:val="20"/>
              </w:rPr>
              <w:t>exposi</w:t>
            </w:r>
            <w:r>
              <w:rPr>
                <w:sz w:val="20"/>
              </w:rPr>
              <w:t>s</w:t>
            </w:r>
            <w:r w:rsidRPr="003244AF">
              <w:rPr>
                <w:sz w:val="20"/>
              </w:rPr>
              <w:t>ión</w:t>
            </w:r>
            <w:r>
              <w:rPr>
                <w:sz w:val="20"/>
              </w:rPr>
              <w:t>im tiame ama yaanake.</w:t>
            </w:r>
          </w:p>
        </w:tc>
        <w:tc>
          <w:tcPr>
            <w:tcW w:w="547" w:type="pct"/>
            <w:shd w:val="clear" w:color="auto" w:fill="FFE599" w:themeFill="accent4" w:themeFillTint="66"/>
            <w:vAlign w:val="center"/>
          </w:tcPr>
          <w:p w14:paraId="1FB34400" w14:textId="50F947D9" w:rsidR="004B7F2D" w:rsidRPr="00E502FC" w:rsidRDefault="004B7F2D" w:rsidP="004B7F2D">
            <w:pPr>
              <w:pStyle w:val="AppendixBodyText"/>
              <w:spacing w:before="0" w:after="0" w:line="240" w:lineRule="exact"/>
              <w:contextualSpacing/>
              <w:jc w:val="left"/>
              <w:rPr>
                <w:sz w:val="20"/>
              </w:rPr>
            </w:pPr>
            <w:r>
              <w:t>Menorpo yuktiari</w:t>
            </w:r>
          </w:p>
        </w:tc>
      </w:tr>
      <w:tr w:rsidR="004B7F2D" w:rsidRPr="00E502FC" w14:paraId="16672653" w14:textId="77777777" w:rsidTr="004B7F2D">
        <w:trPr>
          <w:trHeight w:val="227"/>
        </w:trPr>
        <w:tc>
          <w:tcPr>
            <w:tcW w:w="663" w:type="pct"/>
            <w:vAlign w:val="center"/>
          </w:tcPr>
          <w:p w14:paraId="4BE911FB" w14:textId="1F3B00B4" w:rsidR="004B7F2D" w:rsidRPr="00E502FC" w:rsidRDefault="004B7F2D" w:rsidP="004B7F2D">
            <w:pPr>
              <w:pStyle w:val="AppendixBodyText"/>
              <w:spacing w:before="0" w:after="0" w:line="240" w:lineRule="exact"/>
              <w:contextualSpacing/>
              <w:jc w:val="left"/>
              <w:rPr>
                <w:sz w:val="20"/>
              </w:rPr>
            </w:pPr>
            <w:r>
              <w:rPr>
                <w:sz w:val="20"/>
              </w:rPr>
              <w:t>Ekonomia tiame</w:t>
            </w:r>
          </w:p>
        </w:tc>
        <w:tc>
          <w:tcPr>
            <w:tcW w:w="649" w:type="pct"/>
            <w:vAlign w:val="center"/>
          </w:tcPr>
          <w:p w14:paraId="4763AB97" w14:textId="016744BD" w:rsidR="004B7F2D" w:rsidRPr="003244AF" w:rsidRDefault="004B7F2D" w:rsidP="004B7F2D">
            <w:pPr>
              <w:pStyle w:val="AppendixBodyText"/>
              <w:spacing w:before="0" w:after="0" w:line="240" w:lineRule="exact"/>
              <w:contextualSpacing/>
              <w:jc w:val="left"/>
              <w:rPr>
                <w:sz w:val="20"/>
              </w:rPr>
            </w:pPr>
            <w:r>
              <w:rPr>
                <w:sz w:val="20"/>
              </w:rPr>
              <w:t xml:space="preserve">Jitta (jinuwapop) </w:t>
            </w:r>
            <w:r w:rsidRPr="003244AF">
              <w:rPr>
                <w:sz w:val="20"/>
              </w:rPr>
              <w:t>biene</w:t>
            </w:r>
            <w:r>
              <w:rPr>
                <w:sz w:val="20"/>
              </w:rPr>
              <w:t>m ento s</w:t>
            </w:r>
            <w:r w:rsidRPr="003244AF">
              <w:rPr>
                <w:sz w:val="20"/>
              </w:rPr>
              <w:t>er</w:t>
            </w:r>
            <w:r>
              <w:rPr>
                <w:sz w:val="20"/>
              </w:rPr>
              <w:t>biision</w:t>
            </w:r>
          </w:p>
        </w:tc>
        <w:tc>
          <w:tcPr>
            <w:tcW w:w="775" w:type="pct"/>
            <w:vAlign w:val="center"/>
          </w:tcPr>
          <w:p w14:paraId="55BA9ECA" w14:textId="34D40445" w:rsidR="004B7F2D" w:rsidRPr="003244AF" w:rsidRDefault="004B7F2D" w:rsidP="004B7F2D">
            <w:pPr>
              <w:pStyle w:val="AppendixBodyText"/>
              <w:spacing w:before="0" w:after="0" w:line="240" w:lineRule="exact"/>
              <w:contextualSpacing/>
              <w:jc w:val="left"/>
              <w:rPr>
                <w:sz w:val="20"/>
              </w:rPr>
            </w:pPr>
            <w:r>
              <w:rPr>
                <w:sz w:val="20"/>
              </w:rPr>
              <w:t xml:space="preserve">Jiapsiwamta jikay weepo ento jum presión tiama jume </w:t>
            </w:r>
            <w:r w:rsidRPr="003244AF">
              <w:rPr>
                <w:sz w:val="20"/>
              </w:rPr>
              <w:t>gru</w:t>
            </w:r>
            <w:r>
              <w:rPr>
                <w:sz w:val="20"/>
              </w:rPr>
              <w:t>u</w:t>
            </w:r>
            <w:r w:rsidRPr="003244AF">
              <w:rPr>
                <w:sz w:val="20"/>
              </w:rPr>
              <w:t>po</w:t>
            </w:r>
            <w:r>
              <w:rPr>
                <w:sz w:val="20"/>
              </w:rPr>
              <w:t>m</w:t>
            </w:r>
            <w:r w:rsidRPr="003244AF">
              <w:rPr>
                <w:sz w:val="20"/>
              </w:rPr>
              <w:t xml:space="preserve"> </w:t>
            </w:r>
            <w:r>
              <w:rPr>
                <w:sz w:val="20"/>
              </w:rPr>
              <w:t>b</w:t>
            </w:r>
            <w:r w:rsidRPr="003244AF">
              <w:rPr>
                <w:sz w:val="20"/>
              </w:rPr>
              <w:t>ulnerable</w:t>
            </w:r>
            <w:r>
              <w:rPr>
                <w:sz w:val="20"/>
              </w:rPr>
              <w:t>m proyektota jitta jinnuwamta béchiibo</w:t>
            </w:r>
          </w:p>
        </w:tc>
        <w:tc>
          <w:tcPr>
            <w:tcW w:w="2366" w:type="pct"/>
            <w:vAlign w:val="center"/>
          </w:tcPr>
          <w:p w14:paraId="736A8A8A" w14:textId="77777777" w:rsidR="004B7F2D" w:rsidRPr="003244AF" w:rsidRDefault="004B7F2D" w:rsidP="004B7F2D">
            <w:pPr>
              <w:pStyle w:val="AppendixBodyText"/>
              <w:numPr>
                <w:ilvl w:val="0"/>
                <w:numId w:val="14"/>
              </w:numPr>
              <w:spacing w:before="0" w:line="240" w:lineRule="exact"/>
              <w:contextualSpacing/>
              <w:rPr>
                <w:sz w:val="20"/>
              </w:rPr>
            </w:pPr>
            <w:r>
              <w:rPr>
                <w:sz w:val="20"/>
              </w:rPr>
              <w:t xml:space="preserve">Wépuu </w:t>
            </w:r>
            <w:r w:rsidRPr="003244AF">
              <w:rPr>
                <w:sz w:val="20"/>
              </w:rPr>
              <w:t>Plan de Gestión So</w:t>
            </w:r>
            <w:r>
              <w:rPr>
                <w:sz w:val="20"/>
              </w:rPr>
              <w:t>s</w:t>
            </w:r>
            <w:r w:rsidRPr="003244AF">
              <w:rPr>
                <w:sz w:val="20"/>
              </w:rPr>
              <w:t>ial</w:t>
            </w:r>
            <w:r>
              <w:rPr>
                <w:sz w:val="20"/>
              </w:rPr>
              <w:t xml:space="preserve"> tiamta ama yaanake jume joaram sékana bicha emo wériayyo ento wame joaram bulnerablem tiame</w:t>
            </w:r>
            <w:r w:rsidRPr="003244AF">
              <w:rPr>
                <w:sz w:val="20"/>
              </w:rPr>
              <w:t>.</w:t>
            </w:r>
          </w:p>
          <w:p w14:paraId="5951C432" w14:textId="77777777" w:rsidR="004B7F2D" w:rsidRPr="003244AF" w:rsidRDefault="004B7F2D" w:rsidP="004B7F2D">
            <w:pPr>
              <w:pStyle w:val="AppendixBodyText"/>
              <w:numPr>
                <w:ilvl w:val="0"/>
                <w:numId w:val="14"/>
              </w:numPr>
              <w:spacing w:before="0" w:line="240" w:lineRule="exact"/>
              <w:contextualSpacing/>
              <w:rPr>
                <w:sz w:val="20"/>
              </w:rPr>
            </w:pPr>
            <w:r>
              <w:rPr>
                <w:sz w:val="20"/>
              </w:rPr>
              <w:t>Jume produk</w:t>
            </w:r>
            <w:r w:rsidRPr="003244AF">
              <w:rPr>
                <w:sz w:val="20"/>
              </w:rPr>
              <w:t>to</w:t>
            </w:r>
            <w:r>
              <w:rPr>
                <w:sz w:val="20"/>
              </w:rPr>
              <w:t xml:space="preserve">m </w:t>
            </w:r>
            <w:r w:rsidRPr="003244AF">
              <w:rPr>
                <w:sz w:val="20"/>
              </w:rPr>
              <w:t>bási</w:t>
            </w:r>
            <w:r>
              <w:rPr>
                <w:sz w:val="20"/>
              </w:rPr>
              <w:t>kom jayki am bexrew bitchimnake jume gruupo bulnerablem chee napat jijinnuwamta júneria béchiibo.</w:t>
            </w:r>
          </w:p>
          <w:p w14:paraId="30E099F1" w14:textId="77777777" w:rsidR="004B7F2D" w:rsidRPr="003244AF" w:rsidRDefault="004B7F2D" w:rsidP="004B7F2D">
            <w:pPr>
              <w:pStyle w:val="AppendixBodyText"/>
              <w:numPr>
                <w:ilvl w:val="0"/>
                <w:numId w:val="14"/>
              </w:numPr>
              <w:spacing w:before="0" w:after="0" w:line="240" w:lineRule="exact"/>
              <w:contextualSpacing/>
              <w:jc w:val="left"/>
              <w:rPr>
                <w:sz w:val="20"/>
              </w:rPr>
            </w:pPr>
            <w:r>
              <w:rPr>
                <w:sz w:val="20"/>
              </w:rPr>
              <w:t xml:space="preserve">Wepuu </w:t>
            </w:r>
            <w:r w:rsidRPr="003244AF">
              <w:rPr>
                <w:sz w:val="20"/>
              </w:rPr>
              <w:t>Plan de Contenido Lo</w:t>
            </w:r>
            <w:r>
              <w:rPr>
                <w:sz w:val="20"/>
              </w:rPr>
              <w:t>k</w:t>
            </w:r>
            <w:r w:rsidRPr="003244AF">
              <w:rPr>
                <w:sz w:val="20"/>
              </w:rPr>
              <w:t>al</w:t>
            </w:r>
            <w:r>
              <w:rPr>
                <w:sz w:val="20"/>
              </w:rPr>
              <w:t xml:space="preserve"> ti tewakame jume joaram </w:t>
            </w:r>
            <w:r w:rsidRPr="003244AF">
              <w:rPr>
                <w:sz w:val="20"/>
              </w:rPr>
              <w:t>lo</w:t>
            </w:r>
            <w:r>
              <w:rPr>
                <w:sz w:val="20"/>
              </w:rPr>
              <w:t>k</w:t>
            </w:r>
            <w:r w:rsidRPr="003244AF">
              <w:rPr>
                <w:sz w:val="20"/>
              </w:rPr>
              <w:t>ales</w:t>
            </w:r>
            <w:r>
              <w:rPr>
                <w:sz w:val="20"/>
              </w:rPr>
              <w:t>im anáa béchiibo jak preesiom lemaxpo jikaw am yexteko.</w:t>
            </w:r>
            <w:r w:rsidRPr="003244AF">
              <w:rPr>
                <w:sz w:val="20"/>
              </w:rPr>
              <w:t xml:space="preserve"> </w:t>
            </w:r>
            <w:r>
              <w:rPr>
                <w:sz w:val="20"/>
              </w:rPr>
              <w:t>I siime jume p</w:t>
            </w:r>
            <w:r w:rsidRPr="003244AF">
              <w:rPr>
                <w:sz w:val="20"/>
              </w:rPr>
              <w:t>ro</w:t>
            </w:r>
            <w:r>
              <w:rPr>
                <w:sz w:val="20"/>
              </w:rPr>
              <w:t>b</w:t>
            </w:r>
            <w:r w:rsidRPr="003244AF">
              <w:rPr>
                <w:sz w:val="20"/>
              </w:rPr>
              <w:t>eedore</w:t>
            </w:r>
            <w:r>
              <w:rPr>
                <w:sz w:val="20"/>
              </w:rPr>
              <w:t xml:space="preserve">m tiamim texwana pakem sékana jitta jinnuna ka lemaspo bexwapo jitta nenki béchiibo </w:t>
            </w:r>
            <w:r w:rsidRPr="003244AF">
              <w:rPr>
                <w:sz w:val="20"/>
              </w:rPr>
              <w:t>(</w:t>
            </w:r>
            <w:r>
              <w:rPr>
                <w:sz w:val="20"/>
              </w:rPr>
              <w:t>buawamta bénasi)</w:t>
            </w:r>
            <w:r w:rsidRPr="003244AF">
              <w:rPr>
                <w:sz w:val="20"/>
              </w:rPr>
              <w:t xml:space="preserve"> </w:t>
            </w:r>
            <w:r>
              <w:rPr>
                <w:sz w:val="20"/>
              </w:rPr>
              <w:t xml:space="preserve">júnelim ka tua bextunakemme jum </w:t>
            </w:r>
            <w:r w:rsidRPr="003244AF">
              <w:rPr>
                <w:sz w:val="20"/>
              </w:rPr>
              <w:t>pre</w:t>
            </w:r>
            <w:r>
              <w:rPr>
                <w:sz w:val="20"/>
              </w:rPr>
              <w:t>es</w:t>
            </w:r>
            <w:r w:rsidRPr="003244AF">
              <w:rPr>
                <w:sz w:val="20"/>
              </w:rPr>
              <w:t>io</w:t>
            </w:r>
            <w:r>
              <w:rPr>
                <w:sz w:val="20"/>
              </w:rPr>
              <w:t>m</w:t>
            </w:r>
            <w:r w:rsidRPr="003244AF">
              <w:rPr>
                <w:sz w:val="20"/>
              </w:rPr>
              <w:t xml:space="preserve"> lo</w:t>
            </w:r>
            <w:r>
              <w:rPr>
                <w:sz w:val="20"/>
              </w:rPr>
              <w:t>k</w:t>
            </w:r>
            <w:r w:rsidRPr="003244AF">
              <w:rPr>
                <w:sz w:val="20"/>
              </w:rPr>
              <w:t>ales</w:t>
            </w:r>
            <w:r>
              <w:rPr>
                <w:sz w:val="20"/>
              </w:rPr>
              <w:t>impo</w:t>
            </w:r>
            <w:r w:rsidRPr="003244AF">
              <w:rPr>
                <w:sz w:val="20"/>
              </w:rPr>
              <w:t>.</w:t>
            </w:r>
          </w:p>
        </w:tc>
        <w:tc>
          <w:tcPr>
            <w:tcW w:w="547" w:type="pct"/>
            <w:shd w:val="clear" w:color="auto" w:fill="FFE599" w:themeFill="accent4" w:themeFillTint="66"/>
            <w:vAlign w:val="center"/>
          </w:tcPr>
          <w:p w14:paraId="337E7BFB" w14:textId="37F7C325" w:rsidR="004B7F2D" w:rsidRPr="00E502FC" w:rsidRDefault="004B7F2D" w:rsidP="004B7F2D">
            <w:pPr>
              <w:pStyle w:val="AppendixBodyText"/>
              <w:spacing w:before="0" w:after="0" w:line="240" w:lineRule="exact"/>
              <w:contextualSpacing/>
              <w:jc w:val="left"/>
              <w:rPr>
                <w:sz w:val="20"/>
              </w:rPr>
            </w:pPr>
            <w:r>
              <w:t>Menorpo yuktiari</w:t>
            </w:r>
          </w:p>
        </w:tc>
      </w:tr>
      <w:tr w:rsidR="004B7F2D" w:rsidRPr="00E502FC" w14:paraId="7066F952" w14:textId="77777777" w:rsidTr="004B7F2D">
        <w:trPr>
          <w:trHeight w:val="1106"/>
        </w:trPr>
        <w:tc>
          <w:tcPr>
            <w:tcW w:w="663" w:type="pct"/>
            <w:vAlign w:val="center"/>
          </w:tcPr>
          <w:p w14:paraId="0E360556" w14:textId="32A2EB5C" w:rsidR="004B7F2D" w:rsidRPr="00E502FC" w:rsidRDefault="004B7F2D" w:rsidP="004B7F2D">
            <w:pPr>
              <w:pStyle w:val="AppendixBodyText"/>
              <w:spacing w:before="0" w:after="0" w:line="240" w:lineRule="exact"/>
              <w:contextualSpacing/>
              <w:jc w:val="left"/>
              <w:rPr>
                <w:sz w:val="20"/>
              </w:rPr>
            </w:pPr>
            <w:r>
              <w:rPr>
                <w:sz w:val="20"/>
              </w:rPr>
              <w:t>Tékilim jaatiawapo ento jitta bem ara joawi</w:t>
            </w:r>
          </w:p>
        </w:tc>
        <w:tc>
          <w:tcPr>
            <w:tcW w:w="649" w:type="pct"/>
            <w:vAlign w:val="center"/>
          </w:tcPr>
          <w:p w14:paraId="49777D26" w14:textId="0EC973F5" w:rsidR="004B7F2D" w:rsidRPr="003244AF" w:rsidRDefault="004B7F2D" w:rsidP="004B7F2D">
            <w:pPr>
              <w:pStyle w:val="AppendixBodyText"/>
              <w:spacing w:before="0" w:after="0" w:line="240" w:lineRule="exact"/>
              <w:contextualSpacing/>
              <w:jc w:val="left"/>
              <w:rPr>
                <w:sz w:val="20"/>
              </w:rPr>
            </w:pPr>
            <w:r>
              <w:rPr>
                <w:sz w:val="20"/>
              </w:rPr>
              <w:t xml:space="preserve">Beja yanti tawasimepo tekipanualéerom bejja </w:t>
            </w:r>
            <w:r>
              <w:rPr>
                <w:sz w:val="20"/>
              </w:rPr>
              <w:lastRenderedPageBreak/>
              <w:t>konstruksionta chupsimepo.</w:t>
            </w:r>
          </w:p>
        </w:tc>
        <w:tc>
          <w:tcPr>
            <w:tcW w:w="775" w:type="pct"/>
            <w:vAlign w:val="center"/>
          </w:tcPr>
          <w:p w14:paraId="0808EA88" w14:textId="565300F3" w:rsidR="004B7F2D" w:rsidRPr="003244AF" w:rsidRDefault="004B7F2D" w:rsidP="004B7F2D">
            <w:pPr>
              <w:pStyle w:val="AppendixBodyText"/>
              <w:spacing w:before="0" w:after="0" w:line="240" w:lineRule="exact"/>
              <w:contextualSpacing/>
              <w:jc w:val="left"/>
              <w:rPr>
                <w:sz w:val="20"/>
              </w:rPr>
            </w:pPr>
            <w:r>
              <w:rPr>
                <w:sz w:val="20"/>
              </w:rPr>
              <w:lastRenderedPageBreak/>
              <w:t>Tekipanualéerom k</w:t>
            </w:r>
            <w:r w:rsidRPr="003244AF">
              <w:rPr>
                <w:sz w:val="20"/>
              </w:rPr>
              <w:t>ontra</w:t>
            </w:r>
            <w:r>
              <w:rPr>
                <w:sz w:val="20"/>
              </w:rPr>
              <w:t>a</w:t>
            </w:r>
            <w:r w:rsidRPr="003244AF">
              <w:rPr>
                <w:sz w:val="20"/>
              </w:rPr>
              <w:t>to</w:t>
            </w:r>
            <w:r>
              <w:rPr>
                <w:sz w:val="20"/>
              </w:rPr>
              <w:t>m chúpawayo</w:t>
            </w:r>
          </w:p>
        </w:tc>
        <w:tc>
          <w:tcPr>
            <w:tcW w:w="2366" w:type="pct"/>
            <w:vAlign w:val="center"/>
          </w:tcPr>
          <w:p w14:paraId="591A2112" w14:textId="0A938AAD" w:rsidR="004B7F2D" w:rsidRPr="003244AF" w:rsidRDefault="004B7F2D" w:rsidP="004B7F2D">
            <w:pPr>
              <w:pStyle w:val="AppendixBodyText"/>
              <w:numPr>
                <w:ilvl w:val="0"/>
                <w:numId w:val="14"/>
              </w:numPr>
              <w:spacing w:before="0" w:line="240" w:lineRule="exact"/>
              <w:contextualSpacing/>
              <w:rPr>
                <w:sz w:val="20"/>
              </w:rPr>
            </w:pPr>
            <w:r>
              <w:rPr>
                <w:sz w:val="20"/>
              </w:rPr>
              <w:t>Jiban am kalakosi ettexjoriana siime proyektota yaawapo jume rekisiitom tekilim jaatia béchiibo, ju naturaleesa ammali taywarimpo ime waraktipo.</w:t>
            </w:r>
            <w:r w:rsidRPr="003244AF">
              <w:rPr>
                <w:sz w:val="20"/>
              </w:rPr>
              <w:t xml:space="preserve"> </w:t>
            </w:r>
          </w:p>
          <w:p w14:paraId="5A739C2F" w14:textId="77777777" w:rsidR="004B7F2D" w:rsidRPr="0085566A" w:rsidRDefault="004B7F2D" w:rsidP="004B7F2D">
            <w:pPr>
              <w:pStyle w:val="AppendixBodyText"/>
              <w:numPr>
                <w:ilvl w:val="0"/>
                <w:numId w:val="14"/>
              </w:numPr>
              <w:spacing w:before="0" w:after="0" w:line="240" w:lineRule="exact"/>
              <w:contextualSpacing/>
              <w:jc w:val="left"/>
              <w:rPr>
                <w:sz w:val="20"/>
              </w:rPr>
            </w:pPr>
            <w:r>
              <w:rPr>
                <w:sz w:val="20"/>
              </w:rPr>
              <w:t>Jáchin kaa tua lemaspo i</w:t>
            </w:r>
            <w:r w:rsidRPr="0085566A">
              <w:rPr>
                <w:sz w:val="20"/>
              </w:rPr>
              <w:t>mpa</w:t>
            </w:r>
            <w:r>
              <w:rPr>
                <w:sz w:val="20"/>
              </w:rPr>
              <w:t>k</w:t>
            </w:r>
            <w:r w:rsidRPr="0085566A">
              <w:rPr>
                <w:sz w:val="20"/>
              </w:rPr>
              <w:t>to</w:t>
            </w:r>
            <w:r>
              <w:rPr>
                <w:sz w:val="20"/>
              </w:rPr>
              <w:t>m</w:t>
            </w:r>
            <w:r w:rsidRPr="0085566A">
              <w:rPr>
                <w:sz w:val="20"/>
              </w:rPr>
              <w:t xml:space="preserve"> negat</w:t>
            </w:r>
            <w:r>
              <w:rPr>
                <w:sz w:val="20"/>
              </w:rPr>
              <w:t>i</w:t>
            </w:r>
            <w:r w:rsidRPr="0085566A">
              <w:rPr>
                <w:sz w:val="20"/>
              </w:rPr>
              <w:t>i</w:t>
            </w:r>
            <w:r>
              <w:rPr>
                <w:sz w:val="20"/>
              </w:rPr>
              <w:t>b</w:t>
            </w:r>
            <w:r w:rsidRPr="0085566A">
              <w:rPr>
                <w:sz w:val="20"/>
              </w:rPr>
              <w:t>o</w:t>
            </w:r>
            <w:r>
              <w:rPr>
                <w:sz w:val="20"/>
              </w:rPr>
              <w:t xml:space="preserve">m ama bitnakeywi jume tekipanualéerom ama bem bichaawi bejja bem kontraatota </w:t>
            </w:r>
            <w:r>
              <w:rPr>
                <w:sz w:val="20"/>
              </w:rPr>
              <w:lastRenderedPageBreak/>
              <w:t>chúpsuko. Wate empreesam béchiibo</w:t>
            </w:r>
            <w:r w:rsidRPr="0085566A">
              <w:rPr>
                <w:sz w:val="20"/>
              </w:rPr>
              <w:t xml:space="preserve">, </w:t>
            </w:r>
            <w:r>
              <w:rPr>
                <w:sz w:val="20"/>
              </w:rPr>
              <w:t>siime í ettexjorim ket bem tekipanualéerom wate proyektom ími Méjikopo yaa baawammew bicha ara nuksaka béchiibo weyye.</w:t>
            </w:r>
          </w:p>
          <w:p w14:paraId="203B9F74" w14:textId="77777777" w:rsidR="004B7F2D" w:rsidRPr="0085566A" w:rsidRDefault="004B7F2D" w:rsidP="004B7F2D">
            <w:pPr>
              <w:pStyle w:val="AppendixBodyText"/>
              <w:numPr>
                <w:ilvl w:val="0"/>
                <w:numId w:val="14"/>
              </w:numPr>
              <w:spacing w:before="0" w:line="240" w:lineRule="exact"/>
              <w:contextualSpacing/>
              <w:rPr>
                <w:sz w:val="20"/>
              </w:rPr>
            </w:pPr>
            <w:r>
              <w:rPr>
                <w:sz w:val="20"/>
              </w:rPr>
              <w:t xml:space="preserve">Ju </w:t>
            </w:r>
            <w:r w:rsidRPr="0085566A">
              <w:rPr>
                <w:sz w:val="20"/>
              </w:rPr>
              <w:t>legisla</w:t>
            </w:r>
            <w:r>
              <w:rPr>
                <w:sz w:val="20"/>
              </w:rPr>
              <w:t>s</w:t>
            </w:r>
            <w:r w:rsidRPr="0085566A">
              <w:rPr>
                <w:sz w:val="20"/>
              </w:rPr>
              <w:t>ión mexi</w:t>
            </w:r>
            <w:r>
              <w:rPr>
                <w:sz w:val="20"/>
              </w:rPr>
              <w:t>k</w:t>
            </w:r>
            <w:r w:rsidRPr="0085566A">
              <w:rPr>
                <w:sz w:val="20"/>
              </w:rPr>
              <w:t>ana</w:t>
            </w:r>
            <w:r>
              <w:rPr>
                <w:sz w:val="20"/>
              </w:rPr>
              <w:t>po akuerdom yuktiarimpo amani ento jame k</w:t>
            </w:r>
            <w:r w:rsidRPr="0085566A">
              <w:rPr>
                <w:sz w:val="20"/>
              </w:rPr>
              <w:t>on</w:t>
            </w:r>
            <w:r>
              <w:rPr>
                <w:sz w:val="20"/>
              </w:rPr>
              <w:t>be</w:t>
            </w:r>
            <w:r w:rsidRPr="0085566A">
              <w:rPr>
                <w:sz w:val="20"/>
              </w:rPr>
              <w:t>enio</w:t>
            </w:r>
            <w:r>
              <w:rPr>
                <w:sz w:val="20"/>
              </w:rPr>
              <w:t>m</w:t>
            </w:r>
            <w:r w:rsidRPr="0085566A">
              <w:rPr>
                <w:sz w:val="20"/>
              </w:rPr>
              <w:t xml:space="preserve"> </w:t>
            </w:r>
            <w:r>
              <w:rPr>
                <w:sz w:val="20"/>
              </w:rPr>
              <w:t>enn taapo naw tekipanuame</w:t>
            </w:r>
            <w:r w:rsidRPr="0085566A">
              <w:rPr>
                <w:sz w:val="20"/>
              </w:rPr>
              <w:t xml:space="preserve">, </w:t>
            </w:r>
            <w:r>
              <w:rPr>
                <w:sz w:val="20"/>
              </w:rPr>
              <w:t>siime tekipanualéero texjwaritunakemme tua jak taapo bem kontraato chupnakeywi ento jak tómita ama mak eyywi bem kontraato chúpakaw béchiibo</w:t>
            </w:r>
            <w:r w:rsidRPr="0085566A">
              <w:rPr>
                <w:sz w:val="20"/>
              </w:rPr>
              <w:t xml:space="preserve">. </w:t>
            </w:r>
          </w:p>
          <w:p w14:paraId="2A60D998" w14:textId="77777777" w:rsidR="004B7F2D" w:rsidRPr="0085566A" w:rsidRDefault="004B7F2D" w:rsidP="004B7F2D">
            <w:pPr>
              <w:pStyle w:val="AppendixBodyText"/>
              <w:numPr>
                <w:ilvl w:val="0"/>
                <w:numId w:val="14"/>
              </w:numPr>
              <w:spacing w:before="0" w:line="240" w:lineRule="exact"/>
              <w:contextualSpacing/>
              <w:rPr>
                <w:sz w:val="20"/>
              </w:rPr>
            </w:pPr>
            <w:r>
              <w:rPr>
                <w:sz w:val="20"/>
              </w:rPr>
              <w:t>Ento siime tekipanualéerom jióxsiam ama maknake, bem tuysi bem tekipanuaka béchiibo ento bem formasión tiamta ama noknake amemak ara tekilta jaatianake béchiibo.</w:t>
            </w:r>
          </w:p>
          <w:p w14:paraId="60885563" w14:textId="77777777" w:rsidR="004B7F2D" w:rsidRPr="0085566A" w:rsidRDefault="004B7F2D" w:rsidP="004B7F2D">
            <w:pPr>
              <w:pStyle w:val="AppendixBodyText"/>
              <w:numPr>
                <w:ilvl w:val="0"/>
                <w:numId w:val="14"/>
              </w:numPr>
              <w:spacing w:before="0" w:after="0" w:line="240" w:lineRule="exact"/>
              <w:contextualSpacing/>
              <w:jc w:val="left"/>
              <w:rPr>
                <w:sz w:val="20"/>
              </w:rPr>
            </w:pPr>
            <w:r>
              <w:rPr>
                <w:sz w:val="20"/>
              </w:rPr>
              <w:t>Ento jitta kaa tekipanualéerom tuurew ket ama bittna beja siimeta tooboktiawayo</w:t>
            </w:r>
            <w:r w:rsidRPr="0085566A">
              <w:rPr>
                <w:sz w:val="20"/>
              </w:rPr>
              <w:t>.</w:t>
            </w:r>
          </w:p>
        </w:tc>
        <w:tc>
          <w:tcPr>
            <w:tcW w:w="547" w:type="pct"/>
            <w:shd w:val="clear" w:color="auto" w:fill="FFE599" w:themeFill="accent4" w:themeFillTint="66"/>
            <w:vAlign w:val="center"/>
          </w:tcPr>
          <w:p w14:paraId="6940A781" w14:textId="53D10212" w:rsidR="004B7F2D" w:rsidRPr="00E502FC" w:rsidRDefault="004B7F2D" w:rsidP="004B7F2D">
            <w:pPr>
              <w:pStyle w:val="AppendixBodyText"/>
              <w:spacing w:before="0" w:after="0" w:line="240" w:lineRule="exact"/>
              <w:contextualSpacing/>
              <w:jc w:val="left"/>
              <w:rPr>
                <w:sz w:val="20"/>
              </w:rPr>
            </w:pPr>
            <w:r>
              <w:lastRenderedPageBreak/>
              <w:t>Menorpo yuktiari</w:t>
            </w:r>
          </w:p>
        </w:tc>
      </w:tr>
      <w:tr w:rsidR="004B7F2D" w:rsidRPr="0085566A" w14:paraId="3EADED10" w14:textId="77777777" w:rsidTr="002479A6">
        <w:trPr>
          <w:trHeight w:val="397"/>
        </w:trPr>
        <w:tc>
          <w:tcPr>
            <w:tcW w:w="5000" w:type="pct"/>
            <w:gridSpan w:val="5"/>
            <w:shd w:val="clear" w:color="auto" w:fill="D9D9D9" w:themeFill="background1" w:themeFillShade="D9"/>
            <w:vAlign w:val="center"/>
          </w:tcPr>
          <w:p w14:paraId="3977A97D" w14:textId="1355F059" w:rsidR="004B7F2D" w:rsidRPr="00E2697B" w:rsidRDefault="004B7F2D" w:rsidP="004B7F2D">
            <w:pPr>
              <w:pStyle w:val="AppendixBodyText"/>
              <w:spacing w:before="0" w:after="0" w:line="240" w:lineRule="exact"/>
              <w:contextualSpacing/>
              <w:jc w:val="left"/>
              <w:rPr>
                <w:sz w:val="20"/>
              </w:rPr>
            </w:pPr>
            <w:r w:rsidRPr="00E2697B">
              <w:rPr>
                <w:sz w:val="20"/>
              </w:rPr>
              <w:t>Ebaluasion preliminar tiame ju impakto de instalasion “línea de transmisión” (ento tuysi am retuktia nokimmaki)</w:t>
            </w:r>
          </w:p>
        </w:tc>
      </w:tr>
      <w:tr w:rsidR="004B7F2D" w:rsidRPr="00E502FC" w14:paraId="0B233D2F" w14:textId="77777777" w:rsidTr="004B7F2D">
        <w:trPr>
          <w:trHeight w:val="1106"/>
        </w:trPr>
        <w:tc>
          <w:tcPr>
            <w:tcW w:w="663" w:type="pct"/>
            <w:vAlign w:val="center"/>
          </w:tcPr>
          <w:p w14:paraId="316C51AF" w14:textId="1CB4EB1D" w:rsidR="004B7F2D" w:rsidRPr="00E502FC" w:rsidRDefault="004B7F2D" w:rsidP="004B7F2D">
            <w:pPr>
              <w:pStyle w:val="AppendixBodyText"/>
              <w:spacing w:before="0" w:after="0" w:line="240" w:lineRule="exact"/>
              <w:contextualSpacing/>
              <w:jc w:val="left"/>
              <w:rPr>
                <w:sz w:val="20"/>
              </w:rPr>
            </w:pPr>
            <w:r>
              <w:rPr>
                <w:sz w:val="20"/>
              </w:rPr>
              <w:t>Hidrologia tiame</w:t>
            </w:r>
          </w:p>
        </w:tc>
        <w:tc>
          <w:tcPr>
            <w:tcW w:w="649" w:type="pct"/>
            <w:vAlign w:val="center"/>
          </w:tcPr>
          <w:p w14:paraId="23867C5F" w14:textId="065966DB" w:rsidR="004B7F2D" w:rsidRPr="0085566A" w:rsidRDefault="004B7F2D" w:rsidP="004B7F2D">
            <w:pPr>
              <w:pStyle w:val="AppendixBodyText"/>
              <w:spacing w:before="0" w:after="0" w:line="240" w:lineRule="exact"/>
              <w:contextualSpacing/>
              <w:jc w:val="left"/>
              <w:rPr>
                <w:sz w:val="20"/>
              </w:rPr>
            </w:pPr>
            <w:r>
              <w:rPr>
                <w:sz w:val="20"/>
              </w:rPr>
              <w:t>Konstruksion naatewame (pilootem ama toowayo)</w:t>
            </w:r>
          </w:p>
        </w:tc>
        <w:tc>
          <w:tcPr>
            <w:tcW w:w="775" w:type="pct"/>
            <w:vAlign w:val="center"/>
          </w:tcPr>
          <w:p w14:paraId="795DFB29" w14:textId="193BB0C4" w:rsidR="004B7F2D" w:rsidRPr="0085566A" w:rsidRDefault="004B7F2D" w:rsidP="004B7F2D">
            <w:pPr>
              <w:pStyle w:val="AppendixBodyText"/>
              <w:spacing w:before="0" w:after="0" w:line="240" w:lineRule="exact"/>
              <w:contextualSpacing/>
              <w:jc w:val="left"/>
              <w:rPr>
                <w:sz w:val="20"/>
              </w:rPr>
            </w:pPr>
            <w:r>
              <w:rPr>
                <w:sz w:val="20"/>
              </w:rPr>
              <w:t>Ammali kom weenake jume tuu bäm buia betukriachim buiteme o jitta bäm nuxmiammew bicha weeme ama ka mekka joakame ento wame ekosisteemam tiame</w:t>
            </w:r>
          </w:p>
        </w:tc>
        <w:tc>
          <w:tcPr>
            <w:tcW w:w="2366" w:type="pct"/>
            <w:vAlign w:val="center"/>
          </w:tcPr>
          <w:p w14:paraId="519EF5E0" w14:textId="77777777" w:rsidR="004B7F2D" w:rsidRDefault="004B7F2D" w:rsidP="004B7F2D">
            <w:pPr>
              <w:pStyle w:val="AppendixBodyText"/>
              <w:numPr>
                <w:ilvl w:val="0"/>
                <w:numId w:val="23"/>
              </w:numPr>
              <w:spacing w:before="0" w:after="0" w:line="240" w:lineRule="exact"/>
              <w:contextualSpacing/>
              <w:jc w:val="left"/>
              <w:rPr>
                <w:sz w:val="20"/>
              </w:rPr>
            </w:pPr>
            <w:r>
              <w:rPr>
                <w:sz w:val="20"/>
              </w:rPr>
              <w:t>Wepu ebaluasion de rieswom tiame ama yaanake jume pilootem tekwayo juka inpakto bäm buia betukriam jachin amew weenakew jineria béchiibo.</w:t>
            </w:r>
          </w:p>
          <w:p w14:paraId="25794C02" w14:textId="572BD7C2" w:rsidR="004B7F2D" w:rsidRPr="0085566A" w:rsidRDefault="004B7F2D" w:rsidP="004B7F2D">
            <w:pPr>
              <w:pStyle w:val="AppendixBodyText"/>
              <w:numPr>
                <w:ilvl w:val="0"/>
                <w:numId w:val="23"/>
              </w:numPr>
              <w:spacing w:before="0" w:after="0" w:line="240" w:lineRule="exact"/>
              <w:contextualSpacing/>
              <w:jc w:val="left"/>
              <w:rPr>
                <w:sz w:val="20"/>
              </w:rPr>
            </w:pPr>
            <w:r>
              <w:rPr>
                <w:sz w:val="20"/>
              </w:rPr>
              <w:t>Ime tekilim jume rekopilasion de daatom de referensiam tiame ama uttesi bittnake ju akuirerom bétana am buixwayo ento wame reseptoorim betana ketchi. Jume impakto suayasimnake bä buia betuk ka chiicham am yaanake jitta hormigon, semento pasta o jita lechaada tiame bechiibo ento bäm kom bubuitepom junne. Ju kontratista tiame wame rieswom bétana tuxwatunake jume mediidam bäm suayawamta ama tekipanuanake béchiibo.</w:t>
            </w:r>
          </w:p>
        </w:tc>
        <w:tc>
          <w:tcPr>
            <w:tcW w:w="547" w:type="pct"/>
            <w:shd w:val="clear" w:color="auto" w:fill="F2F2F2" w:themeFill="background1" w:themeFillShade="F2"/>
            <w:vAlign w:val="center"/>
          </w:tcPr>
          <w:p w14:paraId="3965A2CC" w14:textId="45CB9BC6" w:rsidR="004B7F2D" w:rsidRPr="00E502FC" w:rsidRDefault="004B7F2D" w:rsidP="004B7F2D">
            <w:pPr>
              <w:pStyle w:val="AppendixBodyText"/>
              <w:spacing w:before="0" w:after="0" w:line="240" w:lineRule="exact"/>
              <w:contextualSpacing/>
              <w:jc w:val="left"/>
              <w:rPr>
                <w:sz w:val="20"/>
              </w:rPr>
            </w:pPr>
            <w:r>
              <w:rPr>
                <w:sz w:val="20"/>
              </w:rPr>
              <w:t xml:space="preserve">Ammali ento ka tua jiwwa machisiw tasti (chikti jum EIAS tewrimpo jibba) </w:t>
            </w:r>
          </w:p>
        </w:tc>
      </w:tr>
      <w:tr w:rsidR="004B7F2D" w:rsidRPr="00E502FC" w14:paraId="3CC0DF56" w14:textId="77777777" w:rsidTr="004B7F2D">
        <w:trPr>
          <w:trHeight w:val="1106"/>
        </w:trPr>
        <w:tc>
          <w:tcPr>
            <w:tcW w:w="663" w:type="pct"/>
            <w:vAlign w:val="center"/>
          </w:tcPr>
          <w:p w14:paraId="61EEFC14" w14:textId="480EB410" w:rsidR="004B7F2D" w:rsidRPr="00E502FC" w:rsidRDefault="004B7F2D" w:rsidP="004B7F2D">
            <w:pPr>
              <w:pStyle w:val="AppendixBodyText"/>
              <w:spacing w:before="0" w:after="0" w:line="240" w:lineRule="exact"/>
              <w:contextualSpacing/>
              <w:jc w:val="left"/>
              <w:rPr>
                <w:sz w:val="20"/>
              </w:rPr>
            </w:pPr>
            <w:r>
              <w:rPr>
                <w:sz w:val="20"/>
              </w:rPr>
              <w:t>Biodiversidad tiame</w:t>
            </w:r>
          </w:p>
        </w:tc>
        <w:tc>
          <w:tcPr>
            <w:tcW w:w="649" w:type="pct"/>
            <w:vAlign w:val="center"/>
          </w:tcPr>
          <w:p w14:paraId="28497A76" w14:textId="14DF07A2" w:rsidR="004B7F2D" w:rsidRPr="0085566A" w:rsidRDefault="004B7F2D" w:rsidP="004B7F2D">
            <w:pPr>
              <w:pStyle w:val="AppendixBodyText"/>
              <w:spacing w:before="0" w:after="0" w:line="240" w:lineRule="exact"/>
              <w:contextualSpacing/>
              <w:jc w:val="left"/>
              <w:rPr>
                <w:sz w:val="20"/>
              </w:rPr>
            </w:pPr>
            <w:r>
              <w:rPr>
                <w:sz w:val="20"/>
              </w:rPr>
              <w:t>Siime tekilim proyektota bétana</w:t>
            </w:r>
          </w:p>
        </w:tc>
        <w:tc>
          <w:tcPr>
            <w:tcW w:w="775" w:type="pct"/>
            <w:vAlign w:val="center"/>
          </w:tcPr>
          <w:p w14:paraId="25EBC9A0" w14:textId="00F51C12" w:rsidR="004B7F2D" w:rsidRPr="0085566A" w:rsidRDefault="004B7F2D" w:rsidP="004B7F2D">
            <w:pPr>
              <w:pStyle w:val="AppendixBodyText"/>
              <w:spacing w:before="0" w:after="0" w:line="240" w:lineRule="exact"/>
              <w:contextualSpacing/>
              <w:jc w:val="left"/>
              <w:rPr>
                <w:sz w:val="20"/>
              </w:rPr>
            </w:pPr>
            <w:r>
              <w:rPr>
                <w:sz w:val="20"/>
              </w:rPr>
              <w:t>Wikichim chee ama kokko tayteko ento sochikim jum kolisionim ento elektrokusion béchiibo.</w:t>
            </w:r>
          </w:p>
        </w:tc>
        <w:tc>
          <w:tcPr>
            <w:tcW w:w="2366" w:type="pct"/>
            <w:vAlign w:val="center"/>
          </w:tcPr>
          <w:p w14:paraId="61A2C0E9" w14:textId="5CD05480" w:rsidR="004B7F2D" w:rsidRPr="0085566A" w:rsidRDefault="004B7F2D" w:rsidP="004B7F2D">
            <w:pPr>
              <w:pStyle w:val="AppendixBodyText"/>
              <w:numPr>
                <w:ilvl w:val="0"/>
                <w:numId w:val="22"/>
              </w:numPr>
              <w:spacing w:before="0" w:line="240" w:lineRule="exact"/>
              <w:contextualSpacing/>
              <w:rPr>
                <w:sz w:val="20"/>
              </w:rPr>
            </w:pPr>
            <w:r>
              <w:rPr>
                <w:sz w:val="20"/>
              </w:rPr>
              <w:t>Estuudiom espesifikom ama tekipanuanakemme jum EIAS bétana jum IFC tamaki wikichim ama tuysi bitbechiibo jume jita amaparaatom wikichim mauxtua béchiibo tuysi ama am joxjoa béchiibo ju línea de transmisión elektrikaw jeela.</w:t>
            </w:r>
            <w:r w:rsidRPr="0085566A">
              <w:rPr>
                <w:sz w:val="20"/>
              </w:rPr>
              <w:t xml:space="preserve"> </w:t>
            </w:r>
          </w:p>
          <w:p w14:paraId="050A6DBA" w14:textId="77777777" w:rsidR="004B7F2D" w:rsidRDefault="004B7F2D" w:rsidP="004B7F2D">
            <w:pPr>
              <w:pStyle w:val="AppendixBodyText"/>
              <w:numPr>
                <w:ilvl w:val="0"/>
                <w:numId w:val="22"/>
              </w:numPr>
              <w:spacing w:before="0" w:after="0" w:line="240" w:lineRule="exact"/>
              <w:contextualSpacing/>
              <w:jc w:val="left"/>
              <w:rPr>
                <w:sz w:val="20"/>
              </w:rPr>
            </w:pPr>
            <w:r>
              <w:rPr>
                <w:sz w:val="20"/>
              </w:rPr>
              <w:t>Muestreom jak am jimyorenakew juneria béchiibo</w:t>
            </w:r>
          </w:p>
          <w:p w14:paraId="3BCF96EB" w14:textId="3AECF455" w:rsidR="004B7F2D" w:rsidRPr="0085566A" w:rsidRDefault="004B7F2D" w:rsidP="004B7F2D">
            <w:pPr>
              <w:pStyle w:val="AppendixBodyText"/>
              <w:numPr>
                <w:ilvl w:val="0"/>
                <w:numId w:val="22"/>
              </w:numPr>
              <w:spacing w:before="0" w:after="0" w:line="240" w:lineRule="exact"/>
              <w:contextualSpacing/>
              <w:jc w:val="left"/>
              <w:rPr>
                <w:sz w:val="20"/>
              </w:rPr>
            </w:pPr>
            <w:r>
              <w:rPr>
                <w:sz w:val="20"/>
              </w:rPr>
              <w:t>Wepuu Plan de Gestion ento Monitoreo de Buidibersidad (BMMP) ket ama yaanake.</w:t>
            </w:r>
          </w:p>
        </w:tc>
        <w:tc>
          <w:tcPr>
            <w:tcW w:w="547" w:type="pct"/>
            <w:shd w:val="clear" w:color="auto" w:fill="F2F2F2" w:themeFill="background1" w:themeFillShade="F2"/>
            <w:vAlign w:val="center"/>
          </w:tcPr>
          <w:p w14:paraId="25DD7AE8" w14:textId="624FEA8C" w:rsidR="004B7F2D" w:rsidRPr="00E502FC" w:rsidRDefault="004B7F2D" w:rsidP="004B7F2D">
            <w:pPr>
              <w:pStyle w:val="AppendixBodyText"/>
              <w:spacing w:before="0" w:after="0" w:line="240" w:lineRule="exact"/>
              <w:contextualSpacing/>
              <w:jc w:val="left"/>
              <w:rPr>
                <w:sz w:val="20"/>
              </w:rPr>
            </w:pPr>
            <w:r>
              <w:rPr>
                <w:sz w:val="20"/>
              </w:rPr>
              <w:t>Ammali ento ka tua jiwwa machisiw tasti (chikti jum EIAS tewrimpo jibba)</w:t>
            </w:r>
          </w:p>
        </w:tc>
      </w:tr>
      <w:tr w:rsidR="004B7F2D" w:rsidRPr="00E502FC" w14:paraId="38A6222D" w14:textId="77777777" w:rsidTr="004B7F2D">
        <w:trPr>
          <w:trHeight w:val="1106"/>
        </w:trPr>
        <w:tc>
          <w:tcPr>
            <w:tcW w:w="663" w:type="pct"/>
            <w:vAlign w:val="center"/>
          </w:tcPr>
          <w:p w14:paraId="4E44C3E7" w14:textId="4438DB1A" w:rsidR="004B7F2D" w:rsidRPr="00E502FC" w:rsidRDefault="004B7F2D" w:rsidP="004B7F2D">
            <w:pPr>
              <w:pStyle w:val="AppendixBodyText"/>
              <w:spacing w:before="0" w:after="0" w:line="240" w:lineRule="exact"/>
              <w:contextualSpacing/>
              <w:jc w:val="left"/>
              <w:rPr>
                <w:sz w:val="20"/>
              </w:rPr>
            </w:pPr>
            <w:r>
              <w:rPr>
                <w:sz w:val="20"/>
              </w:rPr>
              <w:lastRenderedPageBreak/>
              <w:t xml:space="preserve">Sosioekonomia tiame - buiam </w:t>
            </w:r>
          </w:p>
        </w:tc>
        <w:tc>
          <w:tcPr>
            <w:tcW w:w="649" w:type="pct"/>
            <w:vAlign w:val="center"/>
          </w:tcPr>
          <w:p w14:paraId="3F1C50B5" w14:textId="4E9F45DB" w:rsidR="004B7F2D" w:rsidRPr="0085566A" w:rsidRDefault="004B7F2D" w:rsidP="004B7F2D">
            <w:pPr>
              <w:pStyle w:val="AppendixBodyText"/>
              <w:spacing w:before="0" w:after="0" w:line="240" w:lineRule="exact"/>
              <w:contextualSpacing/>
              <w:jc w:val="left"/>
              <w:rPr>
                <w:sz w:val="20"/>
              </w:rPr>
            </w:pPr>
            <w:r>
              <w:rPr>
                <w:sz w:val="20"/>
              </w:rPr>
              <w:t>Konstruksion tiame</w:t>
            </w:r>
          </w:p>
        </w:tc>
        <w:tc>
          <w:tcPr>
            <w:tcW w:w="775" w:type="pct"/>
            <w:vAlign w:val="center"/>
          </w:tcPr>
          <w:p w14:paraId="3C50F6C9" w14:textId="4906C3AC" w:rsidR="004B7F2D" w:rsidRPr="0085566A" w:rsidRDefault="004B7F2D" w:rsidP="004B7F2D">
            <w:pPr>
              <w:pStyle w:val="AppendixBodyText"/>
              <w:spacing w:before="0" w:after="0" w:line="240" w:lineRule="exact"/>
              <w:contextualSpacing/>
              <w:jc w:val="left"/>
              <w:rPr>
                <w:sz w:val="20"/>
              </w:rPr>
            </w:pPr>
            <w:r>
              <w:rPr>
                <w:sz w:val="20"/>
              </w:rPr>
              <w:t>Juxmiam sékana bicha yew sakayo ka bem tomeka béchiibo ento beja buiammew ka kikkimu bechiibo o kaita indemnisasion tiamta ka ama amew buixwayo</w:t>
            </w:r>
            <w:r w:rsidRPr="0085566A">
              <w:rPr>
                <w:sz w:val="20"/>
              </w:rPr>
              <w:t>.</w:t>
            </w:r>
          </w:p>
        </w:tc>
        <w:tc>
          <w:tcPr>
            <w:tcW w:w="2366" w:type="pct"/>
            <w:vAlign w:val="center"/>
          </w:tcPr>
          <w:p w14:paraId="258A8B5D" w14:textId="543A46A4" w:rsidR="004B7F2D" w:rsidRDefault="004B7F2D" w:rsidP="004B7F2D">
            <w:pPr>
              <w:pStyle w:val="AppendixBodyText"/>
              <w:numPr>
                <w:ilvl w:val="0"/>
                <w:numId w:val="15"/>
              </w:numPr>
              <w:spacing w:before="0" w:after="0" w:line="240" w:lineRule="exact"/>
              <w:contextualSpacing/>
              <w:jc w:val="left"/>
              <w:rPr>
                <w:sz w:val="20"/>
              </w:rPr>
            </w:pPr>
            <w:r>
              <w:rPr>
                <w:sz w:val="20"/>
              </w:rPr>
              <w:t>Jum EIAS bétana ju Linea de Transmision ju proyekto jume tomi juxmiampo kaitako ento sekaba bicha yew sakaayo ikay konstruccionta béchiibo ento buiam jiinuwapo derecho de viapo tawakame (RoW), ju Plan de Restauracion de Medios de Vida (LRP) ama yaanake keeje juka konstruccionta naateyo.</w:t>
            </w:r>
          </w:p>
          <w:p w14:paraId="0C746EED" w14:textId="13EFC52F" w:rsidR="004B7F2D" w:rsidRDefault="004B7F2D" w:rsidP="004B7F2D">
            <w:pPr>
              <w:pStyle w:val="AppendixBodyText"/>
              <w:numPr>
                <w:ilvl w:val="0"/>
                <w:numId w:val="15"/>
              </w:numPr>
              <w:spacing w:before="0" w:after="0" w:line="240" w:lineRule="exact"/>
              <w:contextualSpacing/>
              <w:jc w:val="left"/>
              <w:rPr>
                <w:sz w:val="20"/>
              </w:rPr>
            </w:pPr>
            <w:r>
              <w:rPr>
                <w:sz w:val="20"/>
              </w:rPr>
              <w:t>Ju LRP jume direktriisem saw weenake jum PS5 bitrimpo amani jum IFC jioxterimpo, imiri wame nuxmiam ento comunidaadesim tómita maknakemta nooka bem emo aniapo bem a taaruka béchiibo o wate jitta kia am ania béchiibo.</w:t>
            </w:r>
          </w:p>
          <w:p w14:paraId="06E87AAA" w14:textId="706C5F0F" w:rsidR="004B7F2D" w:rsidRPr="00BC256E" w:rsidRDefault="004B7F2D" w:rsidP="004B7F2D">
            <w:pPr>
              <w:pStyle w:val="AppendixBodyText"/>
              <w:spacing w:before="0" w:after="0" w:line="240" w:lineRule="exact"/>
              <w:ind w:left="360"/>
              <w:contextualSpacing/>
              <w:jc w:val="left"/>
              <w:rPr>
                <w:sz w:val="20"/>
              </w:rPr>
            </w:pPr>
          </w:p>
        </w:tc>
        <w:tc>
          <w:tcPr>
            <w:tcW w:w="547" w:type="pct"/>
            <w:shd w:val="clear" w:color="auto" w:fill="F2F2F2" w:themeFill="background1" w:themeFillShade="F2"/>
            <w:vAlign w:val="center"/>
          </w:tcPr>
          <w:p w14:paraId="1FB688AD" w14:textId="4975D0E7" w:rsidR="004B7F2D" w:rsidRPr="00E502FC" w:rsidRDefault="004B7F2D" w:rsidP="004B7F2D">
            <w:pPr>
              <w:pStyle w:val="AppendixBodyText"/>
              <w:spacing w:before="0" w:after="0" w:line="240" w:lineRule="exact"/>
              <w:contextualSpacing/>
              <w:jc w:val="left"/>
              <w:rPr>
                <w:sz w:val="20"/>
              </w:rPr>
            </w:pPr>
            <w:r>
              <w:rPr>
                <w:sz w:val="20"/>
              </w:rPr>
              <w:t xml:space="preserve">Ammali ento ka tua jiwwa machisiw tasti (chikti jum EIAS tewrimpo jibba) </w:t>
            </w:r>
          </w:p>
        </w:tc>
      </w:tr>
      <w:tr w:rsidR="004B7F2D" w:rsidRPr="00E502FC" w14:paraId="58C083AF" w14:textId="77777777" w:rsidTr="004B7F2D">
        <w:trPr>
          <w:trHeight w:val="227"/>
        </w:trPr>
        <w:tc>
          <w:tcPr>
            <w:tcW w:w="663" w:type="pct"/>
            <w:vAlign w:val="center"/>
          </w:tcPr>
          <w:p w14:paraId="5879DD35" w14:textId="1317962B" w:rsidR="004B7F2D" w:rsidRPr="00E502FC" w:rsidRDefault="004B7F2D" w:rsidP="004B7F2D">
            <w:pPr>
              <w:pStyle w:val="AppendixBodyText"/>
              <w:spacing w:before="0" w:after="0" w:line="240" w:lineRule="exact"/>
              <w:contextualSpacing/>
              <w:jc w:val="left"/>
              <w:rPr>
                <w:sz w:val="20"/>
              </w:rPr>
            </w:pPr>
            <w:r>
              <w:rPr>
                <w:sz w:val="20"/>
              </w:rPr>
              <w:t>Sosioekonomia – alheewame ento tuusi nuxmiam naw jiapsaywi</w:t>
            </w:r>
          </w:p>
        </w:tc>
        <w:tc>
          <w:tcPr>
            <w:tcW w:w="649" w:type="pct"/>
            <w:vAlign w:val="center"/>
          </w:tcPr>
          <w:p w14:paraId="56281152" w14:textId="4983D02A" w:rsidR="004B7F2D" w:rsidRPr="00BC256E" w:rsidRDefault="004B7F2D" w:rsidP="004B7F2D">
            <w:pPr>
              <w:pStyle w:val="AppendixBodyText"/>
              <w:spacing w:before="0" w:after="0" w:line="240" w:lineRule="exact"/>
              <w:contextualSpacing/>
              <w:jc w:val="left"/>
              <w:rPr>
                <w:sz w:val="20"/>
              </w:rPr>
            </w:pPr>
            <w:r>
              <w:rPr>
                <w:sz w:val="20"/>
              </w:rPr>
              <w:t>Tekilim proyektopo joowame</w:t>
            </w:r>
          </w:p>
        </w:tc>
        <w:tc>
          <w:tcPr>
            <w:tcW w:w="775" w:type="pct"/>
            <w:vAlign w:val="center"/>
          </w:tcPr>
          <w:p w14:paraId="5A2D532D" w14:textId="22EAA6A0" w:rsidR="004B7F2D" w:rsidRPr="00BC256E" w:rsidRDefault="004B7F2D" w:rsidP="004B7F2D">
            <w:pPr>
              <w:pStyle w:val="AppendixBodyText"/>
              <w:spacing w:before="0" w:after="0" w:line="240" w:lineRule="exact"/>
              <w:contextualSpacing/>
              <w:jc w:val="left"/>
              <w:rPr>
                <w:sz w:val="20"/>
              </w:rPr>
            </w:pPr>
            <w:r>
              <w:rPr>
                <w:sz w:val="20"/>
              </w:rPr>
              <w:t>Jitta ka tuurira efectos de salud tiame (ime bénasi, muksi jiawi) jun koroona ento wame kampo elektromagnetikom béchiibo ju línea de alto voltajemak nawwi,</w:t>
            </w:r>
          </w:p>
        </w:tc>
        <w:tc>
          <w:tcPr>
            <w:tcW w:w="2366" w:type="pct"/>
            <w:vAlign w:val="center"/>
          </w:tcPr>
          <w:p w14:paraId="17DCBDC4" w14:textId="0A506E0C" w:rsidR="004B7F2D" w:rsidRPr="00BC256E" w:rsidRDefault="004B7F2D" w:rsidP="004B7F2D">
            <w:pPr>
              <w:pStyle w:val="AppendixBodyText"/>
              <w:numPr>
                <w:ilvl w:val="0"/>
                <w:numId w:val="16"/>
              </w:numPr>
              <w:spacing w:before="0" w:line="240" w:lineRule="exact"/>
              <w:contextualSpacing/>
              <w:rPr>
                <w:sz w:val="20"/>
              </w:rPr>
            </w:pPr>
            <w:r>
              <w:rPr>
                <w:sz w:val="20"/>
              </w:rPr>
              <w:t>Wepuu ebaluasion ama yaanake ju muksi jiawirata juneria béchiibo jume normam internacionalesimpo amani tuysi a tekilim rutuktiasimbéchiibo jum EIASpo waame ento ju IFC jioxtimpo jibba.</w:t>
            </w:r>
            <w:r w:rsidRPr="00BC256E">
              <w:rPr>
                <w:sz w:val="20"/>
              </w:rPr>
              <w:t xml:space="preserve"> </w:t>
            </w:r>
          </w:p>
          <w:p w14:paraId="269D0AB2" w14:textId="77777777" w:rsidR="004B7F2D" w:rsidRDefault="004B7F2D" w:rsidP="004B7F2D">
            <w:pPr>
              <w:pStyle w:val="AppendixBodyText"/>
              <w:numPr>
                <w:ilvl w:val="0"/>
                <w:numId w:val="16"/>
              </w:numPr>
              <w:spacing w:before="0" w:after="0" w:line="240" w:lineRule="exact"/>
              <w:contextualSpacing/>
              <w:jc w:val="left"/>
              <w:rPr>
                <w:sz w:val="20"/>
              </w:rPr>
            </w:pPr>
            <w:r>
              <w:rPr>
                <w:sz w:val="20"/>
              </w:rPr>
              <w:t xml:space="preserve">Ju ebaluasion nuxmiam jak ama ka mekka aneme ento wame kampo electromagnetikommew jeela frekuenciamim ama junerianake jum Comision Internaciona de Proteccion contra la Radiacion No Localizante ti tettiawampo amani. </w:t>
            </w:r>
          </w:p>
          <w:p w14:paraId="6448E6A0" w14:textId="77777777" w:rsidR="004B7F2D" w:rsidRDefault="004B7F2D" w:rsidP="004B7F2D">
            <w:pPr>
              <w:pStyle w:val="AppendixBodyText"/>
              <w:numPr>
                <w:ilvl w:val="0"/>
                <w:numId w:val="16"/>
              </w:numPr>
              <w:spacing w:before="0" w:after="0" w:line="240" w:lineRule="exact"/>
              <w:contextualSpacing/>
              <w:jc w:val="left"/>
              <w:rPr>
                <w:sz w:val="20"/>
              </w:rPr>
            </w:pPr>
            <w:r>
              <w:rPr>
                <w:sz w:val="20"/>
              </w:rPr>
              <w:t>Ket wepuu Plan de Gestion de Salud ento Seguridad Comunitaaria ama tekipanuanake</w:t>
            </w:r>
          </w:p>
          <w:p w14:paraId="660844E3" w14:textId="77777777" w:rsidR="004B7F2D" w:rsidRDefault="004B7F2D" w:rsidP="004B7F2D">
            <w:pPr>
              <w:pStyle w:val="AppendixBodyText"/>
              <w:numPr>
                <w:ilvl w:val="0"/>
                <w:numId w:val="16"/>
              </w:numPr>
              <w:spacing w:before="0" w:after="0" w:line="240" w:lineRule="exact"/>
              <w:contextualSpacing/>
              <w:jc w:val="left"/>
              <w:rPr>
                <w:sz w:val="20"/>
              </w:rPr>
            </w:pPr>
            <w:r>
              <w:rPr>
                <w:sz w:val="20"/>
              </w:rPr>
              <w:t>Juneli ket ju SEP watemmak tuysi amemak ettexjosimnake jitta bem alheewamta jak taktianakeysi jineria bechiibo ento wame mediidam de mitigacionim jiba ka koptiaka.</w:t>
            </w:r>
          </w:p>
          <w:p w14:paraId="0A68C892" w14:textId="7D9B5D45" w:rsidR="004B7F2D" w:rsidRPr="00BC256E" w:rsidRDefault="004B7F2D" w:rsidP="004B7F2D">
            <w:pPr>
              <w:pStyle w:val="AppendixBodyText"/>
              <w:numPr>
                <w:ilvl w:val="0"/>
                <w:numId w:val="16"/>
              </w:numPr>
              <w:spacing w:before="0" w:after="0" w:line="240" w:lineRule="exact"/>
              <w:contextualSpacing/>
              <w:jc w:val="left"/>
              <w:rPr>
                <w:sz w:val="20"/>
              </w:rPr>
            </w:pPr>
            <w:r>
              <w:rPr>
                <w:sz w:val="20"/>
              </w:rPr>
              <w:t>Joam ániam jiawim bitchimnake ento jeekata tua konstruccionta böjoriawayo</w:t>
            </w:r>
          </w:p>
        </w:tc>
        <w:tc>
          <w:tcPr>
            <w:tcW w:w="547" w:type="pct"/>
            <w:shd w:val="clear" w:color="auto" w:fill="F2F2F2" w:themeFill="background1" w:themeFillShade="F2"/>
            <w:vAlign w:val="center"/>
          </w:tcPr>
          <w:p w14:paraId="70E33DA3" w14:textId="65F9A39A" w:rsidR="004B7F2D" w:rsidRPr="00E502FC" w:rsidRDefault="004B7F2D" w:rsidP="004B7F2D">
            <w:pPr>
              <w:pStyle w:val="AppendixBodyText"/>
              <w:spacing w:before="0" w:after="0" w:line="240" w:lineRule="exact"/>
              <w:contextualSpacing/>
              <w:jc w:val="left"/>
              <w:rPr>
                <w:sz w:val="20"/>
              </w:rPr>
            </w:pPr>
            <w:r>
              <w:rPr>
                <w:sz w:val="20"/>
              </w:rPr>
              <w:t>Ammali ento ka tua jiwwa machisiw tasti (chikti jum EIAS tewrimpo jibba)</w:t>
            </w:r>
          </w:p>
        </w:tc>
      </w:tr>
      <w:tr w:rsidR="004B7F2D" w:rsidRPr="00E502FC" w14:paraId="24000A68" w14:textId="77777777" w:rsidTr="00884A33">
        <w:trPr>
          <w:trHeight w:val="227"/>
        </w:trPr>
        <w:tc>
          <w:tcPr>
            <w:tcW w:w="5000" w:type="pct"/>
            <w:gridSpan w:val="5"/>
            <w:shd w:val="clear" w:color="auto" w:fill="D9D9D9" w:themeFill="background1" w:themeFillShade="D9"/>
            <w:vAlign w:val="center"/>
          </w:tcPr>
          <w:p w14:paraId="06FFF253" w14:textId="16C3AD8F" w:rsidR="004B7F2D" w:rsidRPr="00884A33" w:rsidRDefault="004B7F2D" w:rsidP="004B7F2D">
            <w:pPr>
              <w:pStyle w:val="AppendixBodyText"/>
              <w:spacing w:before="0" w:after="0" w:line="240" w:lineRule="exact"/>
              <w:contextualSpacing/>
              <w:jc w:val="left"/>
              <w:rPr>
                <w:b/>
                <w:bCs/>
                <w:sz w:val="20"/>
              </w:rPr>
            </w:pPr>
            <w:r w:rsidRPr="00884A33">
              <w:rPr>
                <w:b/>
                <w:bCs/>
                <w:sz w:val="20"/>
              </w:rPr>
              <w:t xml:space="preserve">Impaktom akumulatiibom: </w:t>
            </w:r>
            <w:r>
              <w:rPr>
                <w:b/>
                <w:bCs/>
                <w:sz w:val="20"/>
              </w:rPr>
              <w:t>S</w:t>
            </w:r>
            <w:r w:rsidRPr="00884A33">
              <w:rPr>
                <w:b/>
                <w:bCs/>
                <w:sz w:val="20"/>
              </w:rPr>
              <w:t>iime proyekto waraktiriam</w:t>
            </w:r>
          </w:p>
        </w:tc>
      </w:tr>
      <w:tr w:rsidR="004B7F2D" w:rsidRPr="00E502FC" w14:paraId="509244FC" w14:textId="77777777" w:rsidTr="004B7F2D">
        <w:trPr>
          <w:trHeight w:val="1106"/>
        </w:trPr>
        <w:tc>
          <w:tcPr>
            <w:tcW w:w="663" w:type="pct"/>
            <w:vAlign w:val="center"/>
          </w:tcPr>
          <w:p w14:paraId="6C88B8F2" w14:textId="24133AC7" w:rsidR="004B7F2D" w:rsidRPr="00E502FC" w:rsidRDefault="004B7F2D" w:rsidP="004B7F2D">
            <w:pPr>
              <w:pStyle w:val="AppendixBodyText"/>
              <w:spacing w:before="0" w:after="0" w:line="240" w:lineRule="exact"/>
              <w:contextualSpacing/>
              <w:jc w:val="left"/>
              <w:rPr>
                <w:sz w:val="20"/>
              </w:rPr>
            </w:pPr>
            <w:r w:rsidRPr="0085566A">
              <w:rPr>
                <w:sz w:val="20"/>
              </w:rPr>
              <w:t>Impa</w:t>
            </w:r>
            <w:r>
              <w:rPr>
                <w:sz w:val="20"/>
              </w:rPr>
              <w:t>ktom</w:t>
            </w:r>
            <w:r w:rsidRPr="0085566A">
              <w:rPr>
                <w:sz w:val="20"/>
              </w:rPr>
              <w:t xml:space="preserve"> a</w:t>
            </w:r>
            <w:r>
              <w:rPr>
                <w:sz w:val="20"/>
              </w:rPr>
              <w:t>kumulatiibom</w:t>
            </w:r>
          </w:p>
        </w:tc>
        <w:tc>
          <w:tcPr>
            <w:tcW w:w="649" w:type="pct"/>
            <w:vAlign w:val="center"/>
          </w:tcPr>
          <w:p w14:paraId="542C1D17" w14:textId="2D276DF4" w:rsidR="004B7F2D" w:rsidRPr="00BC256E" w:rsidRDefault="004B7F2D" w:rsidP="004B7F2D">
            <w:pPr>
              <w:pStyle w:val="AppendixBodyText"/>
              <w:spacing w:before="0" w:after="0" w:line="240" w:lineRule="exact"/>
              <w:contextualSpacing/>
              <w:jc w:val="left"/>
              <w:rPr>
                <w:sz w:val="20"/>
              </w:rPr>
            </w:pPr>
            <w:r>
              <w:rPr>
                <w:sz w:val="20"/>
              </w:rPr>
              <w:t>Siime tekilim ju proyekto bétana</w:t>
            </w:r>
          </w:p>
        </w:tc>
        <w:tc>
          <w:tcPr>
            <w:tcW w:w="775" w:type="pct"/>
            <w:vAlign w:val="center"/>
          </w:tcPr>
          <w:p w14:paraId="3B64DAE4" w14:textId="4A37C4EB" w:rsidR="004B7F2D" w:rsidRPr="00C74887" w:rsidRDefault="004B7F2D" w:rsidP="004B7F2D">
            <w:pPr>
              <w:pStyle w:val="AppendixBodyText"/>
              <w:spacing w:before="0" w:after="0" w:line="240" w:lineRule="exact"/>
              <w:contextualSpacing/>
              <w:jc w:val="left"/>
              <w:rPr>
                <w:sz w:val="20"/>
              </w:rPr>
            </w:pPr>
            <w:r>
              <w:rPr>
                <w:sz w:val="20"/>
              </w:rPr>
              <w:t xml:space="preserve">Siime impaktom </w:t>
            </w:r>
            <w:proofErr w:type="gramStart"/>
            <w:r w:rsidRPr="0085566A">
              <w:rPr>
                <w:sz w:val="20"/>
              </w:rPr>
              <w:t>a</w:t>
            </w:r>
            <w:r>
              <w:rPr>
                <w:sz w:val="20"/>
              </w:rPr>
              <w:t>k</w:t>
            </w:r>
            <w:r w:rsidRPr="0085566A">
              <w:rPr>
                <w:sz w:val="20"/>
              </w:rPr>
              <w:t>umulat</w:t>
            </w:r>
            <w:r>
              <w:rPr>
                <w:sz w:val="20"/>
              </w:rPr>
              <w:t>i</w:t>
            </w:r>
            <w:r w:rsidRPr="0085566A">
              <w:rPr>
                <w:sz w:val="20"/>
              </w:rPr>
              <w:t>i</w:t>
            </w:r>
            <w:r>
              <w:rPr>
                <w:sz w:val="20"/>
              </w:rPr>
              <w:t>b</w:t>
            </w:r>
            <w:r w:rsidRPr="0085566A">
              <w:rPr>
                <w:sz w:val="20"/>
              </w:rPr>
              <w:t>o</w:t>
            </w:r>
            <w:r>
              <w:rPr>
                <w:sz w:val="20"/>
              </w:rPr>
              <w:t xml:space="preserve">m  </w:t>
            </w:r>
            <w:r w:rsidRPr="0085566A">
              <w:rPr>
                <w:sz w:val="20"/>
              </w:rPr>
              <w:t>signifi</w:t>
            </w:r>
            <w:r>
              <w:rPr>
                <w:sz w:val="20"/>
              </w:rPr>
              <w:t>k</w:t>
            </w:r>
            <w:r w:rsidRPr="0085566A">
              <w:rPr>
                <w:sz w:val="20"/>
              </w:rPr>
              <w:t>ati</w:t>
            </w:r>
            <w:r>
              <w:rPr>
                <w:sz w:val="20"/>
              </w:rPr>
              <w:t>ib</w:t>
            </w:r>
            <w:r w:rsidRPr="0085566A">
              <w:rPr>
                <w:sz w:val="20"/>
              </w:rPr>
              <w:t>o</w:t>
            </w:r>
            <w:r>
              <w:rPr>
                <w:sz w:val="20"/>
              </w:rPr>
              <w:t>m</w:t>
            </w:r>
            <w:proofErr w:type="gramEnd"/>
            <w:r>
              <w:rPr>
                <w:sz w:val="20"/>
              </w:rPr>
              <w:t xml:space="preserve"> tiame</w:t>
            </w:r>
          </w:p>
        </w:tc>
        <w:tc>
          <w:tcPr>
            <w:tcW w:w="2366" w:type="pct"/>
            <w:vAlign w:val="center"/>
          </w:tcPr>
          <w:p w14:paraId="611CD25A" w14:textId="23C0832A" w:rsidR="004B7F2D" w:rsidRDefault="004B7F2D" w:rsidP="004B7F2D">
            <w:pPr>
              <w:pStyle w:val="AppendixBodyText"/>
              <w:numPr>
                <w:ilvl w:val="0"/>
                <w:numId w:val="21"/>
              </w:numPr>
              <w:spacing w:before="0" w:after="0" w:line="240" w:lineRule="exact"/>
              <w:contextualSpacing/>
              <w:jc w:val="left"/>
              <w:rPr>
                <w:sz w:val="20"/>
              </w:rPr>
            </w:pPr>
            <w:r>
              <w:rPr>
                <w:sz w:val="20"/>
              </w:rPr>
              <w:t xml:space="preserve">Ju </w:t>
            </w:r>
            <w:r w:rsidRPr="0085566A">
              <w:rPr>
                <w:sz w:val="20"/>
              </w:rPr>
              <w:t xml:space="preserve">Transition Industries </w:t>
            </w:r>
            <w:r>
              <w:rPr>
                <w:sz w:val="20"/>
              </w:rPr>
              <w:t xml:space="preserve">juka </w:t>
            </w:r>
            <w:r w:rsidRPr="0085566A">
              <w:rPr>
                <w:sz w:val="20"/>
              </w:rPr>
              <w:t>participación</w:t>
            </w:r>
            <w:r>
              <w:rPr>
                <w:sz w:val="20"/>
              </w:rPr>
              <w:t>ta bexsi bitcha, gruupo naw tepanuame ento organisasionim jum industriam bétana jume impakto bibichame ento wame rekursom prooyekto bétana ama am yew mojakti machileywi.</w:t>
            </w:r>
          </w:p>
          <w:p w14:paraId="4D0E186F" w14:textId="1FC5101A" w:rsidR="004B7F2D" w:rsidRDefault="004B7F2D" w:rsidP="004B7F2D">
            <w:pPr>
              <w:pStyle w:val="AppendixBodyText"/>
              <w:numPr>
                <w:ilvl w:val="0"/>
                <w:numId w:val="21"/>
              </w:numPr>
              <w:spacing w:before="0" w:after="0" w:line="240" w:lineRule="exact"/>
              <w:contextualSpacing/>
              <w:jc w:val="left"/>
              <w:rPr>
                <w:sz w:val="20"/>
              </w:rPr>
            </w:pPr>
            <w:r>
              <w:rPr>
                <w:sz w:val="20"/>
              </w:rPr>
              <w:t>Jum instalasionim bétana ju Transition Indutries mak aneme, siime faasempo proyektota yechawayo am teknake ento wame estandaresim internacionalesimpo amani tua jume Normam de Desempeñom IFC tiapo amani ju Proyekto Mexinoltamak am tekbéchiibo.</w:t>
            </w:r>
          </w:p>
          <w:p w14:paraId="3705EB5F" w14:textId="77777777" w:rsidR="004B7F2D" w:rsidRDefault="004B7F2D" w:rsidP="004B7F2D">
            <w:pPr>
              <w:pStyle w:val="AppendixBodyText"/>
              <w:numPr>
                <w:ilvl w:val="0"/>
                <w:numId w:val="21"/>
              </w:numPr>
              <w:spacing w:before="0" w:after="0" w:line="240" w:lineRule="exact"/>
              <w:contextualSpacing/>
              <w:jc w:val="left"/>
              <w:rPr>
                <w:sz w:val="20"/>
              </w:rPr>
            </w:pPr>
            <w:r>
              <w:rPr>
                <w:sz w:val="20"/>
              </w:rPr>
              <w:lastRenderedPageBreak/>
              <w:t>Ju proyekto anaalisista ama yaasimejume normam mejikanammaki ento wame Normas de Desarmpeñom tiammaki ju IFC instralasionim ama yaa taytiwak naateka ju Proyekto Mexinoltamak a chaasimnake béchiibo ento tua estándares internasionalesimpo amani. Wame regulacionim o normam chee kuttilampo amani. Siime proyekto faasempo jiba bitchimnake, inel bénasi, auditoriampo amani.</w:t>
            </w:r>
          </w:p>
          <w:p w14:paraId="272E2702" w14:textId="3390C6F2" w:rsidR="004B7F2D" w:rsidRPr="00BC256E" w:rsidRDefault="004B7F2D" w:rsidP="004B7F2D">
            <w:pPr>
              <w:pStyle w:val="AppendixBodyText"/>
              <w:numPr>
                <w:ilvl w:val="0"/>
                <w:numId w:val="21"/>
              </w:numPr>
              <w:spacing w:before="0" w:after="0" w:line="240" w:lineRule="exact"/>
              <w:contextualSpacing/>
              <w:jc w:val="left"/>
              <w:rPr>
                <w:sz w:val="20"/>
              </w:rPr>
            </w:pPr>
            <w:r>
              <w:rPr>
                <w:sz w:val="20"/>
              </w:rPr>
              <w:t xml:space="preserve">Beja juka EIAS jum línea de transmisión tiamta yumariawako ento wa Ebaluasion de Impaktom Akumulatiibo (CIA siglam ringo nokpo) Normam de Desempeñom naw wixjuteka ju IFC ento ju CIA Mexinol Proyektomaki am bitchimeka ento bemelasim am yaasimnake. </w:t>
            </w:r>
          </w:p>
        </w:tc>
        <w:tc>
          <w:tcPr>
            <w:tcW w:w="547" w:type="pct"/>
            <w:shd w:val="clear" w:color="auto" w:fill="F2F2F2" w:themeFill="background1" w:themeFillShade="F2"/>
            <w:vAlign w:val="center"/>
          </w:tcPr>
          <w:p w14:paraId="309B4AD3" w14:textId="2D7627C2" w:rsidR="004B7F2D" w:rsidRPr="00E502FC" w:rsidRDefault="004B7F2D" w:rsidP="004B7F2D">
            <w:pPr>
              <w:pStyle w:val="AppendixBodyText"/>
              <w:spacing w:before="0" w:after="0" w:line="240" w:lineRule="exact"/>
              <w:contextualSpacing/>
              <w:jc w:val="left"/>
              <w:rPr>
                <w:sz w:val="20"/>
              </w:rPr>
            </w:pPr>
            <w:r>
              <w:rPr>
                <w:sz w:val="20"/>
              </w:rPr>
              <w:lastRenderedPageBreak/>
              <w:t>kaita</w:t>
            </w:r>
          </w:p>
        </w:tc>
      </w:tr>
      <w:tr w:rsidR="004B7F2D" w:rsidRPr="00E502FC" w14:paraId="511D3C1C" w14:textId="77777777" w:rsidTr="004B7F2D">
        <w:trPr>
          <w:trHeight w:val="1106"/>
        </w:trPr>
        <w:tc>
          <w:tcPr>
            <w:tcW w:w="663" w:type="pct"/>
            <w:vAlign w:val="center"/>
          </w:tcPr>
          <w:p w14:paraId="166D6A91" w14:textId="6C23F1A1" w:rsidR="004B7F2D" w:rsidRPr="00BC256E" w:rsidRDefault="004B7F2D" w:rsidP="004B7F2D">
            <w:pPr>
              <w:pStyle w:val="AppendixBodyText"/>
              <w:spacing w:before="0" w:after="0" w:line="240" w:lineRule="exact"/>
              <w:contextualSpacing/>
              <w:jc w:val="left"/>
              <w:rPr>
                <w:sz w:val="20"/>
              </w:rPr>
            </w:pPr>
            <w:r>
              <w:rPr>
                <w:sz w:val="20"/>
              </w:rPr>
              <w:t>Ekonomia ento nuxmiam naw kalaktiwampo</w:t>
            </w:r>
          </w:p>
        </w:tc>
        <w:tc>
          <w:tcPr>
            <w:tcW w:w="649" w:type="pct"/>
            <w:vAlign w:val="center"/>
          </w:tcPr>
          <w:p w14:paraId="7E9DE92E" w14:textId="77777777" w:rsidR="004B7F2D" w:rsidRPr="00BC256E" w:rsidRDefault="004B7F2D" w:rsidP="004B7F2D">
            <w:pPr>
              <w:pStyle w:val="AppendixBodyText"/>
              <w:spacing w:before="0" w:after="0" w:line="240" w:lineRule="exact"/>
              <w:contextualSpacing/>
              <w:jc w:val="left"/>
              <w:rPr>
                <w:sz w:val="20"/>
              </w:rPr>
            </w:pPr>
            <w:r>
              <w:rPr>
                <w:sz w:val="20"/>
              </w:rPr>
              <w:t>Siime tekilim proyektopo yew wéeme</w:t>
            </w:r>
          </w:p>
        </w:tc>
        <w:tc>
          <w:tcPr>
            <w:tcW w:w="775" w:type="pct"/>
            <w:vAlign w:val="center"/>
          </w:tcPr>
          <w:p w14:paraId="0B0785DF" w14:textId="1858A867" w:rsidR="004B7F2D" w:rsidRPr="00BC256E" w:rsidRDefault="004B7F2D" w:rsidP="004B7F2D">
            <w:pPr>
              <w:pStyle w:val="AppendixBodyText"/>
              <w:spacing w:before="0" w:after="0" w:line="240" w:lineRule="exact"/>
              <w:contextualSpacing/>
              <w:jc w:val="left"/>
              <w:rPr>
                <w:sz w:val="20"/>
              </w:rPr>
            </w:pPr>
            <w:r>
              <w:rPr>
                <w:sz w:val="20"/>
              </w:rPr>
              <w:t>Jiapsiwamta bexreaw ento ju presión inflasionaria tiene jitta jinnuwamtachik chee tákiamta ento ju inmigrasionta proyektota béchiibo.</w:t>
            </w:r>
          </w:p>
        </w:tc>
        <w:tc>
          <w:tcPr>
            <w:tcW w:w="2366" w:type="pct"/>
            <w:vAlign w:val="center"/>
          </w:tcPr>
          <w:p w14:paraId="6F94EF78" w14:textId="6D4F9DF0" w:rsidR="004B7F2D" w:rsidRPr="00BC256E" w:rsidRDefault="004B7F2D" w:rsidP="004B7F2D">
            <w:pPr>
              <w:pStyle w:val="AppendixBodyText"/>
              <w:numPr>
                <w:ilvl w:val="0"/>
                <w:numId w:val="20"/>
              </w:numPr>
              <w:spacing w:before="0" w:after="0" w:line="240" w:lineRule="exact"/>
              <w:contextualSpacing/>
              <w:jc w:val="left"/>
              <w:rPr>
                <w:sz w:val="20"/>
              </w:rPr>
            </w:pPr>
            <w:r>
              <w:rPr>
                <w:sz w:val="20"/>
              </w:rPr>
              <w:t xml:space="preserve">Ju </w:t>
            </w:r>
            <w:r w:rsidRPr="00BC256E">
              <w:rPr>
                <w:sz w:val="20"/>
              </w:rPr>
              <w:t>Proye</w:t>
            </w:r>
            <w:r>
              <w:rPr>
                <w:sz w:val="20"/>
              </w:rPr>
              <w:t>k</w:t>
            </w:r>
            <w:r w:rsidRPr="00BC256E">
              <w:rPr>
                <w:sz w:val="20"/>
              </w:rPr>
              <w:t xml:space="preserve">to </w:t>
            </w:r>
            <w:r>
              <w:rPr>
                <w:sz w:val="20"/>
              </w:rPr>
              <w:t xml:space="preserve">juka </w:t>
            </w:r>
            <w:r w:rsidRPr="00BC256E">
              <w:rPr>
                <w:sz w:val="20"/>
              </w:rPr>
              <w:t>influen</w:t>
            </w:r>
            <w:r>
              <w:rPr>
                <w:sz w:val="20"/>
              </w:rPr>
              <w:t>s</w:t>
            </w:r>
            <w:r w:rsidRPr="00BC256E">
              <w:rPr>
                <w:sz w:val="20"/>
              </w:rPr>
              <w:t>ia</w:t>
            </w:r>
            <w:r>
              <w:rPr>
                <w:sz w:val="20"/>
              </w:rPr>
              <w:t xml:space="preserve"> tiamta ama ujúunake siime kontratistammaki juka presión inflasionaria tiamta ka lemaspo jikaw a weenake béchiibo jum </w:t>
            </w:r>
            <w:r w:rsidRPr="00BC256E">
              <w:rPr>
                <w:sz w:val="20"/>
              </w:rPr>
              <w:t>Plan de Contenido Lo</w:t>
            </w:r>
            <w:r>
              <w:rPr>
                <w:sz w:val="20"/>
              </w:rPr>
              <w:t>c</w:t>
            </w:r>
            <w:r w:rsidRPr="00BC256E">
              <w:rPr>
                <w:sz w:val="20"/>
              </w:rPr>
              <w:t>al del Proye</w:t>
            </w:r>
            <w:r>
              <w:rPr>
                <w:sz w:val="20"/>
              </w:rPr>
              <w:t>k</w:t>
            </w:r>
            <w:r w:rsidRPr="00BC256E">
              <w:rPr>
                <w:sz w:val="20"/>
              </w:rPr>
              <w:t>to</w:t>
            </w:r>
            <w:r>
              <w:rPr>
                <w:sz w:val="20"/>
              </w:rPr>
              <w:t xml:space="preserve"> tiapo amani.</w:t>
            </w:r>
          </w:p>
          <w:p w14:paraId="4D8ACA28" w14:textId="240BD402" w:rsidR="004B7F2D" w:rsidRDefault="004B7F2D" w:rsidP="004B7F2D">
            <w:pPr>
              <w:pStyle w:val="AppendixBodyText"/>
              <w:numPr>
                <w:ilvl w:val="0"/>
                <w:numId w:val="20"/>
              </w:numPr>
              <w:spacing w:before="0" w:after="0" w:line="240" w:lineRule="exact"/>
              <w:contextualSpacing/>
              <w:jc w:val="left"/>
              <w:rPr>
                <w:sz w:val="20"/>
              </w:rPr>
            </w:pPr>
            <w:r>
              <w:rPr>
                <w:sz w:val="20"/>
              </w:rPr>
              <w:t xml:space="preserve">Ju </w:t>
            </w:r>
            <w:r w:rsidRPr="00BC256E">
              <w:rPr>
                <w:sz w:val="20"/>
              </w:rPr>
              <w:t>proye</w:t>
            </w:r>
            <w:r>
              <w:rPr>
                <w:sz w:val="20"/>
              </w:rPr>
              <w:t>k</w:t>
            </w:r>
            <w:r w:rsidRPr="00BC256E">
              <w:rPr>
                <w:sz w:val="20"/>
              </w:rPr>
              <w:t xml:space="preserve">to </w:t>
            </w:r>
            <w:r>
              <w:rPr>
                <w:sz w:val="20"/>
              </w:rPr>
              <w:t xml:space="preserve">nawwam yew bittebonake jume </w:t>
            </w:r>
            <w:r w:rsidRPr="00BC256E">
              <w:rPr>
                <w:sz w:val="20"/>
              </w:rPr>
              <w:t>resultado</w:t>
            </w:r>
            <w:r>
              <w:rPr>
                <w:sz w:val="20"/>
              </w:rPr>
              <w:t>m de seguimientom tiame</w:t>
            </w:r>
            <w:r w:rsidRPr="00BC256E">
              <w:rPr>
                <w:sz w:val="20"/>
              </w:rPr>
              <w:t xml:space="preserve"> (</w:t>
            </w:r>
            <w:r>
              <w:rPr>
                <w:sz w:val="20"/>
              </w:rPr>
              <w:t>jiapsiwame bexriampo ento s</w:t>
            </w:r>
            <w:r w:rsidRPr="00BC256E">
              <w:rPr>
                <w:sz w:val="20"/>
              </w:rPr>
              <w:t>o</w:t>
            </w:r>
            <w:r>
              <w:rPr>
                <w:sz w:val="20"/>
              </w:rPr>
              <w:t>s</w:t>
            </w:r>
            <w:r w:rsidRPr="00BC256E">
              <w:rPr>
                <w:sz w:val="20"/>
              </w:rPr>
              <w:t>ioe</w:t>
            </w:r>
            <w:r>
              <w:rPr>
                <w:sz w:val="20"/>
              </w:rPr>
              <w:t>k</w:t>
            </w:r>
            <w:r w:rsidRPr="00BC256E">
              <w:rPr>
                <w:sz w:val="20"/>
              </w:rPr>
              <w:t>onómi</w:t>
            </w:r>
            <w:r>
              <w:rPr>
                <w:sz w:val="20"/>
              </w:rPr>
              <w:t>kom ama bitchimeka</w:t>
            </w:r>
            <w:r w:rsidRPr="00BC256E">
              <w:rPr>
                <w:sz w:val="20"/>
              </w:rPr>
              <w:t xml:space="preserve">) </w:t>
            </w:r>
            <w:r>
              <w:rPr>
                <w:sz w:val="20"/>
              </w:rPr>
              <w:t>wate proyektommaki de tercerom tiammaki ento wepúu foorotam juka acción kolectiiba tiamta ama naw jinabakbéchiibo</w:t>
            </w:r>
            <w:r w:rsidRPr="00BC256E">
              <w:rPr>
                <w:sz w:val="20"/>
              </w:rPr>
              <w:t xml:space="preserve">. </w:t>
            </w:r>
            <w:r>
              <w:rPr>
                <w:sz w:val="20"/>
              </w:rPr>
              <w:t xml:space="preserve">Ími fooropo tiapo, merkaadom, </w:t>
            </w:r>
            <w:r w:rsidRPr="00BC256E">
              <w:rPr>
                <w:sz w:val="20"/>
              </w:rPr>
              <w:t>se</w:t>
            </w:r>
            <w:r>
              <w:rPr>
                <w:sz w:val="20"/>
              </w:rPr>
              <w:t>k</w:t>
            </w:r>
            <w:r w:rsidRPr="00BC256E">
              <w:rPr>
                <w:sz w:val="20"/>
              </w:rPr>
              <w:t>tore</w:t>
            </w:r>
            <w:r>
              <w:rPr>
                <w:sz w:val="20"/>
              </w:rPr>
              <w:t>m</w:t>
            </w:r>
            <w:r w:rsidRPr="00BC256E">
              <w:rPr>
                <w:sz w:val="20"/>
              </w:rPr>
              <w:t xml:space="preserve"> o biene</w:t>
            </w:r>
            <w:r>
              <w:rPr>
                <w:sz w:val="20"/>
              </w:rPr>
              <w:t>m</w:t>
            </w:r>
            <w:r w:rsidRPr="00BC256E">
              <w:rPr>
                <w:sz w:val="20"/>
              </w:rPr>
              <w:t xml:space="preserve"> </w:t>
            </w:r>
            <w:r>
              <w:rPr>
                <w:sz w:val="20"/>
              </w:rPr>
              <w:t>b</w:t>
            </w:r>
            <w:r w:rsidRPr="00BC256E">
              <w:rPr>
                <w:sz w:val="20"/>
              </w:rPr>
              <w:t>ulnerable</w:t>
            </w:r>
            <w:r>
              <w:rPr>
                <w:sz w:val="20"/>
              </w:rPr>
              <w:t xml:space="preserve">me ka tuysi amew wemta bétana noknake ento protokoolompo jume daatom tiame ama naw bitnake. </w:t>
            </w:r>
            <w:r w:rsidRPr="00BC256E">
              <w:rPr>
                <w:sz w:val="20"/>
              </w:rPr>
              <w:t>(</w:t>
            </w:r>
            <w:r>
              <w:rPr>
                <w:sz w:val="20"/>
              </w:rPr>
              <w:t xml:space="preserve">tattaabui buawamta bétana </w:t>
            </w:r>
            <w:r w:rsidRPr="00BC256E">
              <w:rPr>
                <w:sz w:val="20"/>
              </w:rPr>
              <w:t>pro</w:t>
            </w:r>
            <w:r>
              <w:rPr>
                <w:sz w:val="20"/>
              </w:rPr>
              <w:t>b</w:t>
            </w:r>
            <w:r w:rsidRPr="00BC256E">
              <w:rPr>
                <w:sz w:val="20"/>
              </w:rPr>
              <w:t>eedo</w:t>
            </w:r>
            <w:r>
              <w:rPr>
                <w:sz w:val="20"/>
              </w:rPr>
              <w:t>orim, joapo artiiculom ento wate regionimpo ka am bibinake bem waatiwi ento jitta waate).</w:t>
            </w:r>
          </w:p>
          <w:p w14:paraId="3AA76EBD" w14:textId="21FA2C46" w:rsidR="004B7F2D" w:rsidRPr="00BC256E" w:rsidRDefault="004B7F2D" w:rsidP="004B7F2D">
            <w:pPr>
              <w:pStyle w:val="AppendixBodyText"/>
              <w:spacing w:before="0" w:after="0" w:line="240" w:lineRule="exact"/>
              <w:ind w:left="360"/>
              <w:contextualSpacing/>
              <w:jc w:val="left"/>
              <w:rPr>
                <w:sz w:val="20"/>
              </w:rPr>
            </w:pPr>
          </w:p>
        </w:tc>
        <w:tc>
          <w:tcPr>
            <w:tcW w:w="547" w:type="pct"/>
            <w:shd w:val="clear" w:color="auto" w:fill="F2F2F2" w:themeFill="background1" w:themeFillShade="F2"/>
            <w:vAlign w:val="center"/>
          </w:tcPr>
          <w:p w14:paraId="44502160" w14:textId="77777777" w:rsidR="004B7F2D" w:rsidRPr="00E502FC" w:rsidRDefault="004B7F2D" w:rsidP="004B7F2D">
            <w:pPr>
              <w:pStyle w:val="AppendixBodyText"/>
              <w:spacing w:before="0" w:after="0" w:line="240" w:lineRule="exact"/>
              <w:contextualSpacing/>
              <w:jc w:val="left"/>
              <w:rPr>
                <w:sz w:val="20"/>
              </w:rPr>
            </w:pPr>
            <w:r>
              <w:rPr>
                <w:sz w:val="20"/>
              </w:rPr>
              <w:t xml:space="preserve">Kaita </w:t>
            </w:r>
          </w:p>
        </w:tc>
      </w:tr>
      <w:tr w:rsidR="004B7F2D" w:rsidRPr="00E502FC" w14:paraId="2562BB55" w14:textId="77777777" w:rsidTr="004B7F2D">
        <w:trPr>
          <w:trHeight w:val="1106"/>
        </w:trPr>
        <w:tc>
          <w:tcPr>
            <w:tcW w:w="663" w:type="pct"/>
            <w:vAlign w:val="center"/>
          </w:tcPr>
          <w:p w14:paraId="743807D0" w14:textId="1667192F" w:rsidR="004B7F2D" w:rsidRPr="001B6956" w:rsidRDefault="004B7F2D" w:rsidP="004B7F2D">
            <w:pPr>
              <w:pStyle w:val="AppendixBodyText"/>
              <w:spacing w:before="0" w:after="0" w:line="240" w:lineRule="exact"/>
              <w:contextualSpacing/>
              <w:jc w:val="left"/>
              <w:rPr>
                <w:sz w:val="20"/>
              </w:rPr>
            </w:pPr>
            <w:r>
              <w:rPr>
                <w:sz w:val="20"/>
              </w:rPr>
              <w:t>Ekonomia ento nuxmiam naw kalaktiwampo</w:t>
            </w:r>
          </w:p>
        </w:tc>
        <w:tc>
          <w:tcPr>
            <w:tcW w:w="649" w:type="pct"/>
            <w:vAlign w:val="center"/>
          </w:tcPr>
          <w:p w14:paraId="2490A934" w14:textId="5D4FF081" w:rsidR="004B7F2D" w:rsidRDefault="004B7F2D" w:rsidP="004B7F2D">
            <w:pPr>
              <w:pStyle w:val="AppendixBodyText"/>
              <w:spacing w:before="0" w:after="0" w:line="240" w:lineRule="exact"/>
              <w:contextualSpacing/>
              <w:jc w:val="left"/>
              <w:rPr>
                <w:sz w:val="20"/>
              </w:rPr>
            </w:pPr>
            <w:r>
              <w:rPr>
                <w:sz w:val="20"/>
              </w:rPr>
              <w:t>Siime tekilim proyektopo yew wéeme</w:t>
            </w:r>
          </w:p>
        </w:tc>
        <w:tc>
          <w:tcPr>
            <w:tcW w:w="775" w:type="pct"/>
            <w:vAlign w:val="center"/>
          </w:tcPr>
          <w:p w14:paraId="5CB8066E" w14:textId="6BA01EC1" w:rsidR="004B7F2D" w:rsidRDefault="004B7F2D" w:rsidP="004B7F2D">
            <w:pPr>
              <w:pStyle w:val="AppendixBodyText"/>
              <w:spacing w:before="0" w:after="0" w:line="240" w:lineRule="exact"/>
              <w:contextualSpacing/>
              <w:jc w:val="left"/>
              <w:rPr>
                <w:sz w:val="20"/>
              </w:rPr>
            </w:pPr>
            <w:r>
              <w:rPr>
                <w:sz w:val="20"/>
              </w:rPr>
              <w:t>Wame tensionim nuxmiam násuku jikaw weeme ento wate benefiisiom wate proyektom bétana.</w:t>
            </w:r>
          </w:p>
        </w:tc>
        <w:tc>
          <w:tcPr>
            <w:tcW w:w="2366" w:type="pct"/>
            <w:vAlign w:val="center"/>
          </w:tcPr>
          <w:p w14:paraId="4F93F04E" w14:textId="70549F01" w:rsidR="004B7F2D" w:rsidRDefault="004B7F2D" w:rsidP="004B7F2D">
            <w:pPr>
              <w:pStyle w:val="AppendixBodyText"/>
              <w:numPr>
                <w:ilvl w:val="0"/>
                <w:numId w:val="20"/>
              </w:numPr>
              <w:spacing w:before="0" w:after="0" w:line="240" w:lineRule="exact"/>
              <w:contextualSpacing/>
              <w:jc w:val="left"/>
              <w:rPr>
                <w:sz w:val="20"/>
              </w:rPr>
            </w:pPr>
            <w:r>
              <w:rPr>
                <w:sz w:val="20"/>
              </w:rPr>
              <w:t>Ju proyekto bem influensiam disponiblempo amani ento siime kontratistammaki naw juka alineasion tiamta naw tekipanuasimnake jume tensionim kom weetua béchiibo ento konflikto sosialesim.</w:t>
            </w:r>
          </w:p>
          <w:p w14:paraId="1ADBA24C" w14:textId="144DE3D6" w:rsidR="004B7F2D" w:rsidRDefault="004B7F2D" w:rsidP="004B7F2D">
            <w:pPr>
              <w:pStyle w:val="AppendixBodyText"/>
              <w:numPr>
                <w:ilvl w:val="0"/>
                <w:numId w:val="20"/>
              </w:numPr>
              <w:spacing w:before="0" w:after="0" w:line="240" w:lineRule="exact"/>
              <w:contextualSpacing/>
              <w:jc w:val="left"/>
              <w:rPr>
                <w:sz w:val="20"/>
              </w:rPr>
            </w:pPr>
            <w:r>
              <w:rPr>
                <w:sz w:val="20"/>
              </w:rPr>
              <w:t xml:space="preserve">I proyekto ket wate desarroyom planifikaadom de terceerom tiammak tuysi tekipanuasimnake ento wame daatom de escala de queejam ama naw bitchimeka ento siime tuysi emo </w:t>
            </w:r>
            <w:r>
              <w:rPr>
                <w:sz w:val="20"/>
              </w:rPr>
              <w:lastRenderedPageBreak/>
              <w:t>rutuktiasimnake, wa naw omtiwamta rutuktiasimna ento wame estrateegiam de komunikasionim naw bitchimnake.</w:t>
            </w:r>
          </w:p>
        </w:tc>
        <w:tc>
          <w:tcPr>
            <w:tcW w:w="547" w:type="pct"/>
            <w:shd w:val="clear" w:color="auto" w:fill="F2F2F2" w:themeFill="background1" w:themeFillShade="F2"/>
            <w:vAlign w:val="center"/>
          </w:tcPr>
          <w:p w14:paraId="76EE0C81" w14:textId="0A3BB8C1" w:rsidR="004B7F2D" w:rsidRDefault="004B7F2D" w:rsidP="004B7F2D">
            <w:pPr>
              <w:pStyle w:val="AppendixBodyText"/>
              <w:spacing w:before="0" w:after="0" w:line="240" w:lineRule="exact"/>
              <w:contextualSpacing/>
              <w:jc w:val="left"/>
              <w:rPr>
                <w:sz w:val="20"/>
              </w:rPr>
            </w:pPr>
            <w:r>
              <w:rPr>
                <w:sz w:val="20"/>
              </w:rPr>
              <w:lastRenderedPageBreak/>
              <w:t>kaita</w:t>
            </w:r>
          </w:p>
        </w:tc>
      </w:tr>
      <w:tr w:rsidR="004B7F2D" w:rsidRPr="00E502FC" w14:paraId="4FC7D460" w14:textId="77777777" w:rsidTr="004B7F2D">
        <w:trPr>
          <w:trHeight w:val="1106"/>
        </w:trPr>
        <w:tc>
          <w:tcPr>
            <w:tcW w:w="663" w:type="pct"/>
            <w:vAlign w:val="center"/>
          </w:tcPr>
          <w:p w14:paraId="324826CA" w14:textId="3A5E12EA" w:rsidR="004B7F2D" w:rsidRPr="001B6956" w:rsidRDefault="004B7F2D" w:rsidP="004B7F2D">
            <w:pPr>
              <w:pStyle w:val="AppendixBodyText"/>
              <w:spacing w:before="0" w:after="0" w:line="240" w:lineRule="exact"/>
              <w:contextualSpacing/>
              <w:jc w:val="left"/>
              <w:rPr>
                <w:sz w:val="20"/>
              </w:rPr>
            </w:pPr>
            <w:r>
              <w:rPr>
                <w:sz w:val="20"/>
              </w:rPr>
              <w:t>Ekonomia ento nuxmiam naw kalaktiwampo</w:t>
            </w:r>
          </w:p>
        </w:tc>
        <w:tc>
          <w:tcPr>
            <w:tcW w:w="649" w:type="pct"/>
            <w:vAlign w:val="center"/>
          </w:tcPr>
          <w:p w14:paraId="1504E176" w14:textId="32D2EEC1" w:rsidR="004B7F2D" w:rsidRDefault="004B7F2D" w:rsidP="004B7F2D">
            <w:pPr>
              <w:pStyle w:val="AppendixBodyText"/>
              <w:spacing w:before="0" w:after="0" w:line="240" w:lineRule="exact"/>
              <w:contextualSpacing/>
              <w:jc w:val="left"/>
              <w:rPr>
                <w:sz w:val="20"/>
              </w:rPr>
            </w:pPr>
            <w:r>
              <w:rPr>
                <w:sz w:val="20"/>
              </w:rPr>
              <w:t>Siime tekilim proyektopo yew wéeme</w:t>
            </w:r>
          </w:p>
        </w:tc>
        <w:tc>
          <w:tcPr>
            <w:tcW w:w="775" w:type="pct"/>
            <w:vAlign w:val="center"/>
          </w:tcPr>
          <w:p w14:paraId="774A29AE" w14:textId="5445F891" w:rsidR="004B7F2D" w:rsidRDefault="004B7F2D" w:rsidP="004B7F2D">
            <w:pPr>
              <w:pStyle w:val="AppendixBodyText"/>
              <w:spacing w:before="0" w:after="0" w:line="240" w:lineRule="exact"/>
              <w:contextualSpacing/>
              <w:jc w:val="left"/>
              <w:rPr>
                <w:sz w:val="20"/>
              </w:rPr>
            </w:pPr>
            <w:r>
              <w:rPr>
                <w:sz w:val="20"/>
              </w:rPr>
              <w:t>Ka nanalaysi emo bittwamta jikaw weeyo ju disparidad de genero tiame chee öwim ama tákiawaka béchiibo.</w:t>
            </w:r>
          </w:p>
        </w:tc>
        <w:tc>
          <w:tcPr>
            <w:tcW w:w="2366" w:type="pct"/>
            <w:vAlign w:val="center"/>
          </w:tcPr>
          <w:p w14:paraId="732DF2CA" w14:textId="1330F849" w:rsidR="004B7F2D" w:rsidRDefault="004B7F2D" w:rsidP="004B7F2D">
            <w:pPr>
              <w:pStyle w:val="AppendixBodyText"/>
              <w:numPr>
                <w:ilvl w:val="0"/>
                <w:numId w:val="20"/>
              </w:numPr>
              <w:spacing w:before="0" w:after="0" w:line="240" w:lineRule="exact"/>
              <w:contextualSpacing/>
              <w:jc w:val="left"/>
              <w:rPr>
                <w:sz w:val="20"/>
              </w:rPr>
            </w:pPr>
            <w:r>
              <w:rPr>
                <w:sz w:val="20"/>
              </w:rPr>
              <w:t xml:space="preserve">Ju </w:t>
            </w:r>
            <w:r w:rsidRPr="00BC256E">
              <w:rPr>
                <w:sz w:val="20"/>
              </w:rPr>
              <w:t>proye</w:t>
            </w:r>
            <w:r>
              <w:rPr>
                <w:sz w:val="20"/>
              </w:rPr>
              <w:t>k</w:t>
            </w:r>
            <w:r w:rsidRPr="00BC256E">
              <w:rPr>
                <w:sz w:val="20"/>
              </w:rPr>
              <w:t xml:space="preserve">to </w:t>
            </w:r>
            <w:r>
              <w:rPr>
                <w:sz w:val="20"/>
              </w:rPr>
              <w:t xml:space="preserve">bem influensiam disponiblem tuysi naw kalaktiwamta siime kontratistammaki jume mediidam similaarem tiame ama naw bitbéchiibo jume </w:t>
            </w:r>
            <w:r w:rsidRPr="00BC256E">
              <w:rPr>
                <w:sz w:val="20"/>
              </w:rPr>
              <w:t>igualdad de gé</w:t>
            </w:r>
            <w:r>
              <w:rPr>
                <w:sz w:val="20"/>
              </w:rPr>
              <w:t>e</w:t>
            </w:r>
            <w:r w:rsidRPr="00BC256E">
              <w:rPr>
                <w:sz w:val="20"/>
              </w:rPr>
              <w:t>nero</w:t>
            </w:r>
            <w:r>
              <w:rPr>
                <w:sz w:val="20"/>
              </w:rPr>
              <w:t xml:space="preserve"> tiamta ama böjoria béchiibo, tua tuu pro</w:t>
            </w:r>
            <w:r w:rsidRPr="00BC256E">
              <w:rPr>
                <w:sz w:val="20"/>
              </w:rPr>
              <w:t>gr</w:t>
            </w:r>
            <w:r>
              <w:rPr>
                <w:sz w:val="20"/>
              </w:rPr>
              <w:t>a</w:t>
            </w:r>
            <w:r w:rsidRPr="00BC256E">
              <w:rPr>
                <w:sz w:val="20"/>
              </w:rPr>
              <w:t>ama</w:t>
            </w:r>
            <w:r>
              <w:rPr>
                <w:sz w:val="20"/>
              </w:rPr>
              <w:t xml:space="preserve">m </w:t>
            </w:r>
            <w:r w:rsidRPr="00BC256E">
              <w:rPr>
                <w:sz w:val="20"/>
              </w:rPr>
              <w:t>espe</w:t>
            </w:r>
            <w:r>
              <w:rPr>
                <w:sz w:val="20"/>
              </w:rPr>
              <w:t>s</w:t>
            </w:r>
            <w:r w:rsidRPr="00BC256E">
              <w:rPr>
                <w:sz w:val="20"/>
              </w:rPr>
              <w:t>ífi</w:t>
            </w:r>
            <w:r>
              <w:rPr>
                <w:sz w:val="20"/>
              </w:rPr>
              <w:t>k</w:t>
            </w:r>
            <w:r w:rsidRPr="00BC256E">
              <w:rPr>
                <w:sz w:val="20"/>
              </w:rPr>
              <w:t>o</w:t>
            </w:r>
            <w:r>
              <w:rPr>
                <w:sz w:val="20"/>
              </w:rPr>
              <w:t>m tiapo amani jume jaamuchim béchiibo ama tekilim yaabareme ento kapasiitasion preebiam konstruksionta tekipanua béchiibo.</w:t>
            </w:r>
          </w:p>
        </w:tc>
        <w:tc>
          <w:tcPr>
            <w:tcW w:w="547" w:type="pct"/>
            <w:shd w:val="clear" w:color="auto" w:fill="F2F2F2" w:themeFill="background1" w:themeFillShade="F2"/>
            <w:vAlign w:val="center"/>
          </w:tcPr>
          <w:p w14:paraId="44C835E1" w14:textId="5E4E5A46" w:rsidR="004B7F2D" w:rsidRDefault="004B7F2D" w:rsidP="004B7F2D">
            <w:pPr>
              <w:pStyle w:val="AppendixBodyText"/>
              <w:spacing w:before="0" w:after="0" w:line="240" w:lineRule="exact"/>
              <w:contextualSpacing/>
              <w:jc w:val="left"/>
              <w:rPr>
                <w:sz w:val="20"/>
              </w:rPr>
            </w:pPr>
            <w:r>
              <w:rPr>
                <w:sz w:val="20"/>
              </w:rPr>
              <w:t>kaita</w:t>
            </w:r>
          </w:p>
        </w:tc>
      </w:tr>
      <w:tr w:rsidR="004B7F2D" w:rsidRPr="00E502FC" w14:paraId="223EBA3F" w14:textId="77777777" w:rsidTr="004B7F2D">
        <w:trPr>
          <w:trHeight w:val="611"/>
        </w:trPr>
        <w:tc>
          <w:tcPr>
            <w:tcW w:w="663" w:type="pct"/>
            <w:vAlign w:val="center"/>
          </w:tcPr>
          <w:p w14:paraId="6997EF03" w14:textId="77777777" w:rsidR="004B7F2D" w:rsidRPr="00E502FC" w:rsidRDefault="004B7F2D" w:rsidP="004B7F2D">
            <w:pPr>
              <w:pStyle w:val="AppendixBodyText"/>
              <w:spacing w:before="0" w:after="0" w:line="240" w:lineRule="exact"/>
              <w:contextualSpacing/>
              <w:jc w:val="left"/>
              <w:rPr>
                <w:sz w:val="20"/>
              </w:rPr>
            </w:pPr>
            <w:r w:rsidRPr="00BC256E">
              <w:rPr>
                <w:sz w:val="20"/>
              </w:rPr>
              <w:t>Infraestru</w:t>
            </w:r>
            <w:r>
              <w:rPr>
                <w:sz w:val="20"/>
              </w:rPr>
              <w:t>k</w:t>
            </w:r>
            <w:r w:rsidRPr="00BC256E">
              <w:rPr>
                <w:sz w:val="20"/>
              </w:rPr>
              <w:t>t</w:t>
            </w:r>
            <w:r>
              <w:rPr>
                <w:sz w:val="20"/>
              </w:rPr>
              <w:t>uram ento serbiisiom tiame</w:t>
            </w:r>
          </w:p>
        </w:tc>
        <w:tc>
          <w:tcPr>
            <w:tcW w:w="649" w:type="pct"/>
            <w:vAlign w:val="center"/>
          </w:tcPr>
          <w:p w14:paraId="04B93510" w14:textId="77777777" w:rsidR="004B7F2D" w:rsidRPr="00BC256E" w:rsidRDefault="004B7F2D" w:rsidP="004B7F2D">
            <w:pPr>
              <w:pStyle w:val="AppendixBodyText"/>
              <w:spacing w:before="0" w:after="0" w:line="240" w:lineRule="exact"/>
              <w:contextualSpacing/>
              <w:jc w:val="left"/>
              <w:rPr>
                <w:sz w:val="20"/>
              </w:rPr>
            </w:pPr>
            <w:r>
              <w:rPr>
                <w:sz w:val="20"/>
              </w:rPr>
              <w:t>Siime tekilim proyektopo yew wéeme</w:t>
            </w:r>
            <w:r w:rsidRPr="0085566A">
              <w:rPr>
                <w:sz w:val="20"/>
              </w:rPr>
              <w:t xml:space="preserve"> </w:t>
            </w:r>
          </w:p>
        </w:tc>
        <w:tc>
          <w:tcPr>
            <w:tcW w:w="775" w:type="pct"/>
            <w:vAlign w:val="center"/>
          </w:tcPr>
          <w:p w14:paraId="50355AAA" w14:textId="1C13EC44" w:rsidR="004B7F2D" w:rsidRPr="00BC256E" w:rsidRDefault="004B7F2D" w:rsidP="004B7F2D">
            <w:pPr>
              <w:pStyle w:val="AppendixBodyText"/>
              <w:spacing w:before="0" w:after="0" w:line="240" w:lineRule="exact"/>
              <w:contextualSpacing/>
              <w:jc w:val="left"/>
              <w:rPr>
                <w:sz w:val="20"/>
              </w:rPr>
            </w:pPr>
            <w:r>
              <w:rPr>
                <w:sz w:val="20"/>
              </w:rPr>
              <w:t xml:space="preserve">Lemaspo bettesi amew weeyo jum serbiisio sosialesimew ento </w:t>
            </w:r>
            <w:r w:rsidRPr="00BC256E">
              <w:rPr>
                <w:sz w:val="20"/>
              </w:rPr>
              <w:t>infraestru</w:t>
            </w:r>
            <w:r>
              <w:rPr>
                <w:sz w:val="20"/>
              </w:rPr>
              <w:t>k</w:t>
            </w:r>
            <w:r w:rsidRPr="00BC256E">
              <w:rPr>
                <w:sz w:val="20"/>
              </w:rPr>
              <w:t>t</w:t>
            </w:r>
            <w:r>
              <w:rPr>
                <w:sz w:val="20"/>
              </w:rPr>
              <w:t>u</w:t>
            </w:r>
            <w:r w:rsidRPr="00BC256E">
              <w:rPr>
                <w:sz w:val="20"/>
              </w:rPr>
              <w:t>ura</w:t>
            </w:r>
            <w:r>
              <w:rPr>
                <w:sz w:val="20"/>
              </w:rPr>
              <w:t>wi jume tekipanualéerom ento inmigrasionta béchiibo</w:t>
            </w:r>
          </w:p>
        </w:tc>
        <w:tc>
          <w:tcPr>
            <w:tcW w:w="2366" w:type="pct"/>
            <w:vAlign w:val="center"/>
          </w:tcPr>
          <w:p w14:paraId="29E3F9E9" w14:textId="77777777" w:rsidR="004B7F2D" w:rsidRPr="00BC256E" w:rsidRDefault="004B7F2D" w:rsidP="004B7F2D">
            <w:pPr>
              <w:pStyle w:val="AppendixBodyText"/>
              <w:numPr>
                <w:ilvl w:val="0"/>
                <w:numId w:val="17"/>
              </w:numPr>
              <w:spacing w:before="0" w:line="240" w:lineRule="exact"/>
              <w:contextualSpacing/>
              <w:rPr>
                <w:sz w:val="20"/>
              </w:rPr>
            </w:pPr>
            <w:r>
              <w:rPr>
                <w:sz w:val="20"/>
              </w:rPr>
              <w:t>Ju p</w:t>
            </w:r>
            <w:r w:rsidRPr="00BC256E">
              <w:rPr>
                <w:sz w:val="20"/>
              </w:rPr>
              <w:t>roye</w:t>
            </w:r>
            <w:r>
              <w:rPr>
                <w:sz w:val="20"/>
              </w:rPr>
              <w:t>k</w:t>
            </w:r>
            <w:r w:rsidRPr="00BC256E">
              <w:rPr>
                <w:sz w:val="20"/>
              </w:rPr>
              <w:t xml:space="preserve">to </w:t>
            </w:r>
            <w:r>
              <w:rPr>
                <w:sz w:val="20"/>
              </w:rPr>
              <w:t>ento jume k</w:t>
            </w:r>
            <w:r w:rsidRPr="00BC256E">
              <w:rPr>
                <w:sz w:val="20"/>
              </w:rPr>
              <w:t>ontratista</w:t>
            </w:r>
            <w:r>
              <w:rPr>
                <w:sz w:val="20"/>
              </w:rPr>
              <w:t>m munisiipio yawchiammak tekipánuanake jum g</w:t>
            </w:r>
            <w:r w:rsidRPr="00BC256E">
              <w:rPr>
                <w:sz w:val="20"/>
              </w:rPr>
              <w:t>estión de residuo</w:t>
            </w:r>
            <w:r>
              <w:rPr>
                <w:sz w:val="20"/>
              </w:rPr>
              <w:t>m tiamim ama naw bittnake ento wame ko</w:t>
            </w:r>
            <w:r w:rsidRPr="00BC256E">
              <w:rPr>
                <w:sz w:val="20"/>
              </w:rPr>
              <w:t>ntratista</w:t>
            </w:r>
            <w:r>
              <w:rPr>
                <w:sz w:val="20"/>
              </w:rPr>
              <w:t xml:space="preserve">m </w:t>
            </w:r>
            <w:r w:rsidRPr="00BC256E">
              <w:rPr>
                <w:sz w:val="20"/>
              </w:rPr>
              <w:t>residuo</w:t>
            </w:r>
            <w:r>
              <w:rPr>
                <w:sz w:val="20"/>
              </w:rPr>
              <w:t>m</w:t>
            </w:r>
            <w:r w:rsidRPr="00BC256E">
              <w:rPr>
                <w:sz w:val="20"/>
              </w:rPr>
              <w:t xml:space="preserve"> peligroso</w:t>
            </w:r>
            <w:r>
              <w:rPr>
                <w:sz w:val="20"/>
              </w:rPr>
              <w:t>m ara tekipanuame keeje juka konstruksión tékilin naateyo am tákianake</w:t>
            </w:r>
            <w:r w:rsidRPr="00BC256E">
              <w:rPr>
                <w:sz w:val="20"/>
              </w:rPr>
              <w:t>.</w:t>
            </w:r>
          </w:p>
          <w:p w14:paraId="29F7246E" w14:textId="77777777" w:rsidR="004B7F2D" w:rsidRPr="00BC256E" w:rsidRDefault="004B7F2D" w:rsidP="004B7F2D">
            <w:pPr>
              <w:pStyle w:val="AppendixBodyText"/>
              <w:numPr>
                <w:ilvl w:val="0"/>
                <w:numId w:val="17"/>
              </w:numPr>
              <w:spacing w:before="0" w:after="0" w:line="240" w:lineRule="exact"/>
              <w:contextualSpacing/>
              <w:jc w:val="left"/>
              <w:rPr>
                <w:sz w:val="20"/>
              </w:rPr>
            </w:pPr>
            <w:r>
              <w:rPr>
                <w:sz w:val="20"/>
              </w:rPr>
              <w:t>Ju p</w:t>
            </w:r>
            <w:r w:rsidRPr="00BC256E">
              <w:rPr>
                <w:sz w:val="20"/>
              </w:rPr>
              <w:t>roye</w:t>
            </w:r>
            <w:r>
              <w:rPr>
                <w:sz w:val="20"/>
              </w:rPr>
              <w:t>k</w:t>
            </w:r>
            <w:r w:rsidRPr="00BC256E">
              <w:rPr>
                <w:sz w:val="20"/>
              </w:rPr>
              <w:t xml:space="preserve">to </w:t>
            </w:r>
            <w:r>
              <w:rPr>
                <w:sz w:val="20"/>
              </w:rPr>
              <w:t xml:space="preserve">jitta ama beeyew bittnake jakim tekipanualéerom tawanakeywi jum </w:t>
            </w:r>
            <w:r w:rsidRPr="00BC256E">
              <w:rPr>
                <w:sz w:val="20"/>
              </w:rPr>
              <w:t>se</w:t>
            </w:r>
            <w:r>
              <w:rPr>
                <w:sz w:val="20"/>
              </w:rPr>
              <w:t>k</w:t>
            </w:r>
            <w:r w:rsidRPr="00BC256E">
              <w:rPr>
                <w:sz w:val="20"/>
              </w:rPr>
              <w:t>tor pri</w:t>
            </w:r>
            <w:r>
              <w:rPr>
                <w:sz w:val="20"/>
              </w:rPr>
              <w:t>b</w:t>
            </w:r>
            <w:r w:rsidRPr="00BC256E">
              <w:rPr>
                <w:sz w:val="20"/>
              </w:rPr>
              <w:t>ado</w:t>
            </w:r>
            <w:r>
              <w:rPr>
                <w:sz w:val="20"/>
              </w:rPr>
              <w:t>m tiame jum siime k</w:t>
            </w:r>
            <w:r w:rsidRPr="00BC256E">
              <w:rPr>
                <w:sz w:val="20"/>
              </w:rPr>
              <w:t>ontratista</w:t>
            </w:r>
            <w:r>
              <w:rPr>
                <w:sz w:val="20"/>
              </w:rPr>
              <w:t xml:space="preserve"> í</w:t>
            </w:r>
            <w:r w:rsidRPr="00BC256E">
              <w:rPr>
                <w:sz w:val="20"/>
              </w:rPr>
              <w:t xml:space="preserve"> </w:t>
            </w:r>
            <w:r>
              <w:rPr>
                <w:sz w:val="20"/>
              </w:rPr>
              <w:t>p</w:t>
            </w:r>
            <w:r w:rsidRPr="00BC256E">
              <w:rPr>
                <w:sz w:val="20"/>
              </w:rPr>
              <w:t>roye</w:t>
            </w:r>
            <w:r>
              <w:rPr>
                <w:sz w:val="20"/>
              </w:rPr>
              <w:t>k</w:t>
            </w:r>
            <w:r w:rsidRPr="00BC256E">
              <w:rPr>
                <w:sz w:val="20"/>
              </w:rPr>
              <w:t>to</w:t>
            </w:r>
            <w:r>
              <w:rPr>
                <w:sz w:val="20"/>
              </w:rPr>
              <w:t xml:space="preserve">po tekipánuame ento </w:t>
            </w:r>
            <w:r w:rsidRPr="00BC256E">
              <w:rPr>
                <w:sz w:val="20"/>
              </w:rPr>
              <w:t>instala</w:t>
            </w:r>
            <w:r>
              <w:rPr>
                <w:sz w:val="20"/>
              </w:rPr>
              <w:t>s</w:t>
            </w:r>
            <w:r w:rsidRPr="00BC256E">
              <w:rPr>
                <w:sz w:val="20"/>
              </w:rPr>
              <w:t>ion</w:t>
            </w:r>
            <w:r>
              <w:rPr>
                <w:sz w:val="20"/>
              </w:rPr>
              <w:t xml:space="preserve">im </w:t>
            </w:r>
            <w:r w:rsidRPr="00BC256E">
              <w:rPr>
                <w:sz w:val="20"/>
              </w:rPr>
              <w:t>aso</w:t>
            </w:r>
            <w:r>
              <w:rPr>
                <w:sz w:val="20"/>
              </w:rPr>
              <w:t>s</w:t>
            </w:r>
            <w:r w:rsidRPr="00BC256E">
              <w:rPr>
                <w:sz w:val="20"/>
              </w:rPr>
              <w:t>iada</w:t>
            </w:r>
            <w:r>
              <w:rPr>
                <w:sz w:val="20"/>
              </w:rPr>
              <w:t xml:space="preserve">mpo juka jáchim jume </w:t>
            </w:r>
            <w:r w:rsidRPr="00BC256E">
              <w:rPr>
                <w:sz w:val="20"/>
              </w:rPr>
              <w:t>empr</w:t>
            </w:r>
            <w:r>
              <w:rPr>
                <w:sz w:val="20"/>
              </w:rPr>
              <w:t>e</w:t>
            </w:r>
            <w:r w:rsidRPr="00BC256E">
              <w:rPr>
                <w:sz w:val="20"/>
              </w:rPr>
              <w:t>esa</w:t>
            </w:r>
            <w:r>
              <w:rPr>
                <w:sz w:val="20"/>
              </w:rPr>
              <w:t xml:space="preserve">m íme </w:t>
            </w:r>
            <w:r w:rsidRPr="00BC256E">
              <w:rPr>
                <w:sz w:val="20"/>
              </w:rPr>
              <w:t>ne</w:t>
            </w:r>
            <w:r>
              <w:rPr>
                <w:sz w:val="20"/>
              </w:rPr>
              <w:t>s</w:t>
            </w:r>
            <w:r w:rsidRPr="00BC256E">
              <w:rPr>
                <w:sz w:val="20"/>
              </w:rPr>
              <w:t>esidade</w:t>
            </w:r>
            <w:r>
              <w:rPr>
                <w:sz w:val="20"/>
              </w:rPr>
              <w:t xml:space="preserve">m </w:t>
            </w:r>
            <w:r w:rsidRPr="00BC256E">
              <w:rPr>
                <w:sz w:val="20"/>
              </w:rPr>
              <w:t>de alojamiento</w:t>
            </w:r>
            <w:r>
              <w:rPr>
                <w:sz w:val="20"/>
              </w:rPr>
              <w:t xml:space="preserve"> tiame jáchisum at tekipapanuaywi bitbéchiibo, tua yuka p</w:t>
            </w:r>
            <w:r w:rsidRPr="00BC256E">
              <w:rPr>
                <w:sz w:val="20"/>
              </w:rPr>
              <w:t>roye</w:t>
            </w:r>
            <w:r>
              <w:rPr>
                <w:sz w:val="20"/>
              </w:rPr>
              <w:t>k</w:t>
            </w:r>
            <w:r w:rsidRPr="00BC256E">
              <w:rPr>
                <w:sz w:val="20"/>
              </w:rPr>
              <w:t>to</w:t>
            </w:r>
            <w:r>
              <w:rPr>
                <w:sz w:val="20"/>
              </w:rPr>
              <w:t xml:space="preserve"> tekilim joowayo</w:t>
            </w:r>
            <w:r w:rsidRPr="00BC256E">
              <w:rPr>
                <w:sz w:val="20"/>
              </w:rPr>
              <w:t>.</w:t>
            </w:r>
          </w:p>
          <w:p w14:paraId="093D6010" w14:textId="77777777" w:rsidR="004B7F2D" w:rsidRDefault="004B7F2D" w:rsidP="004B7F2D">
            <w:pPr>
              <w:pStyle w:val="AppendixBodyText"/>
              <w:numPr>
                <w:ilvl w:val="0"/>
                <w:numId w:val="17"/>
              </w:numPr>
              <w:spacing w:before="0" w:after="0" w:line="240" w:lineRule="exact"/>
              <w:contextualSpacing/>
              <w:jc w:val="left"/>
              <w:rPr>
                <w:sz w:val="20"/>
              </w:rPr>
            </w:pPr>
            <w:r>
              <w:rPr>
                <w:sz w:val="20"/>
              </w:rPr>
              <w:t>Ju p</w:t>
            </w:r>
            <w:r w:rsidRPr="00BC256E">
              <w:rPr>
                <w:sz w:val="20"/>
              </w:rPr>
              <w:t>roye</w:t>
            </w:r>
            <w:r>
              <w:rPr>
                <w:sz w:val="20"/>
              </w:rPr>
              <w:t>k</w:t>
            </w:r>
            <w:r w:rsidRPr="00BC256E">
              <w:rPr>
                <w:sz w:val="20"/>
              </w:rPr>
              <w:t xml:space="preserve">to </w:t>
            </w:r>
            <w:r>
              <w:rPr>
                <w:sz w:val="20"/>
              </w:rPr>
              <w:t xml:space="preserve">wépuu </w:t>
            </w:r>
            <w:r w:rsidRPr="00BC256E">
              <w:rPr>
                <w:sz w:val="20"/>
              </w:rPr>
              <w:t>instala</w:t>
            </w:r>
            <w:r>
              <w:rPr>
                <w:sz w:val="20"/>
              </w:rPr>
              <w:t>s</w:t>
            </w:r>
            <w:r w:rsidRPr="00BC256E">
              <w:rPr>
                <w:sz w:val="20"/>
              </w:rPr>
              <w:t>ión médi</w:t>
            </w:r>
            <w:r>
              <w:rPr>
                <w:sz w:val="20"/>
              </w:rPr>
              <w:t>k</w:t>
            </w:r>
            <w:r w:rsidRPr="00BC256E">
              <w:rPr>
                <w:sz w:val="20"/>
              </w:rPr>
              <w:t>a</w:t>
            </w:r>
            <w:r>
              <w:rPr>
                <w:sz w:val="20"/>
              </w:rPr>
              <w:t xml:space="preserve"> tiamta ama yaatebonake ketchi jume tekipanualéerom ento bem naw aanim béchiibo.</w:t>
            </w:r>
          </w:p>
          <w:p w14:paraId="129AFFF6" w14:textId="34FF55EB" w:rsidR="004B7F2D" w:rsidRPr="00BC256E" w:rsidRDefault="004B7F2D" w:rsidP="004B7F2D">
            <w:pPr>
              <w:pStyle w:val="AppendixBodyText"/>
              <w:numPr>
                <w:ilvl w:val="0"/>
                <w:numId w:val="17"/>
              </w:numPr>
              <w:spacing w:before="0" w:after="0" w:line="240" w:lineRule="exact"/>
              <w:contextualSpacing/>
              <w:jc w:val="left"/>
              <w:rPr>
                <w:sz w:val="20"/>
              </w:rPr>
            </w:pPr>
            <w:r>
              <w:rPr>
                <w:sz w:val="20"/>
              </w:rPr>
              <w:t>Ju p</w:t>
            </w:r>
            <w:r w:rsidRPr="00BC256E">
              <w:rPr>
                <w:sz w:val="20"/>
              </w:rPr>
              <w:t>roye</w:t>
            </w:r>
            <w:r>
              <w:rPr>
                <w:sz w:val="20"/>
              </w:rPr>
              <w:t>k</w:t>
            </w:r>
            <w:r w:rsidRPr="00BC256E">
              <w:rPr>
                <w:sz w:val="20"/>
              </w:rPr>
              <w:t>to</w:t>
            </w:r>
            <w:r>
              <w:rPr>
                <w:sz w:val="20"/>
              </w:rPr>
              <w:t xml:space="preserve"> ento jume kontratistam munisiipio yauchiammak naw tekipánuasimnake ento waate puxbaw bicha wemta desarrollom de terseerom planifikaadom tiammaki jume efektom akumulatiibom bitchim béchiibo jum jitto karimpo, maxtikarimpo ento jitta </w:t>
            </w:r>
            <w:r w:rsidRPr="00BC256E">
              <w:rPr>
                <w:sz w:val="20"/>
              </w:rPr>
              <w:t>gestión de</w:t>
            </w:r>
            <w:r>
              <w:rPr>
                <w:sz w:val="20"/>
              </w:rPr>
              <w:t xml:space="preserve"> desechom tiame ento jachin am tuutenakew ka koptiasimeka.</w:t>
            </w:r>
          </w:p>
        </w:tc>
        <w:tc>
          <w:tcPr>
            <w:tcW w:w="547" w:type="pct"/>
            <w:shd w:val="clear" w:color="auto" w:fill="F2F2F2" w:themeFill="background1" w:themeFillShade="F2"/>
            <w:vAlign w:val="center"/>
          </w:tcPr>
          <w:p w14:paraId="5F5A320B" w14:textId="77777777" w:rsidR="004B7F2D" w:rsidRPr="00E502FC" w:rsidRDefault="004B7F2D" w:rsidP="004B7F2D">
            <w:pPr>
              <w:pStyle w:val="AppendixBodyText"/>
              <w:spacing w:before="0" w:after="0" w:line="240" w:lineRule="exact"/>
              <w:contextualSpacing/>
              <w:jc w:val="left"/>
              <w:rPr>
                <w:sz w:val="20"/>
              </w:rPr>
            </w:pPr>
            <w:r>
              <w:rPr>
                <w:sz w:val="20"/>
              </w:rPr>
              <w:t xml:space="preserve">Kaita </w:t>
            </w:r>
          </w:p>
        </w:tc>
      </w:tr>
      <w:tr w:rsidR="004B7F2D" w:rsidRPr="00E502FC" w14:paraId="1B4B1E28" w14:textId="77777777" w:rsidTr="004B7F2D">
        <w:trPr>
          <w:trHeight w:val="1106"/>
        </w:trPr>
        <w:tc>
          <w:tcPr>
            <w:tcW w:w="663" w:type="pct"/>
            <w:vAlign w:val="center"/>
          </w:tcPr>
          <w:p w14:paraId="5B7BCC17" w14:textId="2EA0D743" w:rsidR="004B7F2D" w:rsidRDefault="004B7F2D" w:rsidP="004B7F2D">
            <w:pPr>
              <w:pStyle w:val="AppendixBodyText"/>
              <w:spacing w:before="0" w:after="0" w:line="240" w:lineRule="exact"/>
              <w:contextualSpacing/>
              <w:jc w:val="left"/>
              <w:rPr>
                <w:sz w:val="20"/>
              </w:rPr>
            </w:pPr>
            <w:r>
              <w:rPr>
                <w:sz w:val="20"/>
              </w:rPr>
              <w:t>Alhéewame, suamsi emo nuuwame ento komunidadta suayawampo</w:t>
            </w:r>
          </w:p>
          <w:p w14:paraId="375179F4" w14:textId="77777777" w:rsidR="004B7F2D" w:rsidRPr="00BC256E" w:rsidRDefault="004B7F2D" w:rsidP="004B7F2D">
            <w:pPr>
              <w:pStyle w:val="AppendixBodyText"/>
              <w:spacing w:before="0" w:after="0" w:line="240" w:lineRule="exact"/>
              <w:contextualSpacing/>
              <w:jc w:val="left"/>
              <w:rPr>
                <w:sz w:val="20"/>
              </w:rPr>
            </w:pPr>
          </w:p>
        </w:tc>
        <w:tc>
          <w:tcPr>
            <w:tcW w:w="649" w:type="pct"/>
            <w:vAlign w:val="center"/>
          </w:tcPr>
          <w:p w14:paraId="4BC0592F" w14:textId="77777777" w:rsidR="004B7F2D" w:rsidRPr="00BC256E" w:rsidRDefault="004B7F2D" w:rsidP="004B7F2D">
            <w:pPr>
              <w:pStyle w:val="AppendixBodyText"/>
              <w:spacing w:before="0" w:after="0" w:line="240" w:lineRule="exact"/>
              <w:contextualSpacing/>
              <w:jc w:val="left"/>
              <w:rPr>
                <w:sz w:val="20"/>
              </w:rPr>
            </w:pPr>
            <w:r>
              <w:rPr>
                <w:sz w:val="20"/>
              </w:rPr>
              <w:lastRenderedPageBreak/>
              <w:t>Siime tekilim proyektopo yew wéeme</w:t>
            </w:r>
          </w:p>
        </w:tc>
        <w:tc>
          <w:tcPr>
            <w:tcW w:w="775" w:type="pct"/>
            <w:vAlign w:val="center"/>
          </w:tcPr>
          <w:p w14:paraId="2D2A4E38" w14:textId="6EC0732B" w:rsidR="004B7F2D" w:rsidRPr="00BC256E" w:rsidRDefault="004B7F2D" w:rsidP="004B7F2D">
            <w:pPr>
              <w:pStyle w:val="AppendixBodyText"/>
              <w:spacing w:before="0" w:after="0" w:line="240" w:lineRule="exact"/>
              <w:contextualSpacing/>
              <w:jc w:val="left"/>
              <w:rPr>
                <w:sz w:val="20"/>
              </w:rPr>
            </w:pPr>
            <w:r>
              <w:rPr>
                <w:sz w:val="20"/>
              </w:rPr>
              <w:t>Juka biolencia de genero tiamta yootusimeyo</w:t>
            </w:r>
          </w:p>
        </w:tc>
        <w:tc>
          <w:tcPr>
            <w:tcW w:w="2366" w:type="pct"/>
            <w:vAlign w:val="center"/>
          </w:tcPr>
          <w:p w14:paraId="66E6141E" w14:textId="1CFA22E9" w:rsidR="004B7F2D" w:rsidRPr="003C148F" w:rsidRDefault="004B7F2D" w:rsidP="004B7F2D">
            <w:pPr>
              <w:pStyle w:val="AppendixBodyText"/>
              <w:numPr>
                <w:ilvl w:val="0"/>
                <w:numId w:val="18"/>
              </w:numPr>
              <w:spacing w:before="0" w:line="240" w:lineRule="exact"/>
              <w:contextualSpacing/>
              <w:rPr>
                <w:sz w:val="20"/>
              </w:rPr>
            </w:pPr>
            <w:r>
              <w:rPr>
                <w:sz w:val="20"/>
              </w:rPr>
              <w:t>Ju pr</w:t>
            </w:r>
            <w:r w:rsidRPr="00BC256E">
              <w:rPr>
                <w:sz w:val="20"/>
              </w:rPr>
              <w:t>oye</w:t>
            </w:r>
            <w:r>
              <w:rPr>
                <w:sz w:val="20"/>
              </w:rPr>
              <w:t>k</w:t>
            </w:r>
            <w:r w:rsidRPr="00BC256E">
              <w:rPr>
                <w:sz w:val="20"/>
              </w:rPr>
              <w:t xml:space="preserve">to </w:t>
            </w:r>
            <w:r>
              <w:rPr>
                <w:sz w:val="20"/>
              </w:rPr>
              <w:t xml:space="preserve">siime bem influencia disponiblepo amani jum proponente ju línea de transmisión tiammaki (ento jume kontratistam) jume </w:t>
            </w:r>
            <w:r w:rsidRPr="00BC256E">
              <w:rPr>
                <w:sz w:val="20"/>
              </w:rPr>
              <w:t>med</w:t>
            </w:r>
            <w:r>
              <w:rPr>
                <w:sz w:val="20"/>
              </w:rPr>
              <w:t>i</w:t>
            </w:r>
            <w:r w:rsidRPr="00BC256E">
              <w:rPr>
                <w:sz w:val="20"/>
              </w:rPr>
              <w:t>ida</w:t>
            </w:r>
            <w:r>
              <w:rPr>
                <w:sz w:val="20"/>
              </w:rPr>
              <w:t>m tuysi tekbéchiibo juka b</w:t>
            </w:r>
            <w:r w:rsidRPr="00BC256E">
              <w:rPr>
                <w:sz w:val="20"/>
              </w:rPr>
              <w:t>iolen</w:t>
            </w:r>
            <w:r>
              <w:rPr>
                <w:sz w:val="20"/>
              </w:rPr>
              <w:t>s</w:t>
            </w:r>
            <w:r w:rsidRPr="00BC256E">
              <w:rPr>
                <w:sz w:val="20"/>
              </w:rPr>
              <w:t>ia de género</w:t>
            </w:r>
            <w:r>
              <w:rPr>
                <w:sz w:val="20"/>
              </w:rPr>
              <w:t xml:space="preserve"> tiamta ama a kaitatunake béchiibo jum </w:t>
            </w:r>
            <w:r w:rsidRPr="00BC256E">
              <w:rPr>
                <w:sz w:val="20"/>
              </w:rPr>
              <w:t xml:space="preserve">Plan de </w:t>
            </w:r>
            <w:r>
              <w:rPr>
                <w:sz w:val="20"/>
              </w:rPr>
              <w:t>G</w:t>
            </w:r>
            <w:r w:rsidRPr="00BC256E">
              <w:rPr>
                <w:sz w:val="20"/>
              </w:rPr>
              <w:t xml:space="preserve">estión de </w:t>
            </w:r>
            <w:r>
              <w:rPr>
                <w:sz w:val="20"/>
              </w:rPr>
              <w:t>R</w:t>
            </w:r>
            <w:r w:rsidRPr="00BC256E">
              <w:rPr>
                <w:sz w:val="20"/>
              </w:rPr>
              <w:t>iesgo</w:t>
            </w:r>
            <w:r>
              <w:rPr>
                <w:sz w:val="20"/>
              </w:rPr>
              <w:t>m</w:t>
            </w:r>
            <w:r w:rsidRPr="00BC256E">
              <w:rPr>
                <w:sz w:val="20"/>
              </w:rPr>
              <w:t xml:space="preserve"> de</w:t>
            </w:r>
            <w:r>
              <w:rPr>
                <w:sz w:val="20"/>
              </w:rPr>
              <w:t xml:space="preserve"> V</w:t>
            </w:r>
            <w:r w:rsidRPr="00BC256E">
              <w:rPr>
                <w:sz w:val="20"/>
              </w:rPr>
              <w:t>iolen</w:t>
            </w:r>
            <w:r>
              <w:rPr>
                <w:sz w:val="20"/>
              </w:rPr>
              <w:t>s</w:t>
            </w:r>
            <w:r w:rsidRPr="00BC256E">
              <w:rPr>
                <w:sz w:val="20"/>
              </w:rPr>
              <w:t xml:space="preserve">ia de </w:t>
            </w:r>
            <w:r>
              <w:rPr>
                <w:sz w:val="20"/>
              </w:rPr>
              <w:t>G</w:t>
            </w:r>
            <w:r w:rsidRPr="00BC256E">
              <w:rPr>
                <w:sz w:val="20"/>
              </w:rPr>
              <w:t>énero</w:t>
            </w:r>
            <w:r>
              <w:rPr>
                <w:sz w:val="20"/>
              </w:rPr>
              <w:t xml:space="preserve"> tiapo amani</w:t>
            </w:r>
            <w:r w:rsidRPr="00BC256E">
              <w:rPr>
                <w:sz w:val="20"/>
              </w:rPr>
              <w:t xml:space="preserve">. </w:t>
            </w:r>
            <w:r>
              <w:rPr>
                <w:sz w:val="20"/>
              </w:rPr>
              <w:t>Ju p</w:t>
            </w:r>
            <w:r w:rsidRPr="00BC256E">
              <w:rPr>
                <w:sz w:val="20"/>
              </w:rPr>
              <w:t>roye</w:t>
            </w:r>
            <w:r>
              <w:rPr>
                <w:sz w:val="20"/>
              </w:rPr>
              <w:t>k</w:t>
            </w:r>
            <w:r w:rsidRPr="00BC256E">
              <w:rPr>
                <w:sz w:val="20"/>
              </w:rPr>
              <w:t xml:space="preserve">to </w:t>
            </w:r>
            <w:r>
              <w:rPr>
                <w:sz w:val="20"/>
              </w:rPr>
              <w:t xml:space="preserve">imë </w:t>
            </w:r>
            <w:r>
              <w:rPr>
                <w:sz w:val="20"/>
              </w:rPr>
              <w:lastRenderedPageBreak/>
              <w:t>in</w:t>
            </w:r>
            <w:r w:rsidRPr="00BC256E">
              <w:rPr>
                <w:sz w:val="20"/>
              </w:rPr>
              <w:t>stala</w:t>
            </w:r>
            <w:r>
              <w:rPr>
                <w:sz w:val="20"/>
              </w:rPr>
              <w:t>s</w:t>
            </w:r>
            <w:r w:rsidRPr="00BC256E">
              <w:rPr>
                <w:sz w:val="20"/>
              </w:rPr>
              <w:t>io</w:t>
            </w:r>
            <w:r>
              <w:rPr>
                <w:sz w:val="20"/>
              </w:rPr>
              <w:t>nimmak tekipanuanake ento waate desarrollo de terserom tiame ketchi jume nookim kaabem jak juneria ik awa anomimon tiame nawim kalaktinake juka juka b</w:t>
            </w:r>
            <w:r w:rsidRPr="00BC256E">
              <w:rPr>
                <w:sz w:val="20"/>
              </w:rPr>
              <w:t>iolen</w:t>
            </w:r>
            <w:r>
              <w:rPr>
                <w:sz w:val="20"/>
              </w:rPr>
              <w:t>s</w:t>
            </w:r>
            <w:r w:rsidRPr="00BC256E">
              <w:rPr>
                <w:sz w:val="20"/>
              </w:rPr>
              <w:t>ia de género</w:t>
            </w:r>
            <w:r>
              <w:rPr>
                <w:sz w:val="20"/>
              </w:rPr>
              <w:t xml:space="preserve"> bétana queejam tiame ento jak kaa tuysi am bittu</w:t>
            </w:r>
            <w:r w:rsidRPr="003E6B45">
              <w:rPr>
                <w:sz w:val="20"/>
              </w:rPr>
              <w:t xml:space="preserve">wi. </w:t>
            </w:r>
            <w:r>
              <w:rPr>
                <w:sz w:val="20"/>
              </w:rPr>
              <w:t xml:space="preserve">Jak jitta ka tuysi ama teywako ju proyekto kontroolesim ento mediidam ama yuktianake ju violencia de genero tiamta ama luutinake béchiibo. Ju proyekto ket wate desarrollo planificaadom tiammaki naw tekilim joosimnake ento asosiasionim joosimnake jume yauchiam </w:t>
            </w:r>
            <w:r w:rsidRPr="003E6B45">
              <w:rPr>
                <w:sz w:val="20"/>
              </w:rPr>
              <w:t>lokalesim</w:t>
            </w:r>
            <w:r>
              <w:rPr>
                <w:sz w:val="20"/>
              </w:rPr>
              <w:t xml:space="preserve">maki, ju </w:t>
            </w:r>
            <w:r w:rsidRPr="003E6B45">
              <w:rPr>
                <w:sz w:val="20"/>
              </w:rPr>
              <w:t>Departamento de Asuntos de la Mujer</w:t>
            </w:r>
            <w:r>
              <w:rPr>
                <w:sz w:val="20"/>
              </w:rPr>
              <w:t xml:space="preserve"> tiamak ento wate </w:t>
            </w:r>
            <w:r w:rsidRPr="003E6B45">
              <w:rPr>
                <w:sz w:val="20"/>
              </w:rPr>
              <w:t>gruupom sosiedad sibiilim, jume organisasionim ka gobiernotamak tekipánuammaki ento jume probeedorim lokalesim tiammaki juka biolensia de género tiamta jiapsilammmak ika ka tuysi wemta naw at tekipanua béchiibo kaita jáchinak juchi</w:t>
            </w:r>
            <w:r>
              <w:rPr>
                <w:sz w:val="20"/>
              </w:rPr>
              <w:t xml:space="preserve"> biolensia de genero tiamta ama </w:t>
            </w:r>
            <w:r w:rsidRPr="003E6B45">
              <w:rPr>
                <w:sz w:val="20"/>
              </w:rPr>
              <w:t>bitbechiibo.</w:t>
            </w:r>
          </w:p>
        </w:tc>
        <w:tc>
          <w:tcPr>
            <w:tcW w:w="547" w:type="pct"/>
            <w:shd w:val="clear" w:color="auto" w:fill="F2F2F2" w:themeFill="background1" w:themeFillShade="F2"/>
            <w:vAlign w:val="center"/>
          </w:tcPr>
          <w:p w14:paraId="239EB9D0" w14:textId="77777777" w:rsidR="004B7F2D" w:rsidRPr="00E502FC" w:rsidRDefault="004B7F2D" w:rsidP="004B7F2D">
            <w:pPr>
              <w:pStyle w:val="AppendixBodyText"/>
              <w:spacing w:before="0" w:after="0" w:line="240" w:lineRule="exact"/>
              <w:contextualSpacing/>
              <w:jc w:val="left"/>
              <w:rPr>
                <w:sz w:val="20"/>
              </w:rPr>
            </w:pPr>
            <w:r>
              <w:rPr>
                <w:sz w:val="20"/>
              </w:rPr>
              <w:lastRenderedPageBreak/>
              <w:t>Kaita</w:t>
            </w:r>
          </w:p>
        </w:tc>
      </w:tr>
      <w:tr w:rsidR="004B7F2D" w:rsidRPr="00E502FC" w14:paraId="545B5E24" w14:textId="77777777" w:rsidTr="004B7F2D">
        <w:trPr>
          <w:trHeight w:val="1106"/>
        </w:trPr>
        <w:tc>
          <w:tcPr>
            <w:tcW w:w="663" w:type="pct"/>
            <w:vAlign w:val="center"/>
          </w:tcPr>
          <w:p w14:paraId="64EA24B8" w14:textId="77777777" w:rsidR="004B7F2D" w:rsidRPr="00E502FC" w:rsidRDefault="004B7F2D" w:rsidP="004B7F2D">
            <w:pPr>
              <w:pStyle w:val="AppendixBodyText"/>
              <w:spacing w:before="0" w:after="0" w:line="240" w:lineRule="exact"/>
              <w:contextualSpacing/>
              <w:jc w:val="left"/>
              <w:rPr>
                <w:sz w:val="20"/>
              </w:rPr>
            </w:pPr>
            <w:r w:rsidRPr="00BC256E">
              <w:rPr>
                <w:sz w:val="20"/>
              </w:rPr>
              <w:t>Patrim</w:t>
            </w:r>
            <w:r>
              <w:rPr>
                <w:sz w:val="20"/>
              </w:rPr>
              <w:t>o</w:t>
            </w:r>
            <w:r w:rsidRPr="00BC256E">
              <w:rPr>
                <w:sz w:val="20"/>
              </w:rPr>
              <w:t xml:space="preserve">onio </w:t>
            </w:r>
            <w:r>
              <w:rPr>
                <w:sz w:val="20"/>
              </w:rPr>
              <w:t>kul</w:t>
            </w:r>
            <w:r w:rsidRPr="00BC256E">
              <w:rPr>
                <w:sz w:val="20"/>
              </w:rPr>
              <w:t>tural</w:t>
            </w:r>
            <w:r>
              <w:rPr>
                <w:sz w:val="20"/>
              </w:rPr>
              <w:t xml:space="preserve"> tiame</w:t>
            </w:r>
          </w:p>
        </w:tc>
        <w:tc>
          <w:tcPr>
            <w:tcW w:w="649" w:type="pct"/>
            <w:vAlign w:val="center"/>
          </w:tcPr>
          <w:p w14:paraId="058F90DF" w14:textId="77777777" w:rsidR="004B7F2D" w:rsidRPr="00BC256E" w:rsidRDefault="004B7F2D" w:rsidP="004B7F2D">
            <w:pPr>
              <w:pStyle w:val="AppendixBodyText"/>
              <w:spacing w:before="0" w:after="0" w:line="240" w:lineRule="exact"/>
              <w:contextualSpacing/>
              <w:jc w:val="left"/>
              <w:rPr>
                <w:sz w:val="20"/>
              </w:rPr>
            </w:pPr>
            <w:r>
              <w:rPr>
                <w:sz w:val="20"/>
              </w:rPr>
              <w:t>Siime tekilim proyektopo yew wéeme</w:t>
            </w:r>
          </w:p>
        </w:tc>
        <w:tc>
          <w:tcPr>
            <w:tcW w:w="775" w:type="pct"/>
            <w:vAlign w:val="center"/>
          </w:tcPr>
          <w:p w14:paraId="6FB56F4F" w14:textId="6DB07FB3" w:rsidR="004B7F2D" w:rsidRPr="00BC256E" w:rsidRDefault="004B7F2D" w:rsidP="004B7F2D">
            <w:pPr>
              <w:pStyle w:val="AppendixBodyText"/>
              <w:spacing w:before="0" w:after="0" w:line="240" w:lineRule="exact"/>
              <w:contextualSpacing/>
              <w:jc w:val="left"/>
              <w:rPr>
                <w:sz w:val="20"/>
              </w:rPr>
            </w:pPr>
            <w:r>
              <w:rPr>
                <w:sz w:val="20"/>
              </w:rPr>
              <w:t>Yorem sualwame kom weenake jume tekipanualéerom taabui jitta bem sualeka béchiibo</w:t>
            </w:r>
          </w:p>
        </w:tc>
        <w:tc>
          <w:tcPr>
            <w:tcW w:w="2366" w:type="pct"/>
            <w:vAlign w:val="center"/>
          </w:tcPr>
          <w:p w14:paraId="1E7C21A9" w14:textId="03DE943C" w:rsidR="004B7F2D" w:rsidRPr="00BC256E" w:rsidRDefault="004B7F2D" w:rsidP="004B7F2D">
            <w:pPr>
              <w:pStyle w:val="AppendixBodyText"/>
              <w:numPr>
                <w:ilvl w:val="0"/>
                <w:numId w:val="19"/>
              </w:numPr>
              <w:spacing w:before="0" w:after="0" w:line="240" w:lineRule="exact"/>
              <w:contextualSpacing/>
              <w:jc w:val="left"/>
              <w:rPr>
                <w:sz w:val="20"/>
              </w:rPr>
            </w:pPr>
            <w:r>
              <w:rPr>
                <w:sz w:val="20"/>
              </w:rPr>
              <w:t xml:space="preserve">Ju </w:t>
            </w:r>
            <w:r w:rsidRPr="00BC256E">
              <w:rPr>
                <w:sz w:val="20"/>
              </w:rPr>
              <w:t>proye</w:t>
            </w:r>
            <w:r>
              <w:rPr>
                <w:sz w:val="20"/>
              </w:rPr>
              <w:t>k</w:t>
            </w:r>
            <w:r w:rsidRPr="00BC256E">
              <w:rPr>
                <w:sz w:val="20"/>
              </w:rPr>
              <w:t xml:space="preserve">to </w:t>
            </w:r>
            <w:r>
              <w:rPr>
                <w:sz w:val="20"/>
              </w:rPr>
              <w:t xml:space="preserve">tuysi at suana watemmak </w:t>
            </w:r>
            <w:r w:rsidRPr="00BC256E">
              <w:rPr>
                <w:sz w:val="20"/>
              </w:rPr>
              <w:t>diseño</w:t>
            </w:r>
            <w:r>
              <w:rPr>
                <w:sz w:val="20"/>
              </w:rPr>
              <w:t xml:space="preserve"> tiamta ento jume kursom de sensibilisasión kultural jume at juneame edukasion lokalpo amani amew a ettexjonake, ju </w:t>
            </w:r>
            <w:r w:rsidRPr="00BC256E">
              <w:rPr>
                <w:sz w:val="20"/>
              </w:rPr>
              <w:t>UAIM</w:t>
            </w:r>
            <w:r>
              <w:rPr>
                <w:sz w:val="20"/>
              </w:rPr>
              <w:t xml:space="preserve"> bénasi cheem at juneaka béchiibo.</w:t>
            </w:r>
          </w:p>
        </w:tc>
        <w:tc>
          <w:tcPr>
            <w:tcW w:w="547" w:type="pct"/>
            <w:shd w:val="clear" w:color="auto" w:fill="F2F2F2" w:themeFill="background1" w:themeFillShade="F2"/>
            <w:vAlign w:val="center"/>
          </w:tcPr>
          <w:p w14:paraId="1B2422E5" w14:textId="77777777" w:rsidR="004B7F2D" w:rsidRPr="00E502FC" w:rsidRDefault="004B7F2D" w:rsidP="004B7F2D">
            <w:pPr>
              <w:pStyle w:val="AppendixBodyText"/>
              <w:spacing w:before="0" w:after="0" w:line="240" w:lineRule="exact"/>
              <w:contextualSpacing/>
              <w:jc w:val="left"/>
              <w:rPr>
                <w:sz w:val="20"/>
              </w:rPr>
            </w:pPr>
            <w:r>
              <w:rPr>
                <w:sz w:val="20"/>
              </w:rPr>
              <w:t>Kaita</w:t>
            </w:r>
          </w:p>
        </w:tc>
      </w:tr>
    </w:tbl>
    <w:p w14:paraId="3B3785DE" w14:textId="77777777" w:rsidR="006544BC" w:rsidRDefault="006544BC" w:rsidP="00F52122">
      <w:pPr>
        <w:pStyle w:val="AppendixBodyText"/>
        <w:rPr>
          <w:b/>
          <w:bCs/>
          <w:sz w:val="20"/>
        </w:rPr>
      </w:pPr>
    </w:p>
    <w:p w14:paraId="06684AC3" w14:textId="77777777" w:rsidR="000A283C" w:rsidRDefault="000A283C" w:rsidP="000A283C">
      <w:pPr>
        <w:rPr>
          <w:rFonts w:cs="Arial"/>
          <w:b/>
          <w:bCs/>
        </w:rPr>
      </w:pPr>
    </w:p>
    <w:p w14:paraId="1524B370" w14:textId="77777777" w:rsidR="000A283C" w:rsidRPr="000A283C" w:rsidRDefault="000A283C" w:rsidP="000A283C">
      <w:pPr>
        <w:sectPr w:rsidR="000A283C" w:rsidRPr="000A283C" w:rsidSect="0019749F">
          <w:footerReference w:type="default" r:id="rId42"/>
          <w:pgSz w:w="16838" w:h="11906" w:orient="landscape" w:code="9"/>
          <w:pgMar w:top="1440" w:right="1728" w:bottom="1440" w:left="1440" w:header="720" w:footer="619" w:gutter="0"/>
          <w:cols w:space="708"/>
          <w:docGrid w:linePitch="360"/>
        </w:sectPr>
      </w:pPr>
    </w:p>
    <w:p w14:paraId="301BF71E" w14:textId="3F73D192" w:rsidR="000432CC" w:rsidRDefault="00CB64AF" w:rsidP="000432CC">
      <w:pPr>
        <w:pStyle w:val="AppendixHeading3"/>
        <w:rPr>
          <w:iCs/>
          <w:sz w:val="28"/>
          <w:szCs w:val="28"/>
        </w:rPr>
      </w:pPr>
      <w:r>
        <w:rPr>
          <w:iCs/>
          <w:sz w:val="28"/>
          <w:szCs w:val="28"/>
        </w:rPr>
        <w:lastRenderedPageBreak/>
        <w:t>Emergensiam ento jume rieswom j</w:t>
      </w:r>
      <w:r w:rsidR="000432CC">
        <w:rPr>
          <w:iCs/>
          <w:sz w:val="28"/>
          <w:szCs w:val="28"/>
        </w:rPr>
        <w:t>oa ánia</w:t>
      </w:r>
      <w:r>
        <w:rPr>
          <w:iCs/>
          <w:sz w:val="28"/>
          <w:szCs w:val="28"/>
        </w:rPr>
        <w:t xml:space="preserve"> ento bátoorammew bicha</w:t>
      </w:r>
    </w:p>
    <w:p w14:paraId="3BE3F578" w14:textId="28FDB5FE" w:rsidR="000432CC" w:rsidRPr="00BC256E" w:rsidRDefault="00CB64AF" w:rsidP="000432CC">
      <w:pPr>
        <w:pStyle w:val="AppendixBodyText"/>
        <w:rPr>
          <w:b/>
          <w:bCs/>
          <w:sz w:val="22"/>
          <w:szCs w:val="26"/>
          <w:lang w:val="en-US"/>
        </w:rPr>
      </w:pPr>
      <w:r>
        <w:rPr>
          <w:b/>
          <w:bCs/>
          <w:sz w:val="22"/>
          <w:szCs w:val="26"/>
          <w:lang w:val="en-US"/>
        </w:rPr>
        <w:t>Ebentom ka ama bitrim</w:t>
      </w:r>
    </w:p>
    <w:p w14:paraId="334CBF95" w14:textId="66629AC3" w:rsidR="000432CC" w:rsidRPr="00BC256E" w:rsidRDefault="000432CC" w:rsidP="000432CC">
      <w:pPr>
        <w:pStyle w:val="AppendixBodyText"/>
      </w:pPr>
      <w:r>
        <w:t>Ímë jitta ka tuuri ama yew machia machileko; “sechukti jak jitta ka tuuri yew mojakteko, ento ka kéchawapo, proyektopo jawwey junne ka ama a é</w:t>
      </w:r>
      <w:r w:rsidR="00CB64AF">
        <w:t xml:space="preserve">ayo </w:t>
      </w:r>
      <w:r>
        <w:t>(accidentem bénasi</w:t>
      </w:r>
      <w:r w:rsidRPr="005C0EB0">
        <w:t xml:space="preserve">), </w:t>
      </w:r>
      <w:r>
        <w:t>élaposu ka ínel maachi” siime wame sus</w:t>
      </w:r>
      <w:r w:rsidRPr="005C0EB0">
        <w:t>e</w:t>
      </w:r>
      <w:r>
        <w:t>e</w:t>
      </w:r>
      <w:r w:rsidRPr="005C0EB0">
        <w:t>so</w:t>
      </w:r>
      <w:r>
        <w:t>m ka proyektopo yuktiatukom jak junem yew mamachia</w:t>
      </w:r>
      <w:r w:rsidRPr="005C0EB0">
        <w:t xml:space="preserve">. </w:t>
      </w:r>
      <w:r>
        <w:t>Ju eb</w:t>
      </w:r>
      <w:r w:rsidRPr="005C0EB0">
        <w:t>alua</w:t>
      </w:r>
      <w:r>
        <w:t>s</w:t>
      </w:r>
      <w:r w:rsidRPr="005C0EB0">
        <w:t>ión</w:t>
      </w:r>
      <w:r>
        <w:t xml:space="preserve"> tiame watem sékana bem bitrimmaki yew tekipanua. Ímé jitta ka tuuri jitta taktiawamta ama bitwak jum joa ániapo ento bátooram alhéewapo ento tuulisi emo naw nuuwampo </w:t>
      </w:r>
      <w:r w:rsidRPr="005C0EB0">
        <w:t>seguridad públi</w:t>
      </w:r>
      <w:r>
        <w:t>ka tiapo amani, íneli benasi ka ama am yew tomtinakeywi ketchi.</w:t>
      </w:r>
    </w:p>
    <w:p w14:paraId="225E7971" w14:textId="2EB56618" w:rsidR="000432CC" w:rsidRDefault="000432CC" w:rsidP="000432CC">
      <w:pPr>
        <w:pStyle w:val="AppendixBodyText"/>
      </w:pPr>
      <w:r>
        <w:t>Siime ímë suseesom imprebistom tiame wépuu matris de ebaluasión de riesgompo aman bittwak (RAM</w:t>
      </w:r>
      <w:r w:rsidR="00CB64AF">
        <w:t>, sigla ringo nokpo</w:t>
      </w:r>
      <w:r>
        <w:t>), jitta ka tuuwamta</w:t>
      </w:r>
      <w:r w:rsidR="00CB64AF">
        <w:t xml:space="preserve"> kualitatibamentepo wame rieswom imee kateworiampo </w:t>
      </w:r>
      <w:r>
        <w:t xml:space="preserve">amani </w:t>
      </w:r>
      <w:r w:rsidR="00CB64AF">
        <w:t>“reputasionalimpo”</w:t>
      </w:r>
      <w:r w:rsidR="00C24C55">
        <w:t xml:space="preserve">, “Saludpo” ento “seguridadpo”, “ambientaalesimpo” “sosialesimpo” ento komersialesimpo”. </w:t>
      </w:r>
      <w:r>
        <w:t xml:space="preserve">Ju probabilidad tiame ínel yuktiawak: </w:t>
      </w:r>
      <w:r w:rsidR="00C24C55">
        <w:t xml:space="preserve">improbablepo ento probablepo (lemaspo improbablepo, improbablepo, posible, probable ento lemaspo probablepo, ento ju gravedad tiame inel bitwak: insignifikante a lemaspo jikat weenakewi (insignifikante, </w:t>
      </w:r>
      <w:r w:rsidR="00BF6250">
        <w:t>ammali</w:t>
      </w:r>
      <w:r w:rsidR="00C24C55">
        <w:t xml:space="preserve">, </w:t>
      </w:r>
      <w:r w:rsidR="009A1A9C">
        <w:t>meedio</w:t>
      </w:r>
      <w:r w:rsidR="00BF6250">
        <w:t xml:space="preserve">, </w:t>
      </w:r>
      <w:r w:rsidR="00C24C55">
        <w:t>alta ento lemaspo jikat weenakeywi</w:t>
      </w:r>
      <w:r>
        <w:t xml:space="preserve">). </w:t>
      </w:r>
      <w:r w:rsidR="00BF6250">
        <w:t>Chúkula jume rieswom inel yuktiawak ilitchisi ento kriitikow tasti (ilitchisi, importantem, jinwasi ento kriitikosi). M</w:t>
      </w:r>
      <w:r>
        <w:t>ediidam de mitigasion</w:t>
      </w:r>
      <w:r w:rsidR="00BF6250">
        <w:t xml:space="preserve"> tiamim ama juunaktewak siime imprebistom b</w:t>
      </w:r>
      <w:r>
        <w:t>échiibo.</w:t>
      </w:r>
    </w:p>
    <w:p w14:paraId="670C5ADE" w14:textId="77777777" w:rsidR="00D21C03" w:rsidRDefault="00D21C03" w:rsidP="000432CC">
      <w:pPr>
        <w:pStyle w:val="AppendixBodyText"/>
      </w:pPr>
    </w:p>
    <w:p w14:paraId="1D65B460" w14:textId="5382B042" w:rsidR="000432CC" w:rsidRPr="005C0EB0" w:rsidRDefault="000432CC">
      <w:pPr>
        <w:pStyle w:val="AppendixBulletPoints"/>
        <w:numPr>
          <w:ilvl w:val="0"/>
          <w:numId w:val="38"/>
        </w:numPr>
        <w:rPr>
          <w:lang w:val="en-US"/>
        </w:rPr>
      </w:pPr>
      <w:r>
        <w:rPr>
          <w:lang w:val="en-US"/>
        </w:rPr>
        <w:t>Wooy suseesom ka ama bit</w:t>
      </w:r>
      <w:r w:rsidR="00BF6250">
        <w:rPr>
          <w:lang w:val="en-US"/>
        </w:rPr>
        <w:t>rim</w:t>
      </w:r>
      <w:r>
        <w:rPr>
          <w:lang w:val="en-US"/>
        </w:rPr>
        <w:t xml:space="preserve">, </w:t>
      </w:r>
      <w:r w:rsidRPr="0030490F">
        <w:rPr>
          <w:lang w:val="en-US"/>
        </w:rPr>
        <w:t xml:space="preserve">riesgo </w:t>
      </w:r>
      <w:r w:rsidR="00BF6250">
        <w:rPr>
          <w:lang w:val="en-US"/>
        </w:rPr>
        <w:t>“ilitchisi”</w:t>
      </w:r>
      <w:r w:rsidR="009A1A9C">
        <w:rPr>
          <w:lang w:val="en-US"/>
        </w:rPr>
        <w:t xml:space="preserve"> po</w:t>
      </w:r>
      <w:r w:rsidR="00BF6250">
        <w:rPr>
          <w:lang w:val="en-US"/>
        </w:rPr>
        <w:t xml:space="preserve"> </w:t>
      </w:r>
      <w:r>
        <w:rPr>
          <w:lang w:val="en-US"/>
        </w:rPr>
        <w:t>yukktia</w:t>
      </w:r>
      <w:r w:rsidR="009A1A9C">
        <w:rPr>
          <w:lang w:val="en-US"/>
        </w:rPr>
        <w:t>wak</w:t>
      </w:r>
      <w:r w:rsidRPr="0030490F">
        <w:rPr>
          <w:lang w:val="en-US"/>
        </w:rPr>
        <w:t>:</w:t>
      </w:r>
    </w:p>
    <w:p w14:paraId="61C595EC" w14:textId="04C7EAEE" w:rsidR="000432CC" w:rsidRPr="0030490F" w:rsidRDefault="000432CC">
      <w:pPr>
        <w:pStyle w:val="AppendixBulletPoints"/>
        <w:numPr>
          <w:ilvl w:val="0"/>
          <w:numId w:val="34"/>
        </w:numPr>
      </w:pPr>
      <w:r>
        <w:t xml:space="preserve">Jitta material ama taaruwako o jitta ama wootiawako o jitta </w:t>
      </w:r>
      <w:r w:rsidRPr="0030490F">
        <w:t>materiale</w:t>
      </w:r>
      <w:r>
        <w:t>m</w:t>
      </w:r>
      <w:r w:rsidRPr="0030490F">
        <w:t xml:space="preserve"> peligroso</w:t>
      </w:r>
      <w:r>
        <w:t>m tiame ama buiapo chibexteko m</w:t>
      </w:r>
      <w:r w:rsidRPr="0030490F">
        <w:t>ateriale</w:t>
      </w:r>
      <w:r>
        <w:t>m</w:t>
      </w:r>
      <w:r w:rsidRPr="0030490F">
        <w:t xml:space="preserve"> peligroso</w:t>
      </w:r>
      <w:r>
        <w:t xml:space="preserve">m </w:t>
      </w:r>
      <w:r w:rsidR="00BF6250">
        <w:t>jak manawa</w:t>
      </w:r>
      <w:r w:rsidR="009A1A9C">
        <w:t>ko.</w:t>
      </w:r>
    </w:p>
    <w:p w14:paraId="741570C6" w14:textId="4645A6BC" w:rsidR="000432CC" w:rsidRPr="0030490F" w:rsidRDefault="000432CC">
      <w:pPr>
        <w:pStyle w:val="AppendixBulletPoints"/>
        <w:numPr>
          <w:ilvl w:val="0"/>
          <w:numId w:val="34"/>
        </w:numPr>
      </w:pPr>
      <w:r>
        <w:t xml:space="preserve">Eechimpo jita dañom ka ama yew mojaktimachikum yew siikaateko, nabolimpo, o wate </w:t>
      </w:r>
      <w:r w:rsidR="009A1A9C">
        <w:t>aktibidaadempo bui</w:t>
      </w:r>
      <w:r>
        <w:t>a wasampo jum p</w:t>
      </w:r>
      <w:r w:rsidRPr="0030490F">
        <w:t>roye</w:t>
      </w:r>
      <w:r>
        <w:t>k</w:t>
      </w:r>
      <w:r w:rsidRPr="0030490F">
        <w:t>to</w:t>
      </w:r>
      <w:r>
        <w:t xml:space="preserve"> bétana.</w:t>
      </w:r>
    </w:p>
    <w:p w14:paraId="7594474D" w14:textId="77777777" w:rsidR="000432CC" w:rsidRDefault="000432CC" w:rsidP="000432CC">
      <w:pPr>
        <w:pStyle w:val="AppendixBulletPoints"/>
        <w:numPr>
          <w:ilvl w:val="0"/>
          <w:numId w:val="0"/>
        </w:numPr>
      </w:pPr>
    </w:p>
    <w:p w14:paraId="54803A0D" w14:textId="57B0C079" w:rsidR="000432CC" w:rsidRPr="0030490F" w:rsidRDefault="000432CC">
      <w:pPr>
        <w:pStyle w:val="AppendixBulletPoints"/>
        <w:numPr>
          <w:ilvl w:val="0"/>
          <w:numId w:val="37"/>
        </w:numPr>
      </w:pPr>
      <w:r>
        <w:t xml:space="preserve">Mamni suseesom ka ama </w:t>
      </w:r>
      <w:r w:rsidR="009A1A9C">
        <w:t>bitrim, r</w:t>
      </w:r>
      <w:r w:rsidRPr="0030490F">
        <w:t xml:space="preserve">iesgo </w:t>
      </w:r>
      <w:r w:rsidR="009A1A9C">
        <w:t xml:space="preserve">“meedio” </w:t>
      </w:r>
      <w:r>
        <w:t>po yuktiawak</w:t>
      </w:r>
      <w:r w:rsidRPr="0030490F">
        <w:t>:</w:t>
      </w:r>
    </w:p>
    <w:p w14:paraId="563FDFE9" w14:textId="77777777" w:rsidR="000432CC" w:rsidRPr="0030490F" w:rsidRDefault="000432CC">
      <w:pPr>
        <w:pStyle w:val="AppendixBulletPoints"/>
        <w:numPr>
          <w:ilvl w:val="0"/>
          <w:numId w:val="35"/>
        </w:numPr>
      </w:pPr>
      <w:r>
        <w:t xml:space="preserve">Ka witti juneaka jitta </w:t>
      </w:r>
      <w:r w:rsidRPr="0030490F">
        <w:t>material peligroso</w:t>
      </w:r>
      <w:r>
        <w:t xml:space="preserve">m tiame ama yew buttiako jum am ériarimpo, trokem jokaapo, ento mákina bebettempo ento jak ka mekka residuom </w:t>
      </w:r>
      <w:r w:rsidRPr="0030490F">
        <w:t>peligroso</w:t>
      </w:r>
      <w:r>
        <w:t>m ayukaapo, jitta ka tuysi ama yew sikaateko o ama ropteko yukku bäyi ento buia ama chiicha ayuko, bäm buia jikat kom buiytempo o buia bétukriak weeme.</w:t>
      </w:r>
    </w:p>
    <w:p w14:paraId="6B7DC9A7" w14:textId="3FAD54E9" w:rsidR="000432CC" w:rsidRPr="0030490F" w:rsidRDefault="000432CC">
      <w:pPr>
        <w:pStyle w:val="AppendixBulletPoints"/>
        <w:numPr>
          <w:ilvl w:val="0"/>
          <w:numId w:val="35"/>
        </w:numPr>
      </w:pPr>
      <w:r>
        <w:t xml:space="preserve">Köokoam jábemmew chachattume jak sechukti yew booteko ento </w:t>
      </w:r>
      <w:r w:rsidR="009A1A9C">
        <w:t>inmigrasionta b</w:t>
      </w:r>
      <w:r>
        <w:t>échiibo.</w:t>
      </w:r>
    </w:p>
    <w:p w14:paraId="53AE0DF8" w14:textId="77777777" w:rsidR="000432CC" w:rsidRPr="0030490F" w:rsidRDefault="000432CC">
      <w:pPr>
        <w:pStyle w:val="AppendixBulletPoints"/>
        <w:numPr>
          <w:ilvl w:val="0"/>
          <w:numId w:val="35"/>
        </w:numPr>
      </w:pPr>
      <w:r>
        <w:t>Baawechi ket jitta aks</w:t>
      </w:r>
      <w:r w:rsidRPr="0030490F">
        <w:t>idente</w:t>
      </w:r>
      <w:r>
        <w:t>m ama jak machiako jitta dañota yaako, o ama kokkowako.</w:t>
      </w:r>
    </w:p>
    <w:p w14:paraId="575AB823" w14:textId="101948B8" w:rsidR="000432CC" w:rsidRPr="0030490F" w:rsidRDefault="009A1A9C">
      <w:pPr>
        <w:pStyle w:val="AppendixBulletPoints"/>
        <w:numPr>
          <w:ilvl w:val="0"/>
          <w:numId w:val="35"/>
        </w:numPr>
      </w:pPr>
      <w:r>
        <w:t xml:space="preserve">Ju inkumplimiento tiame </w:t>
      </w:r>
      <w:r w:rsidR="000432CC">
        <w:t>kontr</w:t>
      </w:r>
      <w:r w:rsidR="000432CC" w:rsidRPr="0030490F">
        <w:t>atista</w:t>
      </w:r>
      <w:r w:rsidR="000432CC">
        <w:t>m ento su</w:t>
      </w:r>
      <w:r w:rsidR="000432CC" w:rsidRPr="0030490F">
        <w:t>b</w:t>
      </w:r>
      <w:r w:rsidR="000432CC">
        <w:t>k</w:t>
      </w:r>
      <w:r w:rsidR="000432CC" w:rsidRPr="0030490F">
        <w:t>ontratistas</w:t>
      </w:r>
      <w:r w:rsidR="000432CC">
        <w:t xml:space="preserve"> bétana waixwa proyekto i</w:t>
      </w:r>
      <w:r w:rsidR="000432CC" w:rsidRPr="0030490F">
        <w:t>nstala</w:t>
      </w:r>
      <w:r w:rsidR="000432CC">
        <w:t>s</w:t>
      </w:r>
      <w:r w:rsidR="000432CC" w:rsidRPr="0030490F">
        <w:t>ion</w:t>
      </w:r>
      <w:r w:rsidR="000432CC">
        <w:t>impo tekipanuame chee lawtipo ama jitta ka tuuwamta yew machituanake jak kookosi emo yaawamta o kokkowamta ama yew bittunake bem tekipanuapo</w:t>
      </w:r>
      <w:r w:rsidR="000432CC" w:rsidRPr="0030490F">
        <w:t>.</w:t>
      </w:r>
    </w:p>
    <w:p w14:paraId="4E56F6C6" w14:textId="79089D4B" w:rsidR="000432CC" w:rsidRDefault="000432CC">
      <w:pPr>
        <w:pStyle w:val="AppendixBulletPoints"/>
        <w:numPr>
          <w:ilvl w:val="0"/>
          <w:numId w:val="35"/>
        </w:numPr>
      </w:pPr>
      <w:r>
        <w:t xml:space="preserve">Metanol plantata yextenakeypo korayteritunake ento wépuu </w:t>
      </w:r>
      <w:r w:rsidR="009A1A9C">
        <w:t>P</w:t>
      </w:r>
      <w:r w:rsidRPr="0030490F">
        <w:t xml:space="preserve">lan de </w:t>
      </w:r>
      <w:r w:rsidR="009A1A9C">
        <w:t>G</w:t>
      </w:r>
      <w:r w:rsidRPr="0030490F">
        <w:t>estión</w:t>
      </w:r>
      <w:r w:rsidR="009A1A9C">
        <w:t xml:space="preserve"> de Salud, Seguridad ento Proyeccion Comunitaaria ju</w:t>
      </w:r>
      <w:r w:rsidR="009377F3">
        <w:t>me konstruksion faasem joowayo ento operasionpo ju Plan de Gestion Ambiental ento Sosial (PMAS) obram sibiilem proyekto siitiopo, jume instalasionim portuaariam, jume karreteeram ama kimuwapo o jume tubom naw toixwapo ket aksidentem yaanake o jabe nuxmia ama mukukateko o jabe terseero komunidadpo joometaka.</w:t>
      </w:r>
      <w:r w:rsidRPr="0030490F">
        <w:t xml:space="preserve"> </w:t>
      </w:r>
    </w:p>
    <w:p w14:paraId="03A402A4" w14:textId="77777777" w:rsidR="00D21C03" w:rsidRDefault="00D21C03" w:rsidP="00D21C03">
      <w:pPr>
        <w:pStyle w:val="AppendixBulletPoints"/>
        <w:numPr>
          <w:ilvl w:val="0"/>
          <w:numId w:val="0"/>
        </w:numPr>
        <w:ind w:left="720" w:hanging="360"/>
      </w:pPr>
    </w:p>
    <w:p w14:paraId="701B3F7A" w14:textId="77777777" w:rsidR="00D21C03" w:rsidRPr="0030490F" w:rsidRDefault="00D21C03" w:rsidP="00D21C03">
      <w:pPr>
        <w:pStyle w:val="AppendixBulletPoints"/>
        <w:numPr>
          <w:ilvl w:val="0"/>
          <w:numId w:val="0"/>
        </w:numPr>
        <w:ind w:left="720" w:hanging="360"/>
      </w:pPr>
    </w:p>
    <w:p w14:paraId="7945DE85" w14:textId="77777777" w:rsidR="000432CC" w:rsidRPr="0030490F" w:rsidRDefault="000432CC" w:rsidP="000432CC">
      <w:pPr>
        <w:pStyle w:val="AppendixBulletPoints"/>
        <w:numPr>
          <w:ilvl w:val="0"/>
          <w:numId w:val="0"/>
        </w:numPr>
      </w:pPr>
    </w:p>
    <w:p w14:paraId="0876974B" w14:textId="27080084" w:rsidR="000432CC" w:rsidRDefault="000432CC">
      <w:pPr>
        <w:pStyle w:val="AppendixBulletPoints"/>
        <w:numPr>
          <w:ilvl w:val="0"/>
          <w:numId w:val="36"/>
        </w:numPr>
      </w:pPr>
      <w:r>
        <w:t xml:space="preserve">Wépuu suseeso </w:t>
      </w:r>
      <w:r w:rsidR="009377F3">
        <w:t xml:space="preserve">ka ama bitrim, katim </w:t>
      </w:r>
      <w:r>
        <w:t>ri</w:t>
      </w:r>
      <w:r w:rsidRPr="0030490F">
        <w:t xml:space="preserve">esgo </w:t>
      </w:r>
      <w:r w:rsidR="009377F3">
        <w:t>kriitiko po yuktiawak.</w:t>
      </w:r>
    </w:p>
    <w:p w14:paraId="4896DF34" w14:textId="77777777" w:rsidR="000432CC" w:rsidRPr="0030490F" w:rsidRDefault="000432CC">
      <w:pPr>
        <w:pStyle w:val="AppendixBulletPoints"/>
        <w:numPr>
          <w:ilvl w:val="0"/>
          <w:numId w:val="39"/>
        </w:numPr>
      </w:pPr>
      <w:r>
        <w:t>Karrom tennéepo nat kuaktiwapo, kökosi jabem yaawapo, o jabe ama mukuko, o jak kia wokimmia ama weeka jak karro at yew buiteko.</w:t>
      </w:r>
    </w:p>
    <w:p w14:paraId="3EBC3DED" w14:textId="77777777" w:rsidR="00D21C03" w:rsidRDefault="00D21C03" w:rsidP="00D21C03">
      <w:pPr>
        <w:pStyle w:val="AppendixBulletPoints"/>
        <w:numPr>
          <w:ilvl w:val="0"/>
          <w:numId w:val="0"/>
        </w:numPr>
        <w:ind w:left="720"/>
      </w:pPr>
    </w:p>
    <w:p w14:paraId="5EFDA841" w14:textId="605F2FDE" w:rsidR="000432CC" w:rsidRDefault="000432CC">
      <w:pPr>
        <w:pStyle w:val="AppendixBulletPoints"/>
        <w:numPr>
          <w:ilvl w:val="0"/>
          <w:numId w:val="36"/>
        </w:numPr>
      </w:pPr>
      <w:r>
        <w:t xml:space="preserve">Wepuu suseeso </w:t>
      </w:r>
      <w:r w:rsidRPr="0030490F">
        <w:t>impre</w:t>
      </w:r>
      <w:r>
        <w:t>bisto tiame jum r</w:t>
      </w:r>
      <w:r w:rsidRPr="0030490F">
        <w:t xml:space="preserve">iesgo </w:t>
      </w:r>
      <w:r>
        <w:t>k</w:t>
      </w:r>
      <w:r w:rsidRPr="0030490F">
        <w:t>ríti</w:t>
      </w:r>
      <w:r>
        <w:t>kopo kaa ama yuktiawak</w:t>
      </w:r>
      <w:r w:rsidRPr="0030490F">
        <w:t>.</w:t>
      </w:r>
    </w:p>
    <w:p w14:paraId="442CA1B3" w14:textId="77777777" w:rsidR="000432CC" w:rsidRPr="0030490F" w:rsidRDefault="000432CC" w:rsidP="000432CC">
      <w:pPr>
        <w:pStyle w:val="AppendixBulletPoints"/>
        <w:numPr>
          <w:ilvl w:val="0"/>
          <w:numId w:val="0"/>
        </w:numPr>
        <w:ind w:left="1440"/>
      </w:pPr>
    </w:p>
    <w:p w14:paraId="7F4432EE" w14:textId="7C8F209A" w:rsidR="000432CC" w:rsidRDefault="009377F3" w:rsidP="000432CC">
      <w:pPr>
        <w:pStyle w:val="AppendixBodyText"/>
        <w:rPr>
          <w:b/>
          <w:bCs/>
          <w:sz w:val="22"/>
          <w:szCs w:val="26"/>
        </w:rPr>
      </w:pPr>
      <w:r>
        <w:rPr>
          <w:b/>
          <w:bCs/>
          <w:sz w:val="22"/>
          <w:szCs w:val="26"/>
        </w:rPr>
        <w:t>E</w:t>
      </w:r>
      <w:r w:rsidR="000432CC">
        <w:rPr>
          <w:b/>
          <w:bCs/>
          <w:sz w:val="22"/>
          <w:szCs w:val="26"/>
        </w:rPr>
        <w:t>b</w:t>
      </w:r>
      <w:r w:rsidR="000432CC" w:rsidRPr="0030490F">
        <w:rPr>
          <w:b/>
          <w:bCs/>
          <w:sz w:val="22"/>
          <w:szCs w:val="26"/>
        </w:rPr>
        <w:t>alua</w:t>
      </w:r>
      <w:r w:rsidR="000432CC">
        <w:rPr>
          <w:b/>
          <w:bCs/>
          <w:sz w:val="22"/>
          <w:szCs w:val="26"/>
        </w:rPr>
        <w:t>s</w:t>
      </w:r>
      <w:r w:rsidR="000432CC" w:rsidRPr="0030490F">
        <w:rPr>
          <w:b/>
          <w:bCs/>
          <w:sz w:val="22"/>
          <w:szCs w:val="26"/>
        </w:rPr>
        <w:t xml:space="preserve">ión </w:t>
      </w:r>
      <w:r w:rsidR="000432CC">
        <w:rPr>
          <w:b/>
          <w:bCs/>
          <w:sz w:val="22"/>
          <w:szCs w:val="26"/>
        </w:rPr>
        <w:t>k</w:t>
      </w:r>
      <w:r w:rsidR="000432CC" w:rsidRPr="0030490F">
        <w:rPr>
          <w:b/>
          <w:bCs/>
          <w:sz w:val="22"/>
          <w:szCs w:val="26"/>
        </w:rPr>
        <w:t>uantitati</w:t>
      </w:r>
      <w:r w:rsidR="000432CC">
        <w:rPr>
          <w:b/>
          <w:bCs/>
          <w:sz w:val="22"/>
          <w:szCs w:val="26"/>
        </w:rPr>
        <w:t>ib</w:t>
      </w:r>
      <w:r w:rsidR="000432CC" w:rsidRPr="0030490F">
        <w:rPr>
          <w:b/>
          <w:bCs/>
          <w:sz w:val="22"/>
          <w:szCs w:val="26"/>
        </w:rPr>
        <w:t>a ries</w:t>
      </w:r>
      <w:r>
        <w:rPr>
          <w:b/>
          <w:bCs/>
          <w:sz w:val="22"/>
          <w:szCs w:val="26"/>
        </w:rPr>
        <w:t>w</w:t>
      </w:r>
      <w:r w:rsidR="000432CC" w:rsidRPr="0030490F">
        <w:rPr>
          <w:b/>
          <w:bCs/>
          <w:sz w:val="22"/>
          <w:szCs w:val="26"/>
        </w:rPr>
        <w:t>o</w:t>
      </w:r>
      <w:r w:rsidR="000432CC">
        <w:rPr>
          <w:b/>
          <w:bCs/>
          <w:sz w:val="22"/>
          <w:szCs w:val="26"/>
        </w:rPr>
        <w:t>m bétana</w:t>
      </w:r>
    </w:p>
    <w:p w14:paraId="7662CBAB" w14:textId="28CFAB6F" w:rsidR="000432CC" w:rsidRPr="005C0EB0" w:rsidRDefault="000432CC" w:rsidP="000432CC">
      <w:pPr>
        <w:pStyle w:val="AppendixBodyText"/>
      </w:pPr>
      <w:r>
        <w:t xml:space="preserve">Jum </w:t>
      </w:r>
      <w:r w:rsidRPr="005C0EB0">
        <w:t>pro</w:t>
      </w:r>
      <w:r>
        <w:t xml:space="preserve">seeso </w:t>
      </w:r>
      <w:r w:rsidRPr="005C0EB0">
        <w:t>de e</w:t>
      </w:r>
      <w:r>
        <w:t xml:space="preserve">baluasion jum proseesom </w:t>
      </w:r>
      <w:r w:rsidRPr="005C0EB0">
        <w:t>impre</w:t>
      </w:r>
      <w:r>
        <w:t>bi</w:t>
      </w:r>
      <w:r w:rsidRPr="005C0EB0">
        <w:t>sto</w:t>
      </w:r>
      <w:r>
        <w:t>m tiame bétana</w:t>
      </w:r>
      <w:r w:rsidRPr="005C0EB0">
        <w:t xml:space="preserve">, </w:t>
      </w:r>
      <w:r>
        <w:t xml:space="preserve">wépuu </w:t>
      </w:r>
      <w:r w:rsidRPr="005C0EB0">
        <w:t>e</w:t>
      </w:r>
      <w:r>
        <w:t>b</w:t>
      </w:r>
      <w:r w:rsidRPr="005C0EB0">
        <w:t>alua</w:t>
      </w:r>
      <w:r>
        <w:t>s</w:t>
      </w:r>
      <w:r w:rsidRPr="005C0EB0">
        <w:t xml:space="preserve">ión </w:t>
      </w:r>
      <w:r>
        <w:t>k</w:t>
      </w:r>
      <w:r w:rsidRPr="005C0EB0">
        <w:t>uantitativa de riesgos</w:t>
      </w:r>
      <w:r>
        <w:t xml:space="preserve"> tiame</w:t>
      </w:r>
      <w:r w:rsidRPr="005C0EB0">
        <w:t xml:space="preserve"> (</w:t>
      </w:r>
      <w:r>
        <w:t>QRA siglam ringo nokpo)</w:t>
      </w:r>
      <w:r w:rsidRPr="005C0EB0">
        <w:t xml:space="preserve"> </w:t>
      </w:r>
      <w:r>
        <w:t xml:space="preserve">ama yaawak, wame </w:t>
      </w:r>
      <w:r w:rsidRPr="005C0EB0">
        <w:t>es</w:t>
      </w:r>
      <w:r>
        <w:t>s</w:t>
      </w:r>
      <w:r w:rsidRPr="005C0EB0">
        <w:t>ena</w:t>
      </w:r>
      <w:r>
        <w:t>a</w:t>
      </w:r>
      <w:r w:rsidRPr="005C0EB0">
        <w:t>rio</w:t>
      </w:r>
      <w:r>
        <w:t>m</w:t>
      </w:r>
      <w:r w:rsidRPr="005C0EB0">
        <w:t xml:space="preserve"> de</w:t>
      </w:r>
      <w:r>
        <w:t xml:space="preserve"> evento </w:t>
      </w:r>
      <w:r w:rsidRPr="005C0EB0">
        <w:t>riesgo</w:t>
      </w:r>
      <w:r>
        <w:t xml:space="preserve">m ama bitbéchiibo jum </w:t>
      </w:r>
      <w:r w:rsidRPr="005C0EB0">
        <w:t>metanol</w:t>
      </w:r>
      <w:r>
        <w:t xml:space="preserve"> plantapo ento ju </w:t>
      </w:r>
      <w:r w:rsidRPr="005C0EB0">
        <w:t>infraestru</w:t>
      </w:r>
      <w:r>
        <w:t>k</w:t>
      </w:r>
      <w:r w:rsidRPr="005C0EB0">
        <w:t>t</w:t>
      </w:r>
      <w:r>
        <w:t>u</w:t>
      </w:r>
      <w:r w:rsidRPr="005C0EB0">
        <w:t>ura aso</w:t>
      </w:r>
      <w:r>
        <w:t>s</w:t>
      </w:r>
      <w:r w:rsidRPr="005C0EB0">
        <w:t>iada</w:t>
      </w:r>
      <w:r>
        <w:t xml:space="preserve"> bétana. Ju QRA senu wenta jokjajamseka </w:t>
      </w:r>
      <w:r w:rsidRPr="005C0EB0">
        <w:t>ries</w:t>
      </w:r>
      <w:r w:rsidR="009377F3">
        <w:t>w</w:t>
      </w:r>
      <w:r w:rsidRPr="005C0EB0">
        <w:t>o</w:t>
      </w:r>
      <w:r>
        <w:t>m tekipanualéerom proyektopo tekipanuame bétana kia nuxmiampo publikom tiame bechiibo, metanol plantata, tuberiam ento barkom deskargapo tekilim joowanta béchiibo.</w:t>
      </w:r>
    </w:p>
    <w:p w14:paraId="02E68A10" w14:textId="614B4314" w:rsidR="000432CC" w:rsidRDefault="000432CC" w:rsidP="000432CC">
      <w:pPr>
        <w:pStyle w:val="AppendixBodyText"/>
      </w:pPr>
      <w:r>
        <w:t>Í QRA yaawak juka mauxsi machisi bittumta ama bitbechiibo, jítta buere taxjim, ento jítta gas ama yew pextiwamta ama yew bittu machileywi</w:t>
      </w:r>
      <w:r w:rsidRPr="005C0EB0">
        <w:t xml:space="preserve"> </w:t>
      </w:r>
      <w:r>
        <w:t xml:space="preserve">jak Contensionta Taaruwako </w:t>
      </w:r>
      <w:r w:rsidRPr="005C0EB0">
        <w:t>(LOC</w:t>
      </w:r>
      <w:r>
        <w:t xml:space="preserve"> siglam ringo nokpo</w:t>
      </w:r>
      <w:r w:rsidRPr="005C0EB0">
        <w:t xml:space="preserve">). </w:t>
      </w:r>
      <w:r>
        <w:t>Ju ebaluasion tua eskaalapo ento jakun yew tastasti a yumanakeywi jiwwa machisi waixwakum ento paakumtana tua ama tekipanuawak.</w:t>
      </w:r>
    </w:p>
    <w:p w14:paraId="0C46456B" w14:textId="266154E4" w:rsidR="000432CC" w:rsidRPr="0030490F" w:rsidRDefault="000432CC" w:rsidP="000432CC">
      <w:pPr>
        <w:pStyle w:val="AppendixHeading2"/>
        <w:rPr>
          <w:iCs w:val="0"/>
          <w:sz w:val="21"/>
          <w:szCs w:val="20"/>
        </w:rPr>
      </w:pPr>
      <w:r>
        <w:rPr>
          <w:noProof/>
        </w:rPr>
        <mc:AlternateContent>
          <mc:Choice Requires="wps">
            <w:drawing>
              <wp:anchor distT="0" distB="0" distL="114300" distR="114300" simplePos="0" relativeHeight="251676160" behindDoc="0" locked="0" layoutInCell="1" allowOverlap="1" wp14:anchorId="36631914" wp14:editId="7582D809">
                <wp:simplePos x="0" y="0"/>
                <wp:positionH relativeFrom="margin">
                  <wp:align>left</wp:align>
                </wp:positionH>
                <wp:positionV relativeFrom="paragraph">
                  <wp:posOffset>4181475</wp:posOffset>
                </wp:positionV>
                <wp:extent cx="5670550" cy="365125"/>
                <wp:effectExtent l="0" t="0" r="6350" b="0"/>
                <wp:wrapSquare wrapText="bothSides"/>
                <wp:docPr id="1072395446" name="Cuadro de texto 1"/>
                <wp:cNvGraphicFramePr/>
                <a:graphic xmlns:a="http://schemas.openxmlformats.org/drawingml/2006/main">
                  <a:graphicData uri="http://schemas.microsoft.com/office/word/2010/wordprocessingShape">
                    <wps:wsp>
                      <wps:cNvSpPr txBox="1"/>
                      <wps:spPr>
                        <a:xfrm>
                          <a:off x="0" y="0"/>
                          <a:ext cx="5671038" cy="365125"/>
                        </a:xfrm>
                        <a:prstGeom prst="rect">
                          <a:avLst/>
                        </a:prstGeom>
                        <a:solidFill>
                          <a:prstClr val="white"/>
                        </a:solidFill>
                        <a:ln>
                          <a:noFill/>
                        </a:ln>
                      </wps:spPr>
                      <wps:txbx>
                        <w:txbxContent>
                          <w:p w14:paraId="2FD9F7E3" w14:textId="4DF6CE68" w:rsidR="002D6F83" w:rsidRPr="0097447A" w:rsidRDefault="002D6F83" w:rsidP="00ED4C88">
                            <w:pPr>
                              <w:pStyle w:val="Descripcin"/>
                              <w:rPr>
                                <w:noProof/>
                                <w:sz w:val="21"/>
                              </w:rPr>
                            </w:pPr>
                            <w:bookmarkStart w:id="45" w:name="_Ref199954432"/>
                            <w:r>
                              <w:t xml:space="preserve">Figura </w:t>
                            </w:r>
                            <w:r>
                              <w:fldChar w:fldCharType="begin"/>
                            </w:r>
                            <w:r>
                              <w:instrText xml:space="preserve"> SEQ Figura \* ARABIC </w:instrText>
                            </w:r>
                            <w:r>
                              <w:fldChar w:fldCharType="separate"/>
                            </w:r>
                            <w:r w:rsidR="008B0B34">
                              <w:rPr>
                                <w:noProof/>
                              </w:rPr>
                              <w:t>16</w:t>
                            </w:r>
                            <w:r>
                              <w:fldChar w:fldCharType="end"/>
                            </w:r>
                            <w:bookmarkEnd w:id="45"/>
                            <w:r>
                              <w:t xml:space="preserve">: </w:t>
                            </w:r>
                            <w:r w:rsidR="00E93B6A">
                              <w:t>Resultaadom jum ebaluasion kuantitatiiba de rieswompo yew sikame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631914" id="_x0000_s1042" type="#_x0000_t202" style="position:absolute;margin-left:0;margin-top:329.25pt;width:446.5pt;height:28.75pt;z-index:2516761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" stroked="f">
                <v:textbox inset="0,0,0,0">
                  <w:txbxContent>
                    <w:p w14:paraId="2FD9F7E3" w14:textId="4DF6CE68" w:rsidR="002D6F83" w:rsidRPr="0097447A" w:rsidRDefault="002D6F83" w:rsidP="00ED4C88">
                      <w:pPr>
                        <w:pStyle w:val="Descripcin"/>
                        <w:rPr>
                          <w:noProof/>
                          <w:sz w:val="21"/>
                        </w:rPr>
                      </w:pPr>
                      <w:bookmarkStart w:id="46" w:name="_Ref199954432"/>
                      <w:r>
                        <w:t xml:space="preserve">Figura </w:t>
                      </w:r>
                      <w:r>
                        <w:fldChar w:fldCharType="begin"/>
                      </w:r>
                      <w:r>
                        <w:instrText xml:space="preserve"> SEQ Figura \* ARABIC </w:instrText>
                      </w:r>
                      <w:r>
                        <w:fldChar w:fldCharType="separate"/>
                      </w:r>
                      <w:r w:rsidR="008B0B34">
                        <w:rPr>
                          <w:noProof/>
                        </w:rPr>
                        <w:t>16</w:t>
                      </w:r>
                      <w:r>
                        <w:fldChar w:fldCharType="end"/>
                      </w:r>
                      <w:bookmarkEnd w:id="46"/>
                      <w:r>
                        <w:t xml:space="preserve">: </w:t>
                      </w:r>
                      <w:r w:rsidR="00E93B6A">
                        <w:t>Resultaadom jum ebaluasion kuantitatiiba de rieswompo yew sikame</w:t>
                      </w:r>
                    </w:p>
                  </w:txbxContent>
                </v:textbox>
                <w10:wrap type="square" anchorx="margin"/>
              </v:shape>
            </w:pict>
          </mc:Fallback>
        </mc:AlternateContent>
      </w:r>
      <w:r w:rsidRPr="00700650">
        <w:rPr>
          <w:noProof/>
        </w:rPr>
        <w:drawing>
          <wp:anchor distT="0" distB="0" distL="114300" distR="114300" simplePos="0" relativeHeight="251652608" behindDoc="0" locked="0" layoutInCell="1" hidden="0" allowOverlap="1" wp14:anchorId="2770A138" wp14:editId="6C53C282">
            <wp:simplePos x="0" y="0"/>
            <wp:positionH relativeFrom="margin">
              <wp:posOffset>1024063</wp:posOffset>
            </wp:positionH>
            <wp:positionV relativeFrom="paragraph">
              <wp:posOffset>2114267</wp:posOffset>
            </wp:positionV>
            <wp:extent cx="3546475" cy="1564005"/>
            <wp:effectExtent l="0" t="0" r="0" b="0"/>
            <wp:wrapSquare wrapText="bothSides" distT="0" distB="0" distL="114300" distR="114300"/>
            <wp:docPr id="2132329020" name="image6.jpg" descr="Una captura de pantalla de una computador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6.jpg" descr="A screenshot of a computer&#10;&#10;Description automatically generated"/>
                    <pic:cNvPicPr preferRelativeResize="0"/>
                  </pic:nvPicPr>
                  <pic:blipFill>
                    <a:blip r:embed="rId43"/>
                    <a:srcRect/>
                    <a:stretch>
                      <a:fillRect/>
                    </a:stretch>
                  </pic:blipFill>
                  <pic:spPr>
                    <a:xfrm>
                      <a:off x="0" y="0"/>
                      <a:ext cx="3546475" cy="1564005"/>
                    </a:xfrm>
                    <a:prstGeom prst="rect">
                      <a:avLst/>
                    </a:prstGeom>
                    <a:ln/>
                  </pic:spPr>
                </pic:pic>
              </a:graphicData>
            </a:graphic>
            <wp14:sizeRelH relativeFrom="margin">
              <wp14:pctWidth>0</wp14:pctWidth>
            </wp14:sizeRelH>
            <wp14:sizeRelV relativeFrom="margin">
              <wp14:pctHeight>0</wp14:pctHeight>
            </wp14:sizeRelV>
          </wp:anchor>
        </w:drawing>
      </w:r>
      <w:r w:rsidRPr="00700650">
        <w:rPr>
          <w:noProof/>
        </w:rPr>
        <w:drawing>
          <wp:anchor distT="0" distB="0" distL="114300" distR="114300" simplePos="0" relativeHeight="251651584" behindDoc="0" locked="0" layoutInCell="1" hidden="0" allowOverlap="1" wp14:anchorId="2ADA81CD" wp14:editId="45479339">
            <wp:simplePos x="0" y="0"/>
            <wp:positionH relativeFrom="column">
              <wp:posOffset>2599667</wp:posOffset>
            </wp:positionH>
            <wp:positionV relativeFrom="paragraph">
              <wp:posOffset>2589163</wp:posOffset>
            </wp:positionV>
            <wp:extent cx="3599815" cy="1638300"/>
            <wp:effectExtent l="0" t="0" r="635" b="0"/>
            <wp:wrapSquare wrapText="bothSides" distT="0" distB="0" distL="114300" distR="114300"/>
            <wp:docPr id="2132329021" name="image10.jpg" descr="Una imagen satelital de una ciudad&#10;&#10;Descripción generada automáticamente con un nivel de confianza medio"/>
            <wp:cNvGraphicFramePr/>
            <a:graphic xmlns:a="http://schemas.openxmlformats.org/drawingml/2006/main">
              <a:graphicData uri="http://schemas.openxmlformats.org/drawingml/2006/picture">
                <pic:pic xmlns:pic="http://schemas.openxmlformats.org/drawingml/2006/picture">
                  <pic:nvPicPr>
                    <pic:cNvPr id="0" name="image10.jpg" descr="A satellite image of a city&#10;&#10;Description automatically generated with medium confidence"/>
                    <pic:cNvPicPr preferRelativeResize="0"/>
                  </pic:nvPicPr>
                  <pic:blipFill>
                    <a:blip r:embed="rId44"/>
                    <a:srcRect/>
                    <a:stretch>
                      <a:fillRect/>
                    </a:stretch>
                  </pic:blipFill>
                  <pic:spPr>
                    <a:xfrm>
                      <a:off x="0" y="0"/>
                      <a:ext cx="3599815" cy="1638300"/>
                    </a:xfrm>
                    <a:prstGeom prst="rect">
                      <a:avLst/>
                    </a:prstGeom>
                    <a:ln/>
                  </pic:spPr>
                </pic:pic>
              </a:graphicData>
            </a:graphic>
            <wp14:sizeRelV relativeFrom="margin">
              <wp14:pctHeight>0</wp14:pctHeight>
            </wp14:sizeRelV>
          </wp:anchor>
        </w:drawing>
      </w:r>
      <w:r w:rsidRPr="00700650">
        <w:rPr>
          <w:noProof/>
        </w:rPr>
        <w:drawing>
          <wp:anchor distT="0" distB="0" distL="114300" distR="114300" simplePos="0" relativeHeight="251650560" behindDoc="0" locked="0" layoutInCell="1" hidden="0" allowOverlap="1" wp14:anchorId="561E8EFE" wp14:editId="7986B847">
            <wp:simplePos x="0" y="0"/>
            <wp:positionH relativeFrom="column">
              <wp:posOffset>2809240</wp:posOffset>
            </wp:positionH>
            <wp:positionV relativeFrom="paragraph">
              <wp:posOffset>792480</wp:posOffset>
            </wp:positionV>
            <wp:extent cx="3552825" cy="1905635"/>
            <wp:effectExtent l="0" t="0" r="9525" b="0"/>
            <wp:wrapSquare wrapText="bothSides" distT="0" distB="0" distL="114300" distR="114300"/>
            <wp:docPr id="2132329022" name="image11.jpg" descr="Una imagen satelital de un camp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1.jpg" descr="A satellite image of a field&#10;&#10;Description automatically generated"/>
                    <pic:cNvPicPr preferRelativeResize="0"/>
                  </pic:nvPicPr>
                  <pic:blipFill>
                    <a:blip r:embed="rId45"/>
                    <a:srcRect/>
                    <a:stretch>
                      <a:fillRect/>
                    </a:stretch>
                  </pic:blipFill>
                  <pic:spPr>
                    <a:xfrm>
                      <a:off x="0" y="0"/>
                      <a:ext cx="3552825" cy="1905635"/>
                    </a:xfrm>
                    <a:prstGeom prst="rect">
                      <a:avLst/>
                    </a:prstGeom>
                    <a:ln/>
                  </pic:spPr>
                </pic:pic>
              </a:graphicData>
            </a:graphic>
            <wp14:sizeRelV relativeFrom="margin">
              <wp14:pctHeight>0</wp14:pctHeight>
            </wp14:sizeRelV>
          </wp:anchor>
        </w:drawing>
      </w:r>
      <w:r w:rsidRPr="00700650">
        <w:rPr>
          <w:noProof/>
        </w:rPr>
        <w:drawing>
          <wp:anchor distT="0" distB="0" distL="114300" distR="114300" simplePos="0" relativeHeight="251648512" behindDoc="0" locked="0" layoutInCell="1" hidden="0" allowOverlap="1" wp14:anchorId="4B6DA800" wp14:editId="5C8A7A27">
            <wp:simplePos x="0" y="0"/>
            <wp:positionH relativeFrom="column">
              <wp:posOffset>-385828</wp:posOffset>
            </wp:positionH>
            <wp:positionV relativeFrom="paragraph">
              <wp:posOffset>814109</wp:posOffset>
            </wp:positionV>
            <wp:extent cx="3216910" cy="1865630"/>
            <wp:effectExtent l="0" t="0" r="2540" b="1270"/>
            <wp:wrapSquare wrapText="bothSides" distT="0" distB="0" distL="114300" distR="114300"/>
            <wp:docPr id="2132329026" name="image8.jpg" descr="Una imagen satelital de una estación de radio&#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2132329026" name="image8.jpg" descr="A satellite image of a radio station&#10;&#10;AI-generated content may be incorrect."/>
                    <pic:cNvPicPr preferRelativeResize="0"/>
                  </pic:nvPicPr>
                  <pic:blipFill>
                    <a:blip r:embed="rId46"/>
                    <a:srcRect/>
                    <a:stretch>
                      <a:fillRect/>
                    </a:stretch>
                  </pic:blipFill>
                  <pic:spPr>
                    <a:xfrm>
                      <a:off x="0" y="0"/>
                      <a:ext cx="3216910" cy="1865630"/>
                    </a:xfrm>
                    <a:prstGeom prst="rect">
                      <a:avLst/>
                    </a:prstGeom>
                    <a:ln/>
                  </pic:spPr>
                </pic:pic>
              </a:graphicData>
            </a:graphic>
            <wp14:sizeRelH relativeFrom="margin">
              <wp14:pctWidth>0</wp14:pctWidth>
            </wp14:sizeRelH>
            <wp14:sizeRelV relativeFrom="margin">
              <wp14:pctHeight>0</wp14:pctHeight>
            </wp14:sizeRelV>
          </wp:anchor>
        </w:drawing>
      </w:r>
      <w:r>
        <w:rPr>
          <w:iCs w:val="0"/>
          <w:sz w:val="21"/>
          <w:szCs w:val="20"/>
        </w:rPr>
        <w:t>Jume r</w:t>
      </w:r>
      <w:r w:rsidRPr="0030490F">
        <w:rPr>
          <w:iCs w:val="0"/>
          <w:sz w:val="21"/>
          <w:szCs w:val="20"/>
        </w:rPr>
        <w:t>esulta</w:t>
      </w:r>
      <w:r>
        <w:rPr>
          <w:iCs w:val="0"/>
          <w:sz w:val="21"/>
          <w:szCs w:val="20"/>
        </w:rPr>
        <w:t>a</w:t>
      </w:r>
      <w:r w:rsidRPr="0030490F">
        <w:rPr>
          <w:iCs w:val="0"/>
          <w:sz w:val="21"/>
          <w:szCs w:val="20"/>
        </w:rPr>
        <w:t>do</w:t>
      </w:r>
      <w:r>
        <w:rPr>
          <w:iCs w:val="0"/>
          <w:sz w:val="21"/>
          <w:szCs w:val="20"/>
        </w:rPr>
        <w:t xml:space="preserve">m tiame ju QRA nawim chaasime jum </w:t>
      </w:r>
      <w:r w:rsidRPr="0030490F">
        <w:rPr>
          <w:iCs w:val="0"/>
          <w:sz w:val="21"/>
          <w:szCs w:val="20"/>
        </w:rPr>
        <w:t>ERA</w:t>
      </w:r>
      <w:r>
        <w:rPr>
          <w:iCs w:val="0"/>
          <w:sz w:val="21"/>
          <w:szCs w:val="20"/>
        </w:rPr>
        <w:t xml:space="preserve"> resultaadommaki</w:t>
      </w:r>
      <w:r w:rsidRPr="0030490F">
        <w:rPr>
          <w:iCs w:val="0"/>
          <w:sz w:val="21"/>
          <w:szCs w:val="20"/>
        </w:rPr>
        <w:t xml:space="preserve"> (</w:t>
      </w:r>
      <w:r>
        <w:rPr>
          <w:iCs w:val="0"/>
          <w:sz w:val="21"/>
          <w:szCs w:val="20"/>
        </w:rPr>
        <w:t xml:space="preserve">figura 19pe a bitcha) kaita </w:t>
      </w:r>
      <w:r w:rsidRPr="0030490F">
        <w:rPr>
          <w:iCs w:val="0"/>
          <w:sz w:val="21"/>
          <w:szCs w:val="20"/>
        </w:rPr>
        <w:t>impa</w:t>
      </w:r>
      <w:r>
        <w:rPr>
          <w:iCs w:val="0"/>
          <w:sz w:val="21"/>
          <w:szCs w:val="20"/>
        </w:rPr>
        <w:t>k</w:t>
      </w:r>
      <w:r w:rsidRPr="0030490F">
        <w:rPr>
          <w:iCs w:val="0"/>
          <w:sz w:val="21"/>
          <w:szCs w:val="20"/>
        </w:rPr>
        <w:t>to</w:t>
      </w:r>
      <w:r>
        <w:rPr>
          <w:iCs w:val="0"/>
          <w:sz w:val="21"/>
          <w:szCs w:val="20"/>
        </w:rPr>
        <w:t>m s</w:t>
      </w:r>
      <w:r w:rsidRPr="0030490F">
        <w:rPr>
          <w:iCs w:val="0"/>
          <w:sz w:val="21"/>
          <w:szCs w:val="20"/>
        </w:rPr>
        <w:t>ignifi</w:t>
      </w:r>
      <w:r>
        <w:rPr>
          <w:iCs w:val="0"/>
          <w:sz w:val="21"/>
          <w:szCs w:val="20"/>
        </w:rPr>
        <w:t>katiibom sitio paakumtana riesgom tewrimpo</w:t>
      </w:r>
      <w:r w:rsidRPr="0030490F">
        <w:rPr>
          <w:iCs w:val="0"/>
          <w:sz w:val="21"/>
          <w:szCs w:val="20"/>
        </w:rPr>
        <w:t xml:space="preserve">. </w:t>
      </w:r>
      <w:r>
        <w:rPr>
          <w:iCs w:val="0"/>
          <w:sz w:val="21"/>
          <w:szCs w:val="20"/>
        </w:rPr>
        <w:t>Siime wame impaktom potensialim tiame riesgom tua jak am yumaapo tasti jibam bittwak ento ju i</w:t>
      </w:r>
      <w:r w:rsidRPr="0030490F">
        <w:rPr>
          <w:iCs w:val="0"/>
          <w:sz w:val="21"/>
          <w:szCs w:val="20"/>
        </w:rPr>
        <w:t>nfraestru</w:t>
      </w:r>
      <w:r>
        <w:rPr>
          <w:iCs w:val="0"/>
          <w:sz w:val="21"/>
          <w:szCs w:val="20"/>
        </w:rPr>
        <w:t>ktuura asosiadapo.</w:t>
      </w:r>
    </w:p>
    <w:p w14:paraId="50FF325C" w14:textId="0B3622B5" w:rsidR="00813A06" w:rsidRPr="00E65177" w:rsidRDefault="000432CC" w:rsidP="00813A06">
      <w:pPr>
        <w:pStyle w:val="AppendixBodyText"/>
      </w:pPr>
      <w:r w:rsidRPr="00700650">
        <w:rPr>
          <w:noProof/>
        </w:rPr>
        <w:drawing>
          <wp:anchor distT="0" distB="0" distL="114300" distR="114300" simplePos="0" relativeHeight="251649536" behindDoc="0" locked="0" layoutInCell="1" hidden="0" allowOverlap="1" wp14:anchorId="5B8839C9" wp14:editId="3E33F035">
            <wp:simplePos x="0" y="0"/>
            <wp:positionH relativeFrom="column">
              <wp:posOffset>-242891</wp:posOffset>
            </wp:positionH>
            <wp:positionV relativeFrom="paragraph">
              <wp:posOffset>1854253</wp:posOffset>
            </wp:positionV>
            <wp:extent cx="2863850" cy="1462405"/>
            <wp:effectExtent l="0" t="0" r="0" b="4445"/>
            <wp:wrapSquare wrapText="bothSides" distT="0" distB="0" distL="114300" distR="114300"/>
            <wp:docPr id="2132329023" name="image1.jpg" descr="Una comparación de tierra y tierra&#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2132329023" name="image1.jpg" descr="A comparison of land and land&#10;&#10;AI-generated content may be incorrect."/>
                    <pic:cNvPicPr preferRelativeResize="0"/>
                  </pic:nvPicPr>
                  <pic:blipFill>
                    <a:blip r:embed="rId47"/>
                    <a:srcRect/>
                    <a:stretch>
                      <a:fillRect/>
                    </a:stretch>
                  </pic:blipFill>
                  <pic:spPr>
                    <a:xfrm>
                      <a:off x="0" y="0"/>
                      <a:ext cx="2863850" cy="1462405"/>
                    </a:xfrm>
                    <a:prstGeom prst="rect">
                      <a:avLst/>
                    </a:prstGeom>
                    <a:ln/>
                  </pic:spPr>
                </pic:pic>
              </a:graphicData>
            </a:graphic>
            <wp14:sizeRelH relativeFrom="margin">
              <wp14:pctWidth>0</wp14:pctWidth>
            </wp14:sizeRelH>
            <wp14:sizeRelV relativeFrom="margin">
              <wp14:pctHeight>0</wp14:pctHeight>
            </wp14:sizeRelV>
          </wp:anchor>
        </w:drawing>
      </w:r>
    </w:p>
    <w:p w14:paraId="0D7FB483" w14:textId="29409C8F" w:rsidR="00EB4B2F" w:rsidRDefault="00EB4B2F" w:rsidP="00EB4B2F">
      <w:pPr>
        <w:pStyle w:val="AppendixBodyText"/>
        <w:rPr>
          <w:b/>
          <w:bCs/>
          <w:iCs/>
          <w:sz w:val="28"/>
          <w:szCs w:val="28"/>
        </w:rPr>
      </w:pPr>
      <w:r w:rsidRPr="0030490F">
        <w:rPr>
          <w:b/>
          <w:bCs/>
          <w:iCs/>
          <w:sz w:val="28"/>
          <w:szCs w:val="28"/>
        </w:rPr>
        <w:lastRenderedPageBreak/>
        <w:t>Plan</w:t>
      </w:r>
      <w:r>
        <w:rPr>
          <w:b/>
          <w:bCs/>
          <w:iCs/>
          <w:sz w:val="28"/>
          <w:szCs w:val="28"/>
        </w:rPr>
        <w:t xml:space="preserve"> jitta </w:t>
      </w:r>
      <w:r w:rsidR="00F00F29">
        <w:rPr>
          <w:b/>
          <w:bCs/>
          <w:iCs/>
          <w:sz w:val="28"/>
          <w:szCs w:val="28"/>
        </w:rPr>
        <w:t>járiwwapo, monitore ambiental tiame ento sosialpo</w:t>
      </w:r>
      <w:r>
        <w:rPr>
          <w:b/>
          <w:bCs/>
          <w:iCs/>
          <w:sz w:val="28"/>
          <w:szCs w:val="28"/>
        </w:rPr>
        <w:t>.</w:t>
      </w:r>
    </w:p>
    <w:p w14:paraId="773CC128" w14:textId="4819DD08" w:rsidR="00EB4B2F" w:rsidRPr="0030490F" w:rsidRDefault="00EB4B2F" w:rsidP="00EB4B2F">
      <w:pPr>
        <w:pStyle w:val="Descripcin"/>
        <w:ind w:left="0"/>
        <w:jc w:val="both"/>
      </w:pPr>
      <w:r>
        <w:rPr>
          <w:b w:val="0"/>
          <w:bCs w:val="0"/>
          <w:sz w:val="21"/>
        </w:rPr>
        <w:t xml:space="preserve">Jume </w:t>
      </w:r>
      <w:r w:rsidRPr="005C0EB0">
        <w:rPr>
          <w:b w:val="0"/>
          <w:bCs w:val="0"/>
          <w:sz w:val="21"/>
        </w:rPr>
        <w:t>impa</w:t>
      </w:r>
      <w:r>
        <w:rPr>
          <w:b w:val="0"/>
          <w:bCs w:val="0"/>
          <w:sz w:val="21"/>
        </w:rPr>
        <w:t xml:space="preserve">ktom </w:t>
      </w:r>
      <w:r w:rsidRPr="005C0EB0">
        <w:rPr>
          <w:b w:val="0"/>
          <w:bCs w:val="0"/>
          <w:sz w:val="21"/>
        </w:rPr>
        <w:t>ambientales</w:t>
      </w:r>
      <w:r>
        <w:rPr>
          <w:b w:val="0"/>
          <w:bCs w:val="0"/>
          <w:sz w:val="21"/>
        </w:rPr>
        <w:t>im ento sosialesim jibba proyektota tekipanuay amarim bittnake jum wépuu sis</w:t>
      </w:r>
      <w:r w:rsidRPr="005C0EB0">
        <w:rPr>
          <w:b w:val="0"/>
          <w:bCs w:val="0"/>
          <w:sz w:val="21"/>
        </w:rPr>
        <w:t>tema de gestión ambiental</w:t>
      </w:r>
      <w:r>
        <w:rPr>
          <w:b w:val="0"/>
          <w:bCs w:val="0"/>
          <w:sz w:val="21"/>
        </w:rPr>
        <w:t>po ento sosialpo amani</w:t>
      </w:r>
      <w:r w:rsidRPr="005C0EB0">
        <w:rPr>
          <w:b w:val="0"/>
          <w:bCs w:val="0"/>
          <w:sz w:val="21"/>
        </w:rPr>
        <w:t xml:space="preserve"> (SGAS), </w:t>
      </w:r>
      <w:r>
        <w:rPr>
          <w:b w:val="0"/>
          <w:bCs w:val="0"/>
          <w:sz w:val="21"/>
        </w:rPr>
        <w:t xml:space="preserve">yun plaanim de gestionim ento seguimientom ambientaalesis ento sosialesim ama wéria </w:t>
      </w:r>
      <w:r w:rsidRPr="005C0EB0">
        <w:rPr>
          <w:b w:val="0"/>
          <w:bCs w:val="0"/>
          <w:sz w:val="21"/>
        </w:rPr>
        <w:t>(</w:t>
      </w:r>
      <w:r>
        <w:rPr>
          <w:b w:val="0"/>
          <w:bCs w:val="0"/>
          <w:sz w:val="21"/>
        </w:rPr>
        <w:t>ESMMP</w:t>
      </w:r>
      <w:r w:rsidRPr="005C0EB0">
        <w:rPr>
          <w:b w:val="0"/>
          <w:bCs w:val="0"/>
          <w:sz w:val="21"/>
        </w:rPr>
        <w:t xml:space="preserve">) </w:t>
      </w:r>
      <w:r>
        <w:rPr>
          <w:b w:val="0"/>
          <w:bCs w:val="0"/>
          <w:sz w:val="21"/>
        </w:rPr>
        <w:t>siime wame k</w:t>
      </w:r>
      <w:r w:rsidRPr="005C0EB0">
        <w:rPr>
          <w:b w:val="0"/>
          <w:bCs w:val="0"/>
          <w:sz w:val="21"/>
        </w:rPr>
        <w:t>omprom</w:t>
      </w:r>
      <w:r>
        <w:rPr>
          <w:b w:val="0"/>
          <w:bCs w:val="0"/>
          <w:sz w:val="21"/>
        </w:rPr>
        <w:t xml:space="preserve">iisom ju </w:t>
      </w:r>
      <w:r w:rsidRPr="005C0EB0">
        <w:rPr>
          <w:b w:val="0"/>
          <w:bCs w:val="0"/>
          <w:sz w:val="21"/>
        </w:rPr>
        <w:t>EIAS</w:t>
      </w:r>
      <w:r>
        <w:rPr>
          <w:b w:val="0"/>
          <w:bCs w:val="0"/>
          <w:sz w:val="21"/>
        </w:rPr>
        <w:t>ta mabétaka béchiibo. Ime plaanem ama ujúunakemme chee jume imp</w:t>
      </w:r>
      <w:r w:rsidRPr="005C0EB0">
        <w:rPr>
          <w:b w:val="0"/>
          <w:bCs w:val="0"/>
          <w:sz w:val="21"/>
        </w:rPr>
        <w:t>a</w:t>
      </w:r>
      <w:r>
        <w:rPr>
          <w:b w:val="0"/>
          <w:bCs w:val="0"/>
          <w:sz w:val="21"/>
        </w:rPr>
        <w:t xml:space="preserve">kto </w:t>
      </w:r>
      <w:r w:rsidRPr="005C0EB0">
        <w:rPr>
          <w:b w:val="0"/>
          <w:bCs w:val="0"/>
          <w:sz w:val="21"/>
        </w:rPr>
        <w:t>negati</w:t>
      </w:r>
      <w:r>
        <w:rPr>
          <w:b w:val="0"/>
          <w:bCs w:val="0"/>
          <w:sz w:val="21"/>
        </w:rPr>
        <w:t xml:space="preserve">ibom kom surustia béchiibo jiba ama am mojaktibareyo ento wame </w:t>
      </w:r>
      <w:r w:rsidRPr="005C0EB0">
        <w:rPr>
          <w:b w:val="0"/>
          <w:bCs w:val="0"/>
          <w:sz w:val="21"/>
        </w:rPr>
        <w:t>impa</w:t>
      </w:r>
      <w:r>
        <w:rPr>
          <w:b w:val="0"/>
          <w:bCs w:val="0"/>
          <w:sz w:val="21"/>
        </w:rPr>
        <w:t xml:space="preserve">kto positiibom tiame chee ama úttesi am tawanake béchiibo.  Jum Figura 20po buere jiósiam yew bittebo dokumentom preeliminaarem </w:t>
      </w:r>
      <w:r w:rsidR="00F00F29">
        <w:rPr>
          <w:b w:val="0"/>
          <w:bCs w:val="0"/>
          <w:sz w:val="21"/>
        </w:rPr>
        <w:t>k</w:t>
      </w:r>
      <w:r>
        <w:rPr>
          <w:b w:val="0"/>
          <w:bCs w:val="0"/>
          <w:sz w:val="21"/>
        </w:rPr>
        <w:t>laa</w:t>
      </w:r>
      <w:r w:rsidR="00F00F29">
        <w:rPr>
          <w:b w:val="0"/>
          <w:bCs w:val="0"/>
          <w:sz w:val="21"/>
        </w:rPr>
        <w:t>b</w:t>
      </w:r>
      <w:r>
        <w:rPr>
          <w:b w:val="0"/>
          <w:bCs w:val="0"/>
          <w:sz w:val="21"/>
        </w:rPr>
        <w:t xml:space="preserve">em tiame jum </w:t>
      </w:r>
      <w:r w:rsidRPr="005C0EB0">
        <w:rPr>
          <w:b w:val="0"/>
          <w:bCs w:val="0"/>
          <w:sz w:val="21"/>
        </w:rPr>
        <w:t>ESMMP</w:t>
      </w:r>
      <w:r>
        <w:rPr>
          <w:b w:val="0"/>
          <w:bCs w:val="0"/>
          <w:sz w:val="21"/>
        </w:rPr>
        <w:t xml:space="preserve"> bétana k</w:t>
      </w:r>
      <w:r w:rsidRPr="005C0EB0">
        <w:rPr>
          <w:b w:val="0"/>
          <w:bCs w:val="0"/>
          <w:sz w:val="21"/>
        </w:rPr>
        <w:t>onstru</w:t>
      </w:r>
      <w:r>
        <w:rPr>
          <w:b w:val="0"/>
          <w:bCs w:val="0"/>
          <w:sz w:val="21"/>
        </w:rPr>
        <w:t>ksi</w:t>
      </w:r>
      <w:r w:rsidRPr="005C0EB0">
        <w:rPr>
          <w:b w:val="0"/>
          <w:bCs w:val="0"/>
          <w:sz w:val="21"/>
        </w:rPr>
        <w:t>ón</w:t>
      </w:r>
      <w:r>
        <w:rPr>
          <w:b w:val="0"/>
          <w:bCs w:val="0"/>
          <w:sz w:val="21"/>
        </w:rPr>
        <w:t>po</w:t>
      </w:r>
    </w:p>
    <w:p w14:paraId="0CBC69A6" w14:textId="77777777" w:rsidR="00274750" w:rsidRDefault="00B16774" w:rsidP="00274750">
      <w:pPr>
        <w:pStyle w:val="Descripcin"/>
        <w:keepNext/>
        <w:spacing w:after="0"/>
        <w:ind w:left="0"/>
      </w:pPr>
      <w:bookmarkStart w:id="47" w:name="_Ref172029303"/>
      <w:r w:rsidRPr="00700650">
        <w:rPr>
          <w:noProof/>
        </w:rPr>
        <w:drawing>
          <wp:inline distT="0" distB="0" distL="0" distR="0" wp14:anchorId="268A0E35" wp14:editId="5707CE74">
            <wp:extent cx="4018085" cy="3539535"/>
            <wp:effectExtent l="0" t="0" r="1905" b="3810"/>
            <wp:docPr id="3184513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451397" name="Picture 1"/>
                    <pic:cNvPicPr/>
                  </pic:nvPicPr>
                  <pic:blipFill>
                    <a:blip r:embed="rId48">
                      <a:extLst>
                        <a:ext uri="{28A0092B-C50C-407E-A947-70E740481C1C}">
                          <a14:useLocalDpi xmlns:a14="http://schemas.microsoft.com/office/drawing/2010/main" val="0"/>
                        </a:ext>
                      </a:extLst>
                    </a:blip>
                    <a:stretch>
                      <a:fillRect/>
                    </a:stretch>
                  </pic:blipFill>
                  <pic:spPr>
                    <a:xfrm>
                      <a:off x="0" y="0"/>
                      <a:ext cx="4027363" cy="3547708"/>
                    </a:xfrm>
                    <a:prstGeom prst="rect">
                      <a:avLst/>
                    </a:prstGeom>
                  </pic:spPr>
                </pic:pic>
              </a:graphicData>
            </a:graphic>
          </wp:inline>
        </w:drawing>
      </w:r>
    </w:p>
    <w:p w14:paraId="396BA97A" w14:textId="22DAC503" w:rsidR="00EB4B2F" w:rsidRDefault="00EB4B2F" w:rsidP="00EB4B2F">
      <w:pPr>
        <w:pStyle w:val="AppendixBodyText"/>
        <w:rPr>
          <w:b/>
          <w:bCs/>
          <w:sz w:val="20"/>
        </w:rPr>
      </w:pPr>
      <w:bookmarkStart w:id="48" w:name="_Ref199954597"/>
      <w:r w:rsidRPr="0030490F">
        <w:rPr>
          <w:b/>
          <w:bCs/>
          <w:sz w:val="20"/>
        </w:rPr>
        <w:t>Fig</w:t>
      </w:r>
      <w:r>
        <w:rPr>
          <w:b/>
          <w:bCs/>
          <w:sz w:val="20"/>
        </w:rPr>
        <w:t>u</w:t>
      </w:r>
      <w:r w:rsidRPr="0030490F">
        <w:rPr>
          <w:b/>
          <w:bCs/>
          <w:sz w:val="20"/>
        </w:rPr>
        <w:t xml:space="preserve">ra </w:t>
      </w:r>
      <w:r>
        <w:rPr>
          <w:b/>
          <w:bCs/>
          <w:sz w:val="20"/>
        </w:rPr>
        <w:t>20</w:t>
      </w:r>
      <w:r w:rsidRPr="0030490F">
        <w:rPr>
          <w:b/>
          <w:bCs/>
          <w:sz w:val="20"/>
        </w:rPr>
        <w:t xml:space="preserve">: </w:t>
      </w:r>
      <w:r>
        <w:rPr>
          <w:b/>
          <w:bCs/>
          <w:sz w:val="20"/>
        </w:rPr>
        <w:t>Buere jiósiam</w:t>
      </w:r>
      <w:r w:rsidR="00E93B6A">
        <w:rPr>
          <w:b/>
          <w:bCs/>
          <w:sz w:val="20"/>
        </w:rPr>
        <w:t xml:space="preserve"> klaabe</w:t>
      </w:r>
      <w:r>
        <w:rPr>
          <w:b/>
          <w:bCs/>
          <w:sz w:val="20"/>
        </w:rPr>
        <w:t xml:space="preserve"> jum </w:t>
      </w:r>
      <w:r w:rsidRPr="0030490F">
        <w:rPr>
          <w:b/>
          <w:bCs/>
          <w:sz w:val="20"/>
        </w:rPr>
        <w:t>SGAS</w:t>
      </w:r>
      <w:r>
        <w:rPr>
          <w:b/>
          <w:bCs/>
          <w:sz w:val="20"/>
        </w:rPr>
        <w:t xml:space="preserve"> bétana </w:t>
      </w:r>
      <w:r w:rsidR="00E93B6A">
        <w:rPr>
          <w:b/>
          <w:bCs/>
          <w:sz w:val="20"/>
        </w:rPr>
        <w:t xml:space="preserve">ju </w:t>
      </w:r>
      <w:r>
        <w:rPr>
          <w:b/>
          <w:bCs/>
          <w:sz w:val="20"/>
        </w:rPr>
        <w:t xml:space="preserve">Mexinol </w:t>
      </w:r>
      <w:r w:rsidR="00E93B6A">
        <w:rPr>
          <w:b/>
          <w:bCs/>
          <w:sz w:val="20"/>
        </w:rPr>
        <w:t>p</w:t>
      </w:r>
      <w:r w:rsidRPr="0030490F">
        <w:rPr>
          <w:b/>
          <w:bCs/>
          <w:sz w:val="20"/>
        </w:rPr>
        <w:t>roye</w:t>
      </w:r>
      <w:r>
        <w:rPr>
          <w:b/>
          <w:bCs/>
          <w:sz w:val="20"/>
        </w:rPr>
        <w:t>ktota náatepo</w:t>
      </w:r>
    </w:p>
    <w:bookmarkEnd w:id="47"/>
    <w:bookmarkEnd w:id="48"/>
    <w:p w14:paraId="617AFE92" w14:textId="3F1C2357" w:rsidR="00EB4B2F" w:rsidRPr="0030490F" w:rsidRDefault="00EB4B2F" w:rsidP="00EB4B2F">
      <w:pPr>
        <w:pStyle w:val="AppendixBodyText"/>
      </w:pPr>
      <w:r>
        <w:t xml:space="preserve">Jume </w:t>
      </w:r>
      <w:r w:rsidR="00FF2800">
        <w:t>Plaane</w:t>
      </w:r>
      <w:r w:rsidR="00E93B6A">
        <w:t>m</w:t>
      </w:r>
      <w:r w:rsidR="00FF2800">
        <w:t xml:space="preserve"> de Gestion ento Monitoreo Ambientalim ento Sosial tiame tuam SGAS Mexinol</w:t>
      </w:r>
      <w:r w:rsidR="003D7A7F">
        <w:t xml:space="preserve"> baasepo yuktiari </w:t>
      </w:r>
      <w:r>
        <w:t xml:space="preserve">ento </w:t>
      </w:r>
      <w:r w:rsidR="003D7A7F">
        <w:t xml:space="preserve">siime tekipanualeerm ju </w:t>
      </w:r>
      <w:r>
        <w:t>organisasionim</w:t>
      </w:r>
      <w:r w:rsidR="003D7A7F">
        <w:t xml:space="preserve">po tetexwawa </w:t>
      </w:r>
      <w:r>
        <w:t>siime nibeelem</w:t>
      </w:r>
      <w:r w:rsidR="003D7A7F">
        <w:t>po</w:t>
      </w:r>
      <w:r>
        <w:t>, subkontrataadom, Mexinol</w:t>
      </w:r>
      <w:r w:rsidR="003D7A7F">
        <w:t>po tekipanualeerom</w:t>
      </w:r>
      <w:r>
        <w:t xml:space="preserve"> ento ju T</w:t>
      </w:r>
      <w:r w:rsidRPr="0030490F">
        <w:t>ransition Industries,</w:t>
      </w:r>
      <w:r>
        <w:t xml:space="preserve"> ento wame p</w:t>
      </w:r>
      <w:r w:rsidRPr="0030490F">
        <w:t>artes interes</w:t>
      </w:r>
      <w:r>
        <w:t>aadam tiame bejja ínel a wéebareyo (jume aksionistam, siime wame ama naw tekilim yaabáreme</w:t>
      </w:r>
      <w:r w:rsidR="003D7A7F">
        <w:t xml:space="preserve"> lokalesim ento komunidaadesim</w:t>
      </w:r>
      <w:r w:rsidRPr="0030490F">
        <w:t xml:space="preserve">). </w:t>
      </w:r>
      <w:r w:rsidR="003D7A7F">
        <w:t xml:space="preserve">Siime ime jiosim naw toixwapo </w:t>
      </w:r>
      <w:r>
        <w:t>k</w:t>
      </w:r>
      <w:r w:rsidRPr="0030490F">
        <w:t>ompromiso</w:t>
      </w:r>
      <w:r>
        <w:t>m ama naw yéchanake</w:t>
      </w:r>
      <w:r w:rsidR="003D7A7F">
        <w:t xml:space="preserve"> jum resolutiibo </w:t>
      </w:r>
      <w:r w:rsidRPr="0030490F">
        <w:t>MIA</w:t>
      </w:r>
      <w:r w:rsidR="003D7A7F">
        <w:t xml:space="preserve">po ento </w:t>
      </w:r>
      <w:r>
        <w:t>wame EIASpo yaarim entokim juka desempeño ambiental tiamta ento sosial</w:t>
      </w:r>
      <w:r w:rsidR="003D7A7F">
        <w:t>esim</w:t>
      </w:r>
      <w:r>
        <w:t xml:space="preserve"> proyekto bétana ama bitchimnake béchiibo</w:t>
      </w:r>
      <w:r w:rsidRPr="0030490F">
        <w:t>.</w:t>
      </w:r>
    </w:p>
    <w:p w14:paraId="46850526" w14:textId="4CFAD74B" w:rsidR="00EB4B2F" w:rsidRPr="0030490F" w:rsidRDefault="00EB4B2F" w:rsidP="00EB4B2F">
      <w:pPr>
        <w:pStyle w:val="AppendixBodyText"/>
      </w:pPr>
      <w:r>
        <w:t>Ko</w:t>
      </w:r>
      <w:r w:rsidRPr="0030490F">
        <w:t>ntratista</w:t>
      </w:r>
      <w:r>
        <w:t>m ento subk</w:t>
      </w:r>
      <w:r w:rsidRPr="0030490F">
        <w:t>ontratista</w:t>
      </w:r>
      <w:r>
        <w:t xml:space="preserve">m bem </w:t>
      </w:r>
      <w:r w:rsidRPr="0030490F">
        <w:t>SGAS</w:t>
      </w:r>
      <w:r>
        <w:t xml:space="preserve"> amew uttiapo awnake</w:t>
      </w:r>
      <w:r w:rsidRPr="0030490F">
        <w:t xml:space="preserve">, </w:t>
      </w:r>
      <w:r>
        <w:t xml:space="preserve">júneli ketchi wame </w:t>
      </w:r>
      <w:r w:rsidRPr="0030490F">
        <w:t>plane</w:t>
      </w:r>
      <w:r>
        <w:t xml:space="preserve">s de </w:t>
      </w:r>
      <w:r w:rsidRPr="0030490F">
        <w:t>apli</w:t>
      </w:r>
      <w:r>
        <w:t>k</w:t>
      </w:r>
      <w:r w:rsidRPr="0030490F">
        <w:t>a</w:t>
      </w:r>
      <w:r>
        <w:t>s</w:t>
      </w:r>
      <w:r w:rsidRPr="0030490F">
        <w:t>ión</w:t>
      </w:r>
      <w:r>
        <w:t xml:space="preserve"> tiame jum </w:t>
      </w:r>
      <w:r w:rsidRPr="0030490F">
        <w:t>SGAS</w:t>
      </w:r>
      <w:r>
        <w:t xml:space="preserve"> naw emo wériwnake ju </w:t>
      </w:r>
      <w:r w:rsidRPr="0030490F">
        <w:t>proye</w:t>
      </w:r>
      <w:r>
        <w:t>k</w:t>
      </w:r>
      <w:r w:rsidRPr="0030490F">
        <w:t>to</w:t>
      </w:r>
      <w:r>
        <w:t xml:space="preserve">wi ento jume </w:t>
      </w:r>
      <w:r w:rsidR="003D7A7F">
        <w:t>ESMMP</w:t>
      </w:r>
      <w:r>
        <w:t xml:space="preserve"> chee ama bat wemtachi, ento ama noknake jáchisum ama am tekipánuanakeywi ento am suayanakeywi siime wame kompromiisom</w:t>
      </w:r>
      <w:r w:rsidR="003D7A7F">
        <w:t xml:space="preserve"> ama yuktiarim</w:t>
      </w:r>
      <w:r w:rsidRPr="0030490F">
        <w:t>.</w:t>
      </w:r>
    </w:p>
    <w:p w14:paraId="78236209" w14:textId="1C0FD5CA" w:rsidR="00EB4B2F" w:rsidRPr="0030490F" w:rsidRDefault="00EB4B2F" w:rsidP="00EB4B2F">
      <w:pPr>
        <w:pStyle w:val="AppendixBodyText"/>
      </w:pPr>
      <w:r>
        <w:t xml:space="preserve">Jume buere jiósiam jum </w:t>
      </w:r>
      <w:r w:rsidRPr="0030490F">
        <w:t>ESMMP</w:t>
      </w:r>
      <w:r>
        <w:t xml:space="preserve"> bétana weeme, akim am </w:t>
      </w:r>
      <w:r w:rsidRPr="0030490F">
        <w:t>do</w:t>
      </w:r>
      <w:r w:rsidR="00E93B6A">
        <w:t>k</w:t>
      </w:r>
      <w:r w:rsidRPr="0030490F">
        <w:t>umento</w:t>
      </w:r>
      <w:r w:rsidR="00E93B6A">
        <w:t>m</w:t>
      </w:r>
      <w:r w:rsidRPr="0030490F">
        <w:t xml:space="preserve"> </w:t>
      </w:r>
      <w:r w:rsidR="00E93B6A">
        <w:t>biibom</w:t>
      </w:r>
      <w:r>
        <w:t xml:space="preserve"> tiyya entokim bemélasim am yaasimnake jum proyektota jiba tekipánuayo</w:t>
      </w:r>
      <w:r w:rsidRPr="0030490F">
        <w:t xml:space="preserve"> </w:t>
      </w:r>
      <w:r>
        <w:t>jak taabuitewapo jume si</w:t>
      </w:r>
      <w:r w:rsidRPr="0030490F">
        <w:t>r</w:t>
      </w:r>
      <w:r>
        <w:t>ku</w:t>
      </w:r>
      <w:r w:rsidRPr="0030490F">
        <w:t>nstan</w:t>
      </w:r>
      <w:r>
        <w:t xml:space="preserve">siam, jitta ka bitwakaw ama yew mojakteko, jume </w:t>
      </w:r>
      <w:r w:rsidRPr="0030490F">
        <w:t>super</w:t>
      </w:r>
      <w:r>
        <w:t>b</w:t>
      </w:r>
      <w:r w:rsidRPr="0030490F">
        <w:t>isión</w:t>
      </w:r>
      <w:r>
        <w:t>impo</w:t>
      </w:r>
      <w:r w:rsidRPr="0030490F">
        <w:t>, auditoría</w:t>
      </w:r>
      <w:r>
        <w:t>mpo ento chikti rebisionimpo yew wempo</w:t>
      </w:r>
      <w:r w:rsidRPr="0030490F">
        <w:t xml:space="preserve">, </w:t>
      </w:r>
      <w:r>
        <w:t>ento ketune keeje a úttesi tekipanua tayteko ento bejja siimeta toboktiawayo jibam a bitchimnake</w:t>
      </w:r>
      <w:r w:rsidRPr="0030490F">
        <w:t>.</w:t>
      </w:r>
    </w:p>
    <w:p w14:paraId="35D478E6" w14:textId="77777777" w:rsidR="008D750F" w:rsidRPr="008D750F" w:rsidRDefault="008D750F" w:rsidP="008D750F">
      <w:pPr>
        <w:pStyle w:val="AppendixBodyText"/>
        <w:keepNext/>
        <w:rPr>
          <w:b/>
          <w:color w:val="4472C4" w:themeColor="accent1"/>
          <w:sz w:val="28"/>
          <w:szCs w:val="28"/>
        </w:rPr>
      </w:pPr>
      <w:r w:rsidRPr="008D750F">
        <w:rPr>
          <w:b/>
          <w:color w:val="4472C4" w:themeColor="accent1"/>
          <w:sz w:val="28"/>
          <w:szCs w:val="28"/>
        </w:rPr>
        <w:lastRenderedPageBreak/>
        <w:t>Chúpeepo nookim</w:t>
      </w:r>
      <w:r w:rsidRPr="008D750F">
        <w:rPr>
          <w:b/>
          <w:color w:val="4472C4" w:themeColor="accent1"/>
          <w:sz w:val="28"/>
          <w:szCs w:val="28"/>
        </w:rPr>
        <w:tab/>
      </w:r>
    </w:p>
    <w:p w14:paraId="332EE2A7" w14:textId="13003881" w:rsidR="008D750F" w:rsidRPr="008D750F" w:rsidRDefault="008D750F" w:rsidP="008D750F">
      <w:pPr>
        <w:pStyle w:val="AppendixBodyText"/>
        <w:rPr>
          <w:b/>
          <w:bCs/>
          <w:color w:val="4472C4" w:themeColor="accent1"/>
        </w:rPr>
      </w:pPr>
      <w:r w:rsidRPr="008D750F">
        <w:rPr>
          <w:b/>
          <w:bCs/>
          <w:color w:val="4472C4" w:themeColor="accent1"/>
        </w:rPr>
        <w:t>Naw kalaktiwapo jum MIA, ju EIAS kaita jitta kuestion de gran importancia tiamta kara kom a surustiaka a toxjak, jum perspektiiba ambiental ento sosialpo naateka. Siime wame impaktom negatiibom ento potensialim tiame, jum tekilimpo yew machiame o planifikaadam MIA ento ju EIAS am yuktiakapo aram kom surustiawa ka lemaspo jitta taktianake ni</w:t>
      </w:r>
      <w:r w:rsidR="00E93B6A">
        <w:rPr>
          <w:b/>
          <w:bCs/>
          <w:color w:val="4472C4" w:themeColor="accent1"/>
        </w:rPr>
        <w:t>be</w:t>
      </w:r>
      <w:r w:rsidRPr="008D750F">
        <w:rPr>
          <w:b/>
          <w:bCs/>
          <w:color w:val="4472C4" w:themeColor="accent1"/>
        </w:rPr>
        <w:t>ele</w:t>
      </w:r>
      <w:r w:rsidR="00E93B6A">
        <w:rPr>
          <w:b/>
          <w:bCs/>
          <w:color w:val="4472C4" w:themeColor="accent1"/>
        </w:rPr>
        <w:t>m</w:t>
      </w:r>
      <w:r w:rsidRPr="008D750F">
        <w:rPr>
          <w:b/>
          <w:bCs/>
          <w:color w:val="4472C4" w:themeColor="accent1"/>
        </w:rPr>
        <w:t xml:space="preserve"> b</w:t>
      </w:r>
      <w:r w:rsidR="00E93B6A">
        <w:rPr>
          <w:b/>
          <w:bCs/>
          <w:color w:val="4472C4" w:themeColor="accent1"/>
        </w:rPr>
        <w:t>a</w:t>
      </w:r>
      <w:r w:rsidRPr="008D750F">
        <w:rPr>
          <w:b/>
          <w:bCs/>
          <w:color w:val="4472C4" w:themeColor="accent1"/>
        </w:rPr>
        <w:t>ajom tiapo jume kontrolem de diseñom ento gestión operatiibam ti tettiawampo amani.</w:t>
      </w:r>
    </w:p>
    <w:p w14:paraId="3AA70E18" w14:textId="77777777" w:rsidR="008D750F" w:rsidRDefault="008D750F" w:rsidP="0004409A">
      <w:pPr>
        <w:pStyle w:val="AppendixBodyText"/>
        <w:keepNext/>
        <w:rPr>
          <w:b/>
          <w:color w:val="4472C4" w:themeColor="accent1"/>
          <w:sz w:val="28"/>
        </w:rPr>
      </w:pPr>
    </w:p>
    <w:p w14:paraId="01A35F1E" w14:textId="41F49460" w:rsidR="008C28AA" w:rsidRDefault="008C28AA" w:rsidP="00DE2A6E">
      <w:pPr>
        <w:pStyle w:val="AppendixBodyText"/>
        <w:rPr>
          <w:b/>
          <w:color w:val="4472C4" w:themeColor="accent1"/>
        </w:rPr>
      </w:pPr>
    </w:p>
    <w:p w14:paraId="56FEC336" w14:textId="65337761" w:rsidR="008C28AA" w:rsidRDefault="008C28AA" w:rsidP="00DE2A6E">
      <w:pPr>
        <w:pStyle w:val="AppendixBodyText"/>
        <w:rPr>
          <w:b/>
          <w:color w:val="4472C4" w:themeColor="accent1"/>
        </w:rPr>
      </w:pPr>
    </w:p>
    <w:p w14:paraId="208D7BBC" w14:textId="648DE82A" w:rsidR="008C28AA" w:rsidRDefault="008C28AA" w:rsidP="00DE2A6E">
      <w:pPr>
        <w:pStyle w:val="AppendixBodyText"/>
        <w:rPr>
          <w:b/>
          <w:color w:val="4472C4" w:themeColor="accent1"/>
        </w:rPr>
      </w:pPr>
    </w:p>
    <w:p w14:paraId="64DAF053" w14:textId="0FFC024E" w:rsidR="008C28AA" w:rsidRDefault="008C28AA" w:rsidP="00DE2A6E">
      <w:pPr>
        <w:pStyle w:val="AppendixBodyText"/>
        <w:rPr>
          <w:b/>
          <w:color w:val="4472C4" w:themeColor="accent1"/>
        </w:rPr>
      </w:pPr>
    </w:p>
    <w:p w14:paraId="5FCDDD11" w14:textId="61AD74AD" w:rsidR="008C28AA" w:rsidRDefault="008C28AA" w:rsidP="00DE2A6E">
      <w:pPr>
        <w:pStyle w:val="AppendixBodyText"/>
        <w:rPr>
          <w:b/>
          <w:color w:val="4472C4" w:themeColor="accent1"/>
        </w:rPr>
      </w:pPr>
    </w:p>
    <w:p w14:paraId="684E7B1F" w14:textId="77777777" w:rsidR="008C28AA" w:rsidRDefault="008C28AA" w:rsidP="00DE2A6E">
      <w:pPr>
        <w:pStyle w:val="AppendixBodyText"/>
        <w:rPr>
          <w:b/>
          <w:color w:val="4472C4" w:themeColor="accent1"/>
        </w:rPr>
      </w:pPr>
    </w:p>
    <w:p w14:paraId="3B4D349F" w14:textId="09860336" w:rsidR="008C28AA" w:rsidRDefault="008C28AA" w:rsidP="00DE2A6E">
      <w:pPr>
        <w:pStyle w:val="AppendixBodyText"/>
        <w:rPr>
          <w:b/>
          <w:color w:val="4472C4" w:themeColor="accent1"/>
        </w:rPr>
      </w:pPr>
    </w:p>
    <w:p w14:paraId="26EDDB21" w14:textId="3F2421BB" w:rsidR="008C28AA" w:rsidRDefault="008C28AA" w:rsidP="00DE2A6E">
      <w:pPr>
        <w:pStyle w:val="AppendixBodyText"/>
        <w:rPr>
          <w:b/>
          <w:color w:val="4472C4" w:themeColor="accent1"/>
        </w:rPr>
      </w:pPr>
    </w:p>
    <w:p w14:paraId="55B0FA18" w14:textId="254FD76D" w:rsidR="008C28AA" w:rsidRDefault="008C28AA" w:rsidP="00DE2A6E">
      <w:pPr>
        <w:pStyle w:val="AppendixBodyText"/>
        <w:rPr>
          <w:b/>
          <w:color w:val="4472C4" w:themeColor="accent1"/>
        </w:rPr>
      </w:pPr>
    </w:p>
    <w:p w14:paraId="038ED693" w14:textId="7915214D" w:rsidR="008C28AA" w:rsidRDefault="008C28AA" w:rsidP="00DE2A6E">
      <w:pPr>
        <w:pStyle w:val="AppendixBodyText"/>
        <w:rPr>
          <w:b/>
          <w:color w:val="4472C4" w:themeColor="accent1"/>
        </w:rPr>
      </w:pPr>
    </w:p>
    <w:p w14:paraId="776FD3B1" w14:textId="53BBC06F" w:rsidR="008C28AA" w:rsidRDefault="008C28AA" w:rsidP="00DE2A6E">
      <w:pPr>
        <w:pStyle w:val="AppendixBodyText"/>
        <w:rPr>
          <w:b/>
          <w:color w:val="4472C4" w:themeColor="accent1"/>
        </w:rPr>
      </w:pPr>
    </w:p>
    <w:p w14:paraId="5291F725" w14:textId="77777777" w:rsidR="00E93B6A" w:rsidRDefault="00E93B6A" w:rsidP="00DE2A6E">
      <w:pPr>
        <w:pStyle w:val="AppendixBodyText"/>
        <w:rPr>
          <w:b/>
          <w:color w:val="4472C4" w:themeColor="accent1"/>
        </w:rPr>
      </w:pPr>
    </w:p>
    <w:p w14:paraId="0EF3623A" w14:textId="77777777" w:rsidR="00E93B6A" w:rsidRDefault="00E93B6A" w:rsidP="00DE2A6E">
      <w:pPr>
        <w:pStyle w:val="AppendixBodyText"/>
        <w:rPr>
          <w:b/>
          <w:color w:val="4472C4" w:themeColor="accent1"/>
        </w:rPr>
      </w:pPr>
    </w:p>
    <w:p w14:paraId="27932528" w14:textId="77777777" w:rsidR="00E93B6A" w:rsidRDefault="00E93B6A" w:rsidP="00DE2A6E">
      <w:pPr>
        <w:pStyle w:val="AppendixBodyText"/>
        <w:rPr>
          <w:b/>
          <w:color w:val="4472C4" w:themeColor="accent1"/>
        </w:rPr>
      </w:pPr>
    </w:p>
    <w:p w14:paraId="024DA802" w14:textId="77777777" w:rsidR="00D21C03" w:rsidRDefault="00D21C03" w:rsidP="00DE2A6E">
      <w:pPr>
        <w:pStyle w:val="AppendixBodyText"/>
        <w:rPr>
          <w:b/>
          <w:color w:val="4472C4" w:themeColor="accent1"/>
        </w:rPr>
      </w:pPr>
    </w:p>
    <w:p w14:paraId="55CF0718" w14:textId="77777777" w:rsidR="00D21C03" w:rsidRDefault="00D21C03" w:rsidP="00DE2A6E">
      <w:pPr>
        <w:pStyle w:val="AppendixBodyText"/>
        <w:rPr>
          <w:b/>
          <w:color w:val="4472C4" w:themeColor="accent1"/>
        </w:rPr>
      </w:pPr>
    </w:p>
    <w:p w14:paraId="534BD6C6" w14:textId="77777777" w:rsidR="00D21C03" w:rsidRDefault="00D21C03" w:rsidP="00DE2A6E">
      <w:pPr>
        <w:pStyle w:val="AppendixBodyText"/>
        <w:rPr>
          <w:b/>
          <w:color w:val="4472C4" w:themeColor="accent1"/>
        </w:rPr>
      </w:pPr>
    </w:p>
    <w:p w14:paraId="4F7F54DC" w14:textId="4CB6FFBC" w:rsidR="008C28AA" w:rsidRDefault="00CE72CA" w:rsidP="00DE2A6E">
      <w:pPr>
        <w:pStyle w:val="AppendixBodyText"/>
        <w:rPr>
          <w:b/>
          <w:color w:val="4472C4" w:themeColor="accent1"/>
        </w:rPr>
      </w:pPr>
      <w:r w:rsidRPr="008D750F">
        <w:rPr>
          <w:b/>
          <w:noProof/>
          <w:color w:val="4472C4" w:themeColor="accent1"/>
        </w:rPr>
        <mc:AlternateContent>
          <mc:Choice Requires="wps">
            <w:drawing>
              <wp:anchor distT="45720" distB="45720" distL="114300" distR="114300" simplePos="0" relativeHeight="251688448" behindDoc="0" locked="0" layoutInCell="1" allowOverlap="1" wp14:anchorId="2E34F55B" wp14:editId="395C981A">
                <wp:simplePos x="0" y="0"/>
                <wp:positionH relativeFrom="column">
                  <wp:posOffset>-462915</wp:posOffset>
                </wp:positionH>
                <wp:positionV relativeFrom="paragraph">
                  <wp:posOffset>399828</wp:posOffset>
                </wp:positionV>
                <wp:extent cx="6807835" cy="473710"/>
                <wp:effectExtent l="0" t="0" r="0" b="2540"/>
                <wp:wrapSquare wrapText="bothSides"/>
                <wp:docPr id="56677213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7835" cy="473710"/>
                        </a:xfrm>
                        <a:prstGeom prst="rect">
                          <a:avLst/>
                        </a:prstGeom>
                        <a:solidFill>
                          <a:srgbClr val="FFFFFF"/>
                        </a:solidFill>
                        <a:ln w="9525">
                          <a:noFill/>
                          <a:miter lim="800000"/>
                          <a:headEnd/>
                          <a:tailEnd/>
                        </a:ln>
                      </wps:spPr>
                      <wps:txbx>
                        <w:txbxContent>
                          <w:p w14:paraId="4406F9BB" w14:textId="53291B07" w:rsidR="008D750F" w:rsidRPr="00CE72CA" w:rsidRDefault="00D21C03" w:rsidP="00CE72CA">
                            <w:pPr>
                              <w:shd w:val="clear" w:color="auto" w:fill="00B0F0"/>
                              <w:jc w:val="center"/>
                              <w:rPr>
                                <w:b/>
                                <w:bCs/>
                                <w:sz w:val="32"/>
                                <w:szCs w:val="32"/>
                              </w:rPr>
                            </w:pPr>
                            <w:r>
                              <w:rPr>
                                <w:b/>
                                <w:bCs/>
                                <w:sz w:val="32"/>
                                <w:szCs w:val="32"/>
                              </w:rPr>
                              <w:t>É</w:t>
                            </w:r>
                            <w:r w:rsidR="008D750F" w:rsidRPr="00CE72CA">
                              <w:rPr>
                                <w:b/>
                                <w:bCs/>
                                <w:sz w:val="32"/>
                                <w:szCs w:val="32"/>
                              </w:rPr>
                              <w:t>mo bétanate june</w:t>
                            </w:r>
                            <w:r w:rsidR="00CE72CA" w:rsidRPr="00CE72CA">
                              <w:rPr>
                                <w:b/>
                                <w:bCs/>
                                <w:sz w:val="32"/>
                                <w:szCs w:val="32"/>
                              </w:rPr>
                              <w:t>b</w:t>
                            </w:r>
                            <w:r>
                              <w:rPr>
                                <w:b/>
                                <w:bCs/>
                                <w:sz w:val="32"/>
                                <w:szCs w:val="32"/>
                              </w:rPr>
                              <w:t>á</w:t>
                            </w:r>
                            <w:r w:rsidR="00CE72CA" w:rsidRPr="00CE72CA">
                              <w:rPr>
                                <w:b/>
                                <w:bCs/>
                                <w:sz w:val="32"/>
                                <w:szCs w:val="32"/>
                              </w:rPr>
                              <w:t xml:space="preserve">are, </w:t>
                            </w:r>
                            <w:r>
                              <w:rPr>
                                <w:b/>
                                <w:bCs/>
                                <w:sz w:val="32"/>
                                <w:szCs w:val="32"/>
                              </w:rPr>
                              <w:t>í</w:t>
                            </w:r>
                            <w:r w:rsidR="00CE72CA" w:rsidRPr="00CE72CA">
                              <w:rPr>
                                <w:b/>
                                <w:bCs/>
                                <w:sz w:val="32"/>
                                <w:szCs w:val="32"/>
                              </w:rPr>
                              <w:t>towe nooka: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E34F55B" id="_x0000_t202" coordsize="21600,21600" o:spt="202" path="m,l,21600r21600,l21600,xe">
                <v:stroke joinstyle="miter"/>
                <v:path gradientshapeok="t" o:connecttype="rect"/>
              </v:shapetype>
              <v:shape id="_x0000_s1043" type="#_x0000_t202" style="position:absolute;left:0;text-align:left;margin-left:-36.45pt;margin-top:31.5pt;width:536.05pt;height:37.3pt;z-index:2516884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" stroked="f">
                <v:textbox>
                  <w:txbxContent>
                    <w:p w14:paraId="4406F9BB" w14:textId="53291B07" w:rsidR="008D750F" w:rsidRPr="00CE72CA" w:rsidRDefault="00D21C03" w:rsidP="00CE72CA">
                      <w:pPr>
                        <w:shd w:val="clear" w:color="auto" w:fill="00B0F0"/>
                        <w:jc w:val="center"/>
                        <w:rPr>
                          <w:b/>
                          <w:bCs/>
                          <w:sz w:val="32"/>
                          <w:szCs w:val="32"/>
                        </w:rPr>
                      </w:pPr>
                      <w:proofErr w:type="spellStart"/>
                      <w:r>
                        <w:rPr>
                          <w:b/>
                          <w:bCs/>
                          <w:sz w:val="32"/>
                          <w:szCs w:val="32"/>
                        </w:rPr>
                        <w:t>É</w:t>
                      </w:r>
                      <w:r w:rsidR="008D750F" w:rsidRPr="00CE72CA">
                        <w:rPr>
                          <w:b/>
                          <w:bCs/>
                          <w:sz w:val="32"/>
                          <w:szCs w:val="32"/>
                        </w:rPr>
                        <w:t>mo</w:t>
                      </w:r>
                      <w:proofErr w:type="spellEnd"/>
                      <w:r w:rsidR="008D750F" w:rsidRPr="00CE72CA">
                        <w:rPr>
                          <w:b/>
                          <w:bCs/>
                          <w:sz w:val="32"/>
                          <w:szCs w:val="32"/>
                        </w:rPr>
                        <w:t xml:space="preserve"> </w:t>
                      </w:r>
                      <w:proofErr w:type="spellStart"/>
                      <w:r w:rsidR="008D750F" w:rsidRPr="00CE72CA">
                        <w:rPr>
                          <w:b/>
                          <w:bCs/>
                          <w:sz w:val="32"/>
                          <w:szCs w:val="32"/>
                        </w:rPr>
                        <w:t>bétanate</w:t>
                      </w:r>
                      <w:proofErr w:type="spellEnd"/>
                      <w:r w:rsidR="008D750F" w:rsidRPr="00CE72CA">
                        <w:rPr>
                          <w:b/>
                          <w:bCs/>
                          <w:sz w:val="32"/>
                          <w:szCs w:val="32"/>
                        </w:rPr>
                        <w:t xml:space="preserve"> </w:t>
                      </w:r>
                      <w:proofErr w:type="spellStart"/>
                      <w:r w:rsidR="008D750F" w:rsidRPr="00CE72CA">
                        <w:rPr>
                          <w:b/>
                          <w:bCs/>
                          <w:sz w:val="32"/>
                          <w:szCs w:val="32"/>
                        </w:rPr>
                        <w:t>june</w:t>
                      </w:r>
                      <w:r w:rsidR="00CE72CA" w:rsidRPr="00CE72CA">
                        <w:rPr>
                          <w:b/>
                          <w:bCs/>
                          <w:sz w:val="32"/>
                          <w:szCs w:val="32"/>
                        </w:rPr>
                        <w:t>b</w:t>
                      </w:r>
                      <w:r>
                        <w:rPr>
                          <w:b/>
                          <w:bCs/>
                          <w:sz w:val="32"/>
                          <w:szCs w:val="32"/>
                        </w:rPr>
                        <w:t>á</w:t>
                      </w:r>
                      <w:r w:rsidR="00CE72CA" w:rsidRPr="00CE72CA">
                        <w:rPr>
                          <w:b/>
                          <w:bCs/>
                          <w:sz w:val="32"/>
                          <w:szCs w:val="32"/>
                        </w:rPr>
                        <w:t>are</w:t>
                      </w:r>
                      <w:proofErr w:type="spellEnd"/>
                      <w:r w:rsidR="00CE72CA" w:rsidRPr="00CE72CA">
                        <w:rPr>
                          <w:b/>
                          <w:bCs/>
                          <w:sz w:val="32"/>
                          <w:szCs w:val="32"/>
                        </w:rPr>
                        <w:t xml:space="preserve">, </w:t>
                      </w:r>
                      <w:proofErr w:type="spellStart"/>
                      <w:r>
                        <w:rPr>
                          <w:b/>
                          <w:bCs/>
                          <w:sz w:val="32"/>
                          <w:szCs w:val="32"/>
                        </w:rPr>
                        <w:t>í</w:t>
                      </w:r>
                      <w:r w:rsidR="00CE72CA" w:rsidRPr="00CE72CA">
                        <w:rPr>
                          <w:b/>
                          <w:bCs/>
                          <w:sz w:val="32"/>
                          <w:szCs w:val="32"/>
                        </w:rPr>
                        <w:t>towe</w:t>
                      </w:r>
                      <w:proofErr w:type="spellEnd"/>
                      <w:r w:rsidR="00CE72CA" w:rsidRPr="00CE72CA">
                        <w:rPr>
                          <w:b/>
                          <w:bCs/>
                          <w:sz w:val="32"/>
                          <w:szCs w:val="32"/>
                        </w:rPr>
                        <w:t xml:space="preserve"> </w:t>
                      </w:r>
                      <w:proofErr w:type="spellStart"/>
                      <w:r w:rsidR="00CE72CA" w:rsidRPr="00CE72CA">
                        <w:rPr>
                          <w:b/>
                          <w:bCs/>
                          <w:sz w:val="32"/>
                          <w:szCs w:val="32"/>
                        </w:rPr>
                        <w:t>nooka</w:t>
                      </w:r>
                      <w:proofErr w:type="spellEnd"/>
                      <w:r w:rsidR="00CE72CA" w:rsidRPr="00CE72CA">
                        <w:rPr>
                          <w:b/>
                          <w:bCs/>
                          <w:sz w:val="32"/>
                          <w:szCs w:val="32"/>
                        </w:rPr>
                        <w:t>:</w:t>
                      </w:r>
                    </w:p>
                  </w:txbxContent>
                </v:textbox>
                <w10:wrap type="square"/>
              </v:shape>
            </w:pict>
          </mc:Fallback>
        </mc:AlternateContent>
      </w:r>
      <w:r w:rsidR="008D750F">
        <w:rPr>
          <w:noProof/>
        </w:rPr>
        <w:drawing>
          <wp:anchor distT="0" distB="0" distL="114300" distR="114300" simplePos="0" relativeHeight="251660800" behindDoc="0" locked="0" layoutInCell="1" allowOverlap="1" wp14:anchorId="1B549BA3" wp14:editId="2B54F7A9">
            <wp:simplePos x="0" y="0"/>
            <wp:positionH relativeFrom="column">
              <wp:posOffset>-713074</wp:posOffset>
            </wp:positionH>
            <wp:positionV relativeFrom="paragraph">
              <wp:posOffset>414364</wp:posOffset>
            </wp:positionV>
            <wp:extent cx="7254875" cy="1360170"/>
            <wp:effectExtent l="0" t="0" r="0" b="0"/>
            <wp:wrapSquare wrapText="bothSides"/>
            <wp:docPr id="1428340648" name="Imagen 6" descr="A black background with blu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340648" name="Imagen 6" descr="A black background with blue text&#10;&#10;AI-generated content may be incorrect."/>
                    <pic:cNvPicPr>
                      <a:picLocks noChangeAspect="1"/>
                    </pic:cNvPicPr>
                  </pic:nvPicPr>
                  <pic:blipFill rotWithShape="1">
                    <a:blip r:embed="rId49">
                      <a:extLst>
                        <a:ext uri="{28A0092B-C50C-407E-A947-70E740481C1C}">
                          <a14:useLocalDpi xmlns:a14="http://schemas.microsoft.com/office/drawing/2010/main" val="0"/>
                        </a:ext>
                      </a:extLst>
                    </a:blip>
                    <a:srcRect t="44762" b="23096"/>
                    <a:stretch/>
                  </pic:blipFill>
                  <pic:spPr bwMode="auto">
                    <a:xfrm>
                      <a:off x="0" y="0"/>
                      <a:ext cx="7254875" cy="13601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4C26B21" w14:textId="291F07C1" w:rsidR="008C28AA" w:rsidRDefault="008C28AA" w:rsidP="00DE2A6E">
      <w:pPr>
        <w:pStyle w:val="AppendixBodyText"/>
        <w:rPr>
          <w:b/>
          <w:color w:val="4472C4" w:themeColor="accent1"/>
        </w:rPr>
      </w:pPr>
    </w:p>
    <w:p w14:paraId="67BE793A" w14:textId="0DD8AED5" w:rsidR="008C28AA" w:rsidRDefault="008C28AA" w:rsidP="00DE2A6E">
      <w:pPr>
        <w:pStyle w:val="AppendixBodyText"/>
        <w:rPr>
          <w:b/>
          <w:color w:val="4472C4" w:themeColor="accent1"/>
        </w:rPr>
      </w:pPr>
    </w:p>
    <w:p w14:paraId="42DF730A" w14:textId="7853B9B0" w:rsidR="001611C2" w:rsidRPr="001611C2" w:rsidRDefault="001611C2" w:rsidP="001611C2">
      <w:pPr>
        <w:tabs>
          <w:tab w:val="left" w:pos="5072"/>
        </w:tabs>
      </w:pPr>
    </w:p>
    <w:sectPr w:rsidR="001611C2" w:rsidRPr="001611C2" w:rsidSect="0019749F">
      <w:pgSz w:w="11906" w:h="16838" w:code="9"/>
      <w:pgMar w:top="1728" w:right="1440" w:bottom="1440" w:left="1440" w:header="720" w:footer="61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BBB669" w14:textId="77777777" w:rsidR="004C70DE" w:rsidRPr="00E65177" w:rsidRDefault="004C70DE" w:rsidP="002D2F2E">
      <w:pPr>
        <w:spacing w:before="0"/>
      </w:pPr>
      <w:r w:rsidRPr="00E65177">
        <w:separator/>
      </w:r>
    </w:p>
    <w:p w14:paraId="7251B302" w14:textId="77777777" w:rsidR="004C70DE" w:rsidRDefault="004C70DE"/>
  </w:endnote>
  <w:endnote w:type="continuationSeparator" w:id="0">
    <w:p w14:paraId="054C893C" w14:textId="77777777" w:rsidR="004C70DE" w:rsidRPr="00E65177" w:rsidRDefault="004C70DE" w:rsidP="002D2F2E">
      <w:pPr>
        <w:spacing w:before="0"/>
      </w:pPr>
      <w:r w:rsidRPr="00E65177">
        <w:continuationSeparator/>
      </w:r>
    </w:p>
    <w:p w14:paraId="64396CC1" w14:textId="77777777" w:rsidR="004C70DE" w:rsidRDefault="004C70DE"/>
  </w:endnote>
  <w:endnote w:type="continuationNotice" w:id="1">
    <w:p w14:paraId="5A8F8FB8" w14:textId="77777777" w:rsidR="004C70DE" w:rsidRPr="00E65177" w:rsidRDefault="004C70DE">
      <w:pPr>
        <w:spacing w:before="0"/>
      </w:pPr>
    </w:p>
    <w:p w14:paraId="50897137" w14:textId="77777777" w:rsidR="004C70DE" w:rsidRDefault="004C70D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old">
    <w:altName w:val="Arial"/>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5C10E8" w14:textId="10A9B313" w:rsidR="002D6F83" w:rsidRPr="001611C2" w:rsidRDefault="002D6F83">
    <w:pPr>
      <w:pStyle w:val="Piedepgina"/>
      <w:rPr>
        <w:lang w:val="es-MX"/>
      </w:rPr>
    </w:pPr>
    <w:r w:rsidRPr="001611C2">
      <w:rPr>
        <w:lang w:val="es-MX"/>
      </w:rPr>
      <w:t>Resumen No Técnico – ESIA y MIA</w:t>
    </w:r>
  </w:p>
  <w:p w14:paraId="1CDF2DA0" w14:textId="5947885D" w:rsidR="002D6F83" w:rsidRPr="001611C2" w:rsidRDefault="002D6F83">
    <w:pPr>
      <w:pStyle w:val="Piedepgina"/>
      <w:rPr>
        <w:lang w:val="es-MX"/>
      </w:rPr>
    </w:pPr>
    <w:r w:rsidRPr="001611C2">
      <w:rPr>
        <w:lang w:val="es-MX"/>
      </w:rPr>
      <w:t xml:space="preserve">Proyecto Mexinol, </w:t>
    </w:r>
    <w:proofErr w:type="gramStart"/>
    <w:r w:rsidRPr="001611C2">
      <w:rPr>
        <w:lang w:val="es-MX"/>
      </w:rPr>
      <w:t>Mayo</w:t>
    </w:r>
    <w:proofErr w:type="gramEnd"/>
    <w:r w:rsidRPr="001611C2">
      <w:rPr>
        <w:lang w:val="es-MX"/>
      </w:rPr>
      <w:t xml:space="preserve"> 2025</w:t>
    </w:r>
    <w:r w:rsidRPr="001611C2">
      <w:rPr>
        <w:lang w:val="es-MX"/>
      </w:rPr>
      <w:tab/>
    </w:r>
    <w:r w:rsidRPr="001611C2">
      <w:rPr>
        <w:lang w:val="es-MX"/>
      </w:rPr>
      <w:tab/>
      <w:t xml:space="preserve">Página </w:t>
    </w:r>
    <w:r w:rsidRPr="001611C2">
      <w:rPr>
        <w:lang w:val="es-MX"/>
      </w:rPr>
      <w:fldChar w:fldCharType="begin"/>
    </w:r>
    <w:r w:rsidRPr="001611C2">
      <w:rPr>
        <w:lang w:val="es-MX"/>
      </w:rPr>
      <w:instrText xml:space="preserve"> PAGE   \* MERGEFORMAT </w:instrText>
    </w:r>
    <w:r w:rsidRPr="001611C2">
      <w:rPr>
        <w:lang w:val="es-MX"/>
      </w:rPr>
      <w:fldChar w:fldCharType="separate"/>
    </w:r>
    <w:r w:rsidRPr="001611C2">
      <w:rPr>
        <w:lang w:val="es-MX"/>
      </w:rPr>
      <w:t>1</w:t>
    </w:r>
    <w:r w:rsidRPr="001611C2">
      <w:rPr>
        <w:lang w:val="es-MX"/>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CFC8FC" w14:textId="4F427B2E" w:rsidR="002D6F83" w:rsidRPr="001611C2" w:rsidRDefault="002D6F83" w:rsidP="00BC7DAE">
    <w:pPr>
      <w:pStyle w:val="Piedepgina"/>
      <w:tabs>
        <w:tab w:val="clear" w:pos="4153"/>
        <w:tab w:val="clear" w:pos="9000"/>
        <w:tab w:val="left" w:pos="5445"/>
      </w:tabs>
      <w:rPr>
        <w:lang w:val="es-MX"/>
      </w:rPr>
    </w:pPr>
    <w:r w:rsidRPr="001611C2">
      <w:rPr>
        <w:lang w:val="es-MX"/>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B02F54" w14:textId="77777777" w:rsidR="00236072" w:rsidRPr="007002E5" w:rsidRDefault="00236072" w:rsidP="00E05F77">
    <w:pPr>
      <w:pStyle w:val="Piedepgina"/>
      <w:tabs>
        <w:tab w:val="right" w:pos="9026"/>
      </w:tabs>
      <w:rPr>
        <w:lang w:val="en-GB"/>
      </w:rPr>
    </w:pPr>
    <w:r>
      <w:rPr>
        <w:lang w:val="en-GB"/>
      </w:rPr>
      <w:t xml:space="preserve">Pacifico Mexinol </w:t>
    </w:r>
    <w:r w:rsidRPr="007002E5">
      <w:rPr>
        <w:lang w:val="en-GB"/>
      </w:rPr>
      <w:tab/>
    </w:r>
    <w:r w:rsidRPr="00E502FC">
      <w:rPr>
        <w:rStyle w:val="Nmerodepgina"/>
        <w:lang w:val="en-GB"/>
      </w:rPr>
      <w:tab/>
    </w:r>
    <w:r w:rsidRPr="00E502FC">
      <w:rPr>
        <w:rStyle w:val="Nmerodepgina"/>
        <w:lang w:val="en-GB"/>
      </w:rPr>
      <w:fldChar w:fldCharType="begin"/>
    </w:r>
    <w:r w:rsidRPr="00E502FC">
      <w:rPr>
        <w:rStyle w:val="Nmerodepgina"/>
        <w:lang w:val="en-GB"/>
      </w:rPr>
      <w:instrText xml:space="preserve"> PAGE </w:instrText>
    </w:r>
    <w:r w:rsidRPr="00E502FC">
      <w:rPr>
        <w:rStyle w:val="Nmerodepgina"/>
        <w:lang w:val="en-GB"/>
      </w:rPr>
      <w:fldChar w:fldCharType="separate"/>
    </w:r>
    <w:r w:rsidRPr="00E502FC">
      <w:rPr>
        <w:rStyle w:val="Nmerodepgina"/>
        <w:lang w:val="en-GB"/>
      </w:rPr>
      <w:t>2</w:t>
    </w:r>
    <w:r w:rsidRPr="00E502FC">
      <w:rPr>
        <w:rStyle w:val="Nmerodepgina"/>
        <w:lang w:val="en-GB"/>
      </w:rPr>
      <w:fldChar w:fldCharType="end"/>
    </w:r>
  </w:p>
  <w:p w14:paraId="63149D94" w14:textId="77777777" w:rsidR="00236072" w:rsidRPr="007002E5" w:rsidRDefault="00236072">
    <w:pPr>
      <w:pStyle w:val="Piedepgina"/>
      <w:rPr>
        <w:lang w:val="en-GB"/>
      </w:rPr>
    </w:pPr>
    <w:r>
      <w:rPr>
        <w:lang w:val="en-GB"/>
      </w:rPr>
      <w:t>Resumen No Técnico</w:t>
    </w:r>
  </w:p>
  <w:p w14:paraId="28EE1E78" w14:textId="77777777" w:rsidR="00236072" w:rsidRPr="007002E5" w:rsidRDefault="00236072">
    <w:pPr>
      <w:pStyle w:val="Piedepgina"/>
      <w:rPr>
        <w:lang w:val="en-GB"/>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624E5" w14:textId="284734EC" w:rsidR="002D6F83" w:rsidRPr="001611C2" w:rsidRDefault="002D6F83" w:rsidP="00E05F77">
    <w:pPr>
      <w:pStyle w:val="Piedepgina"/>
      <w:tabs>
        <w:tab w:val="right" w:pos="9026"/>
      </w:tabs>
      <w:rPr>
        <w:lang w:val="es-MX"/>
      </w:rPr>
    </w:pPr>
    <w:r w:rsidRPr="001611C2">
      <w:rPr>
        <w:lang w:val="es-MX"/>
      </w:rPr>
      <w:t xml:space="preserve">Pacifico Mexinol </w:t>
    </w:r>
    <w:r w:rsidRPr="001611C2">
      <w:rPr>
        <w:lang w:val="es-MX"/>
      </w:rPr>
      <w:tab/>
    </w:r>
    <w:r w:rsidRPr="001611C2">
      <w:rPr>
        <w:rStyle w:val="Nmerodepgina"/>
        <w:lang w:val="es-MX"/>
      </w:rPr>
      <w:tab/>
    </w:r>
    <w:r w:rsidRPr="001611C2">
      <w:rPr>
        <w:rStyle w:val="Nmerodepgina"/>
        <w:lang w:val="es-MX"/>
      </w:rPr>
      <w:fldChar w:fldCharType="begin"/>
    </w:r>
    <w:r w:rsidRPr="001611C2">
      <w:rPr>
        <w:rStyle w:val="Nmerodepgina"/>
        <w:lang w:val="es-MX"/>
      </w:rPr>
      <w:instrText xml:space="preserve"> PAGE </w:instrText>
    </w:r>
    <w:r w:rsidRPr="001611C2">
      <w:rPr>
        <w:rStyle w:val="Nmerodepgina"/>
        <w:lang w:val="es-MX"/>
      </w:rPr>
      <w:fldChar w:fldCharType="separate"/>
    </w:r>
    <w:r w:rsidRPr="001611C2">
      <w:rPr>
        <w:rStyle w:val="Nmerodepgina"/>
        <w:lang w:val="es-MX"/>
      </w:rPr>
      <w:t>2</w:t>
    </w:r>
    <w:r w:rsidRPr="001611C2">
      <w:rPr>
        <w:rStyle w:val="Nmerodepgina"/>
        <w:lang w:val="es-MX"/>
      </w:rPr>
      <w:fldChar w:fldCharType="end"/>
    </w:r>
  </w:p>
  <w:p w14:paraId="3A619DE5" w14:textId="3653FCA6" w:rsidR="002D6F83" w:rsidRPr="001611C2" w:rsidRDefault="002D6F83">
    <w:pPr>
      <w:pStyle w:val="Piedepgina"/>
      <w:rPr>
        <w:lang w:val="es-MX"/>
      </w:rPr>
    </w:pPr>
    <w:r w:rsidRPr="001611C2">
      <w:rPr>
        <w:lang w:val="es-MX"/>
      </w:rPr>
      <w:t>Resumen No Técnico</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E68AB6" w14:textId="77777777" w:rsidR="004C70DE" w:rsidRPr="00E65177" w:rsidRDefault="004C70DE" w:rsidP="002D2F2E">
      <w:pPr>
        <w:spacing w:before="0"/>
      </w:pPr>
      <w:r w:rsidRPr="00E65177">
        <w:separator/>
      </w:r>
    </w:p>
    <w:p w14:paraId="45643093" w14:textId="77777777" w:rsidR="004C70DE" w:rsidRDefault="004C70DE"/>
  </w:footnote>
  <w:footnote w:type="continuationSeparator" w:id="0">
    <w:p w14:paraId="6539409A" w14:textId="77777777" w:rsidR="004C70DE" w:rsidRPr="00E65177" w:rsidRDefault="004C70DE" w:rsidP="002D2F2E">
      <w:pPr>
        <w:spacing w:before="0"/>
      </w:pPr>
      <w:r w:rsidRPr="00E65177">
        <w:continuationSeparator/>
      </w:r>
    </w:p>
    <w:p w14:paraId="60703E58" w14:textId="77777777" w:rsidR="004C70DE" w:rsidRDefault="004C70DE"/>
  </w:footnote>
  <w:footnote w:type="continuationNotice" w:id="1">
    <w:p w14:paraId="28764E87" w14:textId="77777777" w:rsidR="004C70DE" w:rsidRPr="00E65177" w:rsidRDefault="004C70DE">
      <w:pPr>
        <w:spacing w:before="0"/>
      </w:pPr>
    </w:p>
    <w:p w14:paraId="5DAF6556" w14:textId="77777777" w:rsidR="004C70DE" w:rsidRDefault="004C70D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A2EE5E" w14:textId="4D2772AD" w:rsidR="002D6F83" w:rsidRPr="00E65177" w:rsidRDefault="002D6F83" w:rsidP="00B80427">
    <w:pPr>
      <w:pStyle w:val="Encabezado"/>
      <w:ind w:left="-720" w:right="-774"/>
    </w:pPr>
    <w:r w:rsidRPr="00700650">
      <w:rPr>
        <w:noProof/>
      </w:rPr>
      <w:drawing>
        <wp:inline distT="0" distB="0" distL="0" distR="0" wp14:anchorId="7D672CC9" wp14:editId="7B3B4077">
          <wp:extent cx="7353300" cy="2150110"/>
          <wp:effectExtent l="0" t="0" r="0" b="2540"/>
          <wp:docPr id="787657839" name="Picture 1" descr="Un cielo azul con texto blan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557259" name="Picture 1" descr="A blue sky with white text&#10;&#10;Description automatically generated"/>
                  <pic:cNvPicPr/>
                </pic:nvPicPr>
                <pic:blipFill>
                  <a:blip r:embed="rId1"/>
                  <a:stretch>
                    <a:fillRect/>
                  </a:stretch>
                </pic:blipFill>
                <pic:spPr>
                  <a:xfrm>
                    <a:off x="0" y="0"/>
                    <a:ext cx="7354251" cy="215038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0B419B"/>
    <w:multiLevelType w:val="hybridMultilevel"/>
    <w:tmpl w:val="6FFED6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54E3A01"/>
    <w:multiLevelType w:val="hybridMultilevel"/>
    <w:tmpl w:val="D040A50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ADD780D"/>
    <w:multiLevelType w:val="hybridMultilevel"/>
    <w:tmpl w:val="A25E85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E865018"/>
    <w:multiLevelType w:val="hybridMultilevel"/>
    <w:tmpl w:val="EDAA159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F4E663C"/>
    <w:multiLevelType w:val="hybridMultilevel"/>
    <w:tmpl w:val="CEEA82F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F722C98"/>
    <w:multiLevelType w:val="hybridMultilevel"/>
    <w:tmpl w:val="F59602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6671AD6"/>
    <w:multiLevelType w:val="hybridMultilevel"/>
    <w:tmpl w:val="5BB0FF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A001964"/>
    <w:multiLevelType w:val="hybridMultilevel"/>
    <w:tmpl w:val="777AF3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FDF64F1"/>
    <w:multiLevelType w:val="hybridMultilevel"/>
    <w:tmpl w:val="9AE83A5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0C4345C"/>
    <w:multiLevelType w:val="hybridMultilevel"/>
    <w:tmpl w:val="B93CD2B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7A4077D"/>
    <w:multiLevelType w:val="hybridMultilevel"/>
    <w:tmpl w:val="D3DC255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9A54EC5"/>
    <w:multiLevelType w:val="hybridMultilevel"/>
    <w:tmpl w:val="4DCE34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A177189"/>
    <w:multiLevelType w:val="hybridMultilevel"/>
    <w:tmpl w:val="CB4CCF3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2BD36A05"/>
    <w:multiLevelType w:val="hybridMultilevel"/>
    <w:tmpl w:val="00EEE4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C667AF1"/>
    <w:multiLevelType w:val="hybridMultilevel"/>
    <w:tmpl w:val="6EF660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2D391434"/>
    <w:multiLevelType w:val="hybridMultilevel"/>
    <w:tmpl w:val="9468087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2D74055A"/>
    <w:multiLevelType w:val="hybridMultilevel"/>
    <w:tmpl w:val="C4F46912"/>
    <w:lvl w:ilvl="0" w:tplc="30021F9E">
      <w:start w:val="1"/>
      <w:numFmt w:val="bullet"/>
      <w:pStyle w:val="TableBulletPoints"/>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2D55DE5"/>
    <w:multiLevelType w:val="hybridMultilevel"/>
    <w:tmpl w:val="4990A78C"/>
    <w:lvl w:ilvl="0" w:tplc="E8B8749C">
      <w:start w:val="1"/>
      <w:numFmt w:val="bullet"/>
      <w:pStyle w:val="BulletPoints"/>
      <w:lvlText w:val=""/>
      <w:lvlJc w:val="left"/>
      <w:pPr>
        <w:tabs>
          <w:tab w:val="num" w:pos="1440"/>
        </w:tabs>
        <w:ind w:left="1440" w:hanging="360"/>
      </w:pPr>
      <w:rPr>
        <w:rFonts w:ascii="Symbol" w:hAnsi="Symbol" w:hint="default"/>
      </w:rPr>
    </w:lvl>
    <w:lvl w:ilvl="1" w:tplc="0409000F">
      <w:start w:val="1"/>
      <w:numFmt w:val="decimal"/>
      <w:lvlText w:val="%2."/>
      <w:lvlJc w:val="left"/>
      <w:pPr>
        <w:ind w:left="2160" w:hanging="360"/>
      </w:p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8" w15:restartNumberingAfterBreak="0">
    <w:nsid w:val="3CEF5C9B"/>
    <w:multiLevelType w:val="hybridMultilevel"/>
    <w:tmpl w:val="C812E86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3E870A4A"/>
    <w:multiLevelType w:val="hybridMultilevel"/>
    <w:tmpl w:val="ECDE920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41C73342"/>
    <w:multiLevelType w:val="hybridMultilevel"/>
    <w:tmpl w:val="719C03E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48250471"/>
    <w:multiLevelType w:val="hybridMultilevel"/>
    <w:tmpl w:val="0B9CC9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496600EA"/>
    <w:multiLevelType w:val="hybridMultilevel"/>
    <w:tmpl w:val="0338EACE"/>
    <w:lvl w:ilvl="0" w:tplc="C5640876">
      <w:start w:val="1"/>
      <w:numFmt w:val="decimal"/>
      <w:lvlText w:val="%1"/>
      <w:lvlJc w:val="left"/>
      <w:pPr>
        <w:ind w:left="1800" w:hanging="360"/>
      </w:pPr>
      <w:rPr>
        <w:rFonts w:hint="default"/>
      </w:r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23" w15:restartNumberingAfterBreak="0">
    <w:nsid w:val="4E8C03BA"/>
    <w:multiLevelType w:val="hybridMultilevel"/>
    <w:tmpl w:val="5894A0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4F374373"/>
    <w:multiLevelType w:val="hybridMultilevel"/>
    <w:tmpl w:val="C010C7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586D2968"/>
    <w:multiLevelType w:val="hybridMultilevel"/>
    <w:tmpl w:val="6B30A7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5A970A61"/>
    <w:multiLevelType w:val="hybridMultilevel"/>
    <w:tmpl w:val="BE88E71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5BFA4585"/>
    <w:multiLevelType w:val="hybridMultilevel"/>
    <w:tmpl w:val="38BCE4A0"/>
    <w:lvl w:ilvl="0" w:tplc="A7A26640">
      <w:start w:val="1"/>
      <w:numFmt w:val="decimal"/>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8" w15:restartNumberingAfterBreak="0">
    <w:nsid w:val="5C6D79F2"/>
    <w:multiLevelType w:val="hybridMultilevel"/>
    <w:tmpl w:val="FA3436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61C92679"/>
    <w:multiLevelType w:val="hybridMultilevel"/>
    <w:tmpl w:val="582860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63D65CDF"/>
    <w:multiLevelType w:val="hybridMultilevel"/>
    <w:tmpl w:val="4BCAF6E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681E077F"/>
    <w:multiLevelType w:val="hybridMultilevel"/>
    <w:tmpl w:val="70E68E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6D8E380D"/>
    <w:multiLevelType w:val="hybridMultilevel"/>
    <w:tmpl w:val="EB9A0B3C"/>
    <w:lvl w:ilvl="0" w:tplc="BAC0D7B6">
      <w:start w:val="1"/>
      <w:numFmt w:val="decimal"/>
      <w:lvlText w:val="%1"/>
      <w:lvlJc w:val="left"/>
      <w:pPr>
        <w:ind w:left="2160" w:hanging="360"/>
      </w:pPr>
      <w:rPr>
        <w:rFonts w:hint="default"/>
      </w:rPr>
    </w:lvl>
    <w:lvl w:ilvl="1" w:tplc="080A0019" w:tentative="1">
      <w:start w:val="1"/>
      <w:numFmt w:val="lowerLetter"/>
      <w:lvlText w:val="%2."/>
      <w:lvlJc w:val="left"/>
      <w:pPr>
        <w:ind w:left="2880" w:hanging="360"/>
      </w:pPr>
    </w:lvl>
    <w:lvl w:ilvl="2" w:tplc="080A001B" w:tentative="1">
      <w:start w:val="1"/>
      <w:numFmt w:val="lowerRoman"/>
      <w:lvlText w:val="%3."/>
      <w:lvlJc w:val="right"/>
      <w:pPr>
        <w:ind w:left="3600" w:hanging="180"/>
      </w:pPr>
    </w:lvl>
    <w:lvl w:ilvl="3" w:tplc="080A000F" w:tentative="1">
      <w:start w:val="1"/>
      <w:numFmt w:val="decimal"/>
      <w:lvlText w:val="%4."/>
      <w:lvlJc w:val="left"/>
      <w:pPr>
        <w:ind w:left="4320" w:hanging="360"/>
      </w:pPr>
    </w:lvl>
    <w:lvl w:ilvl="4" w:tplc="080A0019" w:tentative="1">
      <w:start w:val="1"/>
      <w:numFmt w:val="lowerLetter"/>
      <w:lvlText w:val="%5."/>
      <w:lvlJc w:val="left"/>
      <w:pPr>
        <w:ind w:left="5040" w:hanging="360"/>
      </w:pPr>
    </w:lvl>
    <w:lvl w:ilvl="5" w:tplc="080A001B" w:tentative="1">
      <w:start w:val="1"/>
      <w:numFmt w:val="lowerRoman"/>
      <w:lvlText w:val="%6."/>
      <w:lvlJc w:val="right"/>
      <w:pPr>
        <w:ind w:left="5760" w:hanging="180"/>
      </w:pPr>
    </w:lvl>
    <w:lvl w:ilvl="6" w:tplc="080A000F" w:tentative="1">
      <w:start w:val="1"/>
      <w:numFmt w:val="decimal"/>
      <w:lvlText w:val="%7."/>
      <w:lvlJc w:val="left"/>
      <w:pPr>
        <w:ind w:left="6480" w:hanging="360"/>
      </w:pPr>
    </w:lvl>
    <w:lvl w:ilvl="7" w:tplc="080A0019" w:tentative="1">
      <w:start w:val="1"/>
      <w:numFmt w:val="lowerLetter"/>
      <w:lvlText w:val="%8."/>
      <w:lvlJc w:val="left"/>
      <w:pPr>
        <w:ind w:left="7200" w:hanging="360"/>
      </w:pPr>
    </w:lvl>
    <w:lvl w:ilvl="8" w:tplc="080A001B" w:tentative="1">
      <w:start w:val="1"/>
      <w:numFmt w:val="lowerRoman"/>
      <w:lvlText w:val="%9."/>
      <w:lvlJc w:val="right"/>
      <w:pPr>
        <w:ind w:left="7920" w:hanging="180"/>
      </w:pPr>
    </w:lvl>
  </w:abstractNum>
  <w:abstractNum w:abstractNumId="33" w15:restartNumberingAfterBreak="0">
    <w:nsid w:val="6E3D610B"/>
    <w:multiLevelType w:val="hybridMultilevel"/>
    <w:tmpl w:val="5E80B1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6EEC28F3"/>
    <w:multiLevelType w:val="hybridMultilevel"/>
    <w:tmpl w:val="7724034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71D972EF"/>
    <w:multiLevelType w:val="hybridMultilevel"/>
    <w:tmpl w:val="2EAA7A7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738F755B"/>
    <w:multiLevelType w:val="hybridMultilevel"/>
    <w:tmpl w:val="D25EF8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76D22D8D"/>
    <w:multiLevelType w:val="hybridMultilevel"/>
    <w:tmpl w:val="5BF896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7B350313"/>
    <w:multiLevelType w:val="multilevel"/>
    <w:tmpl w:val="6434806E"/>
    <w:lvl w:ilvl="0">
      <w:start w:val="1"/>
      <w:numFmt w:val="decimal"/>
      <w:pStyle w:val="Ttulo1"/>
      <w:lvlText w:val="%1"/>
      <w:lvlJc w:val="left"/>
      <w:pPr>
        <w:tabs>
          <w:tab w:val="num" w:pos="851"/>
        </w:tabs>
        <w:ind w:left="851" w:hanging="851"/>
      </w:pPr>
      <w:rPr>
        <w:rFonts w:hint="default"/>
      </w:rPr>
    </w:lvl>
    <w:lvl w:ilvl="1">
      <w:start w:val="1"/>
      <w:numFmt w:val="decimal"/>
      <w:pStyle w:val="Ttulo2"/>
      <w:lvlText w:val="%1.%2"/>
      <w:lvlJc w:val="left"/>
      <w:pPr>
        <w:tabs>
          <w:tab w:val="num" w:pos="851"/>
        </w:tabs>
        <w:ind w:left="851" w:hanging="851"/>
      </w:pPr>
      <w:rPr>
        <w:rFonts w:ascii="Arial" w:hAnsi="Arial" w:cs="Arial" w:hint="default"/>
        <w:b/>
        <w:i w:val="0"/>
      </w:rPr>
    </w:lvl>
    <w:lvl w:ilvl="2">
      <w:start w:val="1"/>
      <w:numFmt w:val="decimal"/>
      <w:pStyle w:val="Ttulo3"/>
      <w:lvlText w:val="%1.%2.%3"/>
      <w:lvlJc w:val="left"/>
      <w:pPr>
        <w:tabs>
          <w:tab w:val="num" w:pos="851"/>
        </w:tabs>
        <w:ind w:left="851" w:hanging="851"/>
      </w:pPr>
      <w:rPr>
        <w:rFonts w:hint="default"/>
      </w:rPr>
    </w:lvl>
    <w:lvl w:ilvl="3">
      <w:start w:val="1"/>
      <w:numFmt w:val="decimal"/>
      <w:pStyle w:val="Ttulo4"/>
      <w:lvlText w:val="%1.%2.%3.%4"/>
      <w:lvlJc w:val="left"/>
      <w:pPr>
        <w:tabs>
          <w:tab w:val="num" w:pos="851"/>
        </w:tabs>
        <w:ind w:left="851" w:hanging="851"/>
      </w:pPr>
      <w:rPr>
        <w:rFonts w:ascii="Arial" w:hAnsi="Arial" w:hint="default"/>
        <w:b w:val="0"/>
        <w:i/>
        <w:color w:val="auto"/>
        <w:sz w:val="21"/>
      </w:rPr>
    </w:lvl>
    <w:lvl w:ilvl="4">
      <w:start w:val="1"/>
      <w:numFmt w:val="decimal"/>
      <w:lvlText w:val="%1.%2.%3.%4.%5"/>
      <w:lvlJc w:val="left"/>
      <w:pPr>
        <w:tabs>
          <w:tab w:val="num" w:pos="1440"/>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pStyle w:val="Ttulo7"/>
      <w:lvlText w:val="%1.%2.%3.%4.%5.%6.%7"/>
      <w:lvlJc w:val="left"/>
      <w:pPr>
        <w:tabs>
          <w:tab w:val="num" w:pos="1296"/>
        </w:tabs>
        <w:ind w:left="1296" w:hanging="1296"/>
      </w:pPr>
      <w:rPr>
        <w:rFonts w:hint="default"/>
      </w:rPr>
    </w:lvl>
    <w:lvl w:ilvl="7">
      <w:start w:val="1"/>
      <w:numFmt w:val="decimal"/>
      <w:pStyle w:val="Ttulo8"/>
      <w:lvlText w:val="%1.%2.%3.%4.%5.%6.%7.%8"/>
      <w:lvlJc w:val="left"/>
      <w:pPr>
        <w:tabs>
          <w:tab w:val="num" w:pos="1440"/>
        </w:tabs>
        <w:ind w:left="1440" w:hanging="1440"/>
      </w:pPr>
      <w:rPr>
        <w:rFonts w:hint="default"/>
      </w:rPr>
    </w:lvl>
    <w:lvl w:ilvl="8">
      <w:start w:val="1"/>
      <w:numFmt w:val="decimal"/>
      <w:pStyle w:val="Ttulo9"/>
      <w:lvlText w:val="%1.%2.%3.%4.%5.%6.%7.%8.%9"/>
      <w:lvlJc w:val="left"/>
      <w:pPr>
        <w:tabs>
          <w:tab w:val="num" w:pos="1584"/>
        </w:tabs>
        <w:ind w:left="1584" w:hanging="1584"/>
      </w:pPr>
      <w:rPr>
        <w:rFonts w:hint="default"/>
      </w:rPr>
    </w:lvl>
  </w:abstractNum>
  <w:num w:numId="1" w16cid:durableId="252397423">
    <w:abstractNumId w:val="38"/>
  </w:num>
  <w:num w:numId="2" w16cid:durableId="1999729768">
    <w:abstractNumId w:val="17"/>
  </w:num>
  <w:num w:numId="3" w16cid:durableId="194849366">
    <w:abstractNumId w:val="16"/>
  </w:num>
  <w:num w:numId="4" w16cid:durableId="784688881">
    <w:abstractNumId w:val="3"/>
  </w:num>
  <w:num w:numId="5" w16cid:durableId="1271400676">
    <w:abstractNumId w:val="35"/>
  </w:num>
  <w:num w:numId="6" w16cid:durableId="1965696376">
    <w:abstractNumId w:val="19"/>
  </w:num>
  <w:num w:numId="7" w16cid:durableId="1061636367">
    <w:abstractNumId w:val="7"/>
  </w:num>
  <w:num w:numId="8" w16cid:durableId="1538852547">
    <w:abstractNumId w:val="31"/>
  </w:num>
  <w:num w:numId="9" w16cid:durableId="1086918362">
    <w:abstractNumId w:val="1"/>
  </w:num>
  <w:num w:numId="10" w16cid:durableId="241986119">
    <w:abstractNumId w:val="28"/>
  </w:num>
  <w:num w:numId="11" w16cid:durableId="361516966">
    <w:abstractNumId w:val="30"/>
  </w:num>
  <w:num w:numId="12" w16cid:durableId="442921566">
    <w:abstractNumId w:val="24"/>
  </w:num>
  <w:num w:numId="13" w16cid:durableId="2113238445">
    <w:abstractNumId w:val="4"/>
  </w:num>
  <w:num w:numId="14" w16cid:durableId="328870115">
    <w:abstractNumId w:val="6"/>
  </w:num>
  <w:num w:numId="15" w16cid:durableId="1948274075">
    <w:abstractNumId w:val="29"/>
  </w:num>
  <w:num w:numId="16" w16cid:durableId="86582197">
    <w:abstractNumId w:val="20"/>
  </w:num>
  <w:num w:numId="17" w16cid:durableId="1964917988">
    <w:abstractNumId w:val="10"/>
  </w:num>
  <w:num w:numId="18" w16cid:durableId="1388916395">
    <w:abstractNumId w:val="34"/>
  </w:num>
  <w:num w:numId="19" w16cid:durableId="62921650">
    <w:abstractNumId w:val="26"/>
  </w:num>
  <w:num w:numId="20" w16cid:durableId="94401003">
    <w:abstractNumId w:val="37"/>
  </w:num>
  <w:num w:numId="21" w16cid:durableId="1878348439">
    <w:abstractNumId w:val="33"/>
  </w:num>
  <w:num w:numId="22" w16cid:durableId="1924531069">
    <w:abstractNumId w:val="8"/>
  </w:num>
  <w:num w:numId="23" w16cid:durableId="694506160">
    <w:abstractNumId w:val="15"/>
  </w:num>
  <w:num w:numId="24" w16cid:durableId="236137899">
    <w:abstractNumId w:val="25"/>
  </w:num>
  <w:num w:numId="25" w16cid:durableId="1321037843">
    <w:abstractNumId w:val="12"/>
  </w:num>
  <w:num w:numId="26" w16cid:durableId="105928519">
    <w:abstractNumId w:val="36"/>
  </w:num>
  <w:num w:numId="27" w16cid:durableId="398093234">
    <w:abstractNumId w:val="2"/>
  </w:num>
  <w:num w:numId="28" w16cid:durableId="240146325">
    <w:abstractNumId w:val="5"/>
  </w:num>
  <w:num w:numId="29" w16cid:durableId="156191301">
    <w:abstractNumId w:val="21"/>
  </w:num>
  <w:num w:numId="30" w16cid:durableId="469372570">
    <w:abstractNumId w:val="18"/>
  </w:num>
  <w:num w:numId="31" w16cid:durableId="1614896500">
    <w:abstractNumId w:val="23"/>
  </w:num>
  <w:num w:numId="32" w16cid:durableId="1342004105">
    <w:abstractNumId w:val="9"/>
  </w:num>
  <w:num w:numId="33" w16cid:durableId="1039820725">
    <w:abstractNumId w:val="13"/>
  </w:num>
  <w:num w:numId="34" w16cid:durableId="482814727">
    <w:abstractNumId w:val="27"/>
  </w:num>
  <w:num w:numId="35" w16cid:durableId="1504855510">
    <w:abstractNumId w:val="22"/>
  </w:num>
  <w:num w:numId="36" w16cid:durableId="674042106">
    <w:abstractNumId w:val="0"/>
  </w:num>
  <w:num w:numId="37" w16cid:durableId="109982850">
    <w:abstractNumId w:val="11"/>
  </w:num>
  <w:num w:numId="38" w16cid:durableId="1957716896">
    <w:abstractNumId w:val="14"/>
  </w:num>
  <w:num w:numId="39" w16cid:durableId="1245841677">
    <w:abstractNumId w:val="32"/>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proofState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hyphenationZone w:val="425"/>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4429"/>
    <w:rsid w:val="00000261"/>
    <w:rsid w:val="000005D5"/>
    <w:rsid w:val="00000B0D"/>
    <w:rsid w:val="000010B6"/>
    <w:rsid w:val="00001390"/>
    <w:rsid w:val="00001677"/>
    <w:rsid w:val="00001AD5"/>
    <w:rsid w:val="0000233A"/>
    <w:rsid w:val="000023F5"/>
    <w:rsid w:val="00002917"/>
    <w:rsid w:val="0000293E"/>
    <w:rsid w:val="00002A8D"/>
    <w:rsid w:val="00002C3D"/>
    <w:rsid w:val="00002ED7"/>
    <w:rsid w:val="00002F11"/>
    <w:rsid w:val="00003696"/>
    <w:rsid w:val="00003F92"/>
    <w:rsid w:val="00004012"/>
    <w:rsid w:val="00004423"/>
    <w:rsid w:val="000046B0"/>
    <w:rsid w:val="00004B32"/>
    <w:rsid w:val="00004B6E"/>
    <w:rsid w:val="00004CDA"/>
    <w:rsid w:val="000053DF"/>
    <w:rsid w:val="0000550E"/>
    <w:rsid w:val="00005761"/>
    <w:rsid w:val="00005FBE"/>
    <w:rsid w:val="000064D1"/>
    <w:rsid w:val="000065C7"/>
    <w:rsid w:val="0000661E"/>
    <w:rsid w:val="00006C14"/>
    <w:rsid w:val="00006DA8"/>
    <w:rsid w:val="00006EA3"/>
    <w:rsid w:val="00007240"/>
    <w:rsid w:val="000078A9"/>
    <w:rsid w:val="000078ED"/>
    <w:rsid w:val="00007E67"/>
    <w:rsid w:val="00007F3D"/>
    <w:rsid w:val="00007F50"/>
    <w:rsid w:val="000104A4"/>
    <w:rsid w:val="0001075F"/>
    <w:rsid w:val="00010F3B"/>
    <w:rsid w:val="00011187"/>
    <w:rsid w:val="000115BA"/>
    <w:rsid w:val="00011D34"/>
    <w:rsid w:val="00011F9C"/>
    <w:rsid w:val="000126C8"/>
    <w:rsid w:val="00013100"/>
    <w:rsid w:val="000135FC"/>
    <w:rsid w:val="00013653"/>
    <w:rsid w:val="000137C9"/>
    <w:rsid w:val="00013889"/>
    <w:rsid w:val="00013C04"/>
    <w:rsid w:val="00013DF5"/>
    <w:rsid w:val="00013E51"/>
    <w:rsid w:val="00013E89"/>
    <w:rsid w:val="00014152"/>
    <w:rsid w:val="00014178"/>
    <w:rsid w:val="00014BEF"/>
    <w:rsid w:val="0001535D"/>
    <w:rsid w:val="000154A5"/>
    <w:rsid w:val="00015662"/>
    <w:rsid w:val="00015756"/>
    <w:rsid w:val="00015846"/>
    <w:rsid w:val="000159FA"/>
    <w:rsid w:val="00015AA2"/>
    <w:rsid w:val="00015CD0"/>
    <w:rsid w:val="00015D39"/>
    <w:rsid w:val="00015E6D"/>
    <w:rsid w:val="00015FEB"/>
    <w:rsid w:val="00016203"/>
    <w:rsid w:val="00016596"/>
    <w:rsid w:val="00016A90"/>
    <w:rsid w:val="00016DE7"/>
    <w:rsid w:val="00017017"/>
    <w:rsid w:val="00017474"/>
    <w:rsid w:val="00017D3F"/>
    <w:rsid w:val="0002014D"/>
    <w:rsid w:val="00020487"/>
    <w:rsid w:val="0002089D"/>
    <w:rsid w:val="00020D67"/>
    <w:rsid w:val="00020EE6"/>
    <w:rsid w:val="00020F72"/>
    <w:rsid w:val="00020FE5"/>
    <w:rsid w:val="0002162C"/>
    <w:rsid w:val="00021D5B"/>
    <w:rsid w:val="0002270F"/>
    <w:rsid w:val="0002280A"/>
    <w:rsid w:val="00022F3F"/>
    <w:rsid w:val="0002389D"/>
    <w:rsid w:val="00023A7F"/>
    <w:rsid w:val="00023AC0"/>
    <w:rsid w:val="00023F6E"/>
    <w:rsid w:val="000243D6"/>
    <w:rsid w:val="000245B7"/>
    <w:rsid w:val="00024688"/>
    <w:rsid w:val="00024D28"/>
    <w:rsid w:val="00024ED2"/>
    <w:rsid w:val="00025243"/>
    <w:rsid w:val="00025A5D"/>
    <w:rsid w:val="00025D0C"/>
    <w:rsid w:val="0002614D"/>
    <w:rsid w:val="000261A9"/>
    <w:rsid w:val="000268D3"/>
    <w:rsid w:val="000270B0"/>
    <w:rsid w:val="00027175"/>
    <w:rsid w:val="000276A4"/>
    <w:rsid w:val="00027BFC"/>
    <w:rsid w:val="00030B16"/>
    <w:rsid w:val="00030B1B"/>
    <w:rsid w:val="00030B69"/>
    <w:rsid w:val="0003147F"/>
    <w:rsid w:val="0003201A"/>
    <w:rsid w:val="000325FB"/>
    <w:rsid w:val="00032BCA"/>
    <w:rsid w:val="000331C7"/>
    <w:rsid w:val="000332CA"/>
    <w:rsid w:val="00033628"/>
    <w:rsid w:val="000336E6"/>
    <w:rsid w:val="00033D01"/>
    <w:rsid w:val="00033D49"/>
    <w:rsid w:val="00033E3F"/>
    <w:rsid w:val="00034057"/>
    <w:rsid w:val="0003408C"/>
    <w:rsid w:val="00034097"/>
    <w:rsid w:val="00034112"/>
    <w:rsid w:val="00034558"/>
    <w:rsid w:val="0003465E"/>
    <w:rsid w:val="00034D57"/>
    <w:rsid w:val="000355B5"/>
    <w:rsid w:val="00035713"/>
    <w:rsid w:val="0003701F"/>
    <w:rsid w:val="000371B4"/>
    <w:rsid w:val="000378A2"/>
    <w:rsid w:val="00037CE7"/>
    <w:rsid w:val="00037D6A"/>
    <w:rsid w:val="00037E56"/>
    <w:rsid w:val="00037FC3"/>
    <w:rsid w:val="000404A1"/>
    <w:rsid w:val="000404B2"/>
    <w:rsid w:val="000410E2"/>
    <w:rsid w:val="000417C0"/>
    <w:rsid w:val="00041C23"/>
    <w:rsid w:val="00041F3F"/>
    <w:rsid w:val="00041F7C"/>
    <w:rsid w:val="00041FB7"/>
    <w:rsid w:val="00041FED"/>
    <w:rsid w:val="00041FF0"/>
    <w:rsid w:val="00042104"/>
    <w:rsid w:val="00042148"/>
    <w:rsid w:val="00042391"/>
    <w:rsid w:val="000425A0"/>
    <w:rsid w:val="000427DB"/>
    <w:rsid w:val="00042A5D"/>
    <w:rsid w:val="00042BFD"/>
    <w:rsid w:val="00042D16"/>
    <w:rsid w:val="00042DA7"/>
    <w:rsid w:val="00043095"/>
    <w:rsid w:val="000432CC"/>
    <w:rsid w:val="00043377"/>
    <w:rsid w:val="00043977"/>
    <w:rsid w:val="00043CB9"/>
    <w:rsid w:val="0004409A"/>
    <w:rsid w:val="00044235"/>
    <w:rsid w:val="0004438E"/>
    <w:rsid w:val="000454F4"/>
    <w:rsid w:val="000459C0"/>
    <w:rsid w:val="00045AE3"/>
    <w:rsid w:val="00045B37"/>
    <w:rsid w:val="00045B63"/>
    <w:rsid w:val="000467F4"/>
    <w:rsid w:val="00046995"/>
    <w:rsid w:val="00046B5A"/>
    <w:rsid w:val="00046C8D"/>
    <w:rsid w:val="00047492"/>
    <w:rsid w:val="00047677"/>
    <w:rsid w:val="000479ED"/>
    <w:rsid w:val="00047A6B"/>
    <w:rsid w:val="00047AA3"/>
    <w:rsid w:val="00047E0A"/>
    <w:rsid w:val="00050A72"/>
    <w:rsid w:val="0005105A"/>
    <w:rsid w:val="00051166"/>
    <w:rsid w:val="000511B6"/>
    <w:rsid w:val="00051455"/>
    <w:rsid w:val="0005176E"/>
    <w:rsid w:val="00051AC0"/>
    <w:rsid w:val="00051C65"/>
    <w:rsid w:val="00051F0A"/>
    <w:rsid w:val="000520F8"/>
    <w:rsid w:val="0005214A"/>
    <w:rsid w:val="00052209"/>
    <w:rsid w:val="000528BF"/>
    <w:rsid w:val="00052CDE"/>
    <w:rsid w:val="00052EB5"/>
    <w:rsid w:val="00053A65"/>
    <w:rsid w:val="00053D86"/>
    <w:rsid w:val="00054185"/>
    <w:rsid w:val="000545FE"/>
    <w:rsid w:val="000547B0"/>
    <w:rsid w:val="000547F0"/>
    <w:rsid w:val="00054929"/>
    <w:rsid w:val="00054961"/>
    <w:rsid w:val="000550BC"/>
    <w:rsid w:val="000554CA"/>
    <w:rsid w:val="0005557E"/>
    <w:rsid w:val="000555BF"/>
    <w:rsid w:val="00055875"/>
    <w:rsid w:val="00055B6F"/>
    <w:rsid w:val="00055CCA"/>
    <w:rsid w:val="0005634D"/>
    <w:rsid w:val="000567A7"/>
    <w:rsid w:val="000568A3"/>
    <w:rsid w:val="00057641"/>
    <w:rsid w:val="0005778A"/>
    <w:rsid w:val="00057B9D"/>
    <w:rsid w:val="00057EF8"/>
    <w:rsid w:val="00060421"/>
    <w:rsid w:val="00060727"/>
    <w:rsid w:val="000607CA"/>
    <w:rsid w:val="00060953"/>
    <w:rsid w:val="00060B53"/>
    <w:rsid w:val="00060D00"/>
    <w:rsid w:val="00060E05"/>
    <w:rsid w:val="0006160F"/>
    <w:rsid w:val="00061AB8"/>
    <w:rsid w:val="00061C38"/>
    <w:rsid w:val="00061C99"/>
    <w:rsid w:val="0006210B"/>
    <w:rsid w:val="0006262F"/>
    <w:rsid w:val="0006268D"/>
    <w:rsid w:val="00063042"/>
    <w:rsid w:val="00063213"/>
    <w:rsid w:val="00063338"/>
    <w:rsid w:val="00063768"/>
    <w:rsid w:val="00063A96"/>
    <w:rsid w:val="00063B70"/>
    <w:rsid w:val="00063BC2"/>
    <w:rsid w:val="00063C15"/>
    <w:rsid w:val="0006413E"/>
    <w:rsid w:val="00064655"/>
    <w:rsid w:val="0006478F"/>
    <w:rsid w:val="00064988"/>
    <w:rsid w:val="00065553"/>
    <w:rsid w:val="000662A7"/>
    <w:rsid w:val="00066E10"/>
    <w:rsid w:val="00067108"/>
    <w:rsid w:val="000674C6"/>
    <w:rsid w:val="000675DE"/>
    <w:rsid w:val="000676F8"/>
    <w:rsid w:val="000679A3"/>
    <w:rsid w:val="00067CED"/>
    <w:rsid w:val="00067F02"/>
    <w:rsid w:val="0007012A"/>
    <w:rsid w:val="0007079C"/>
    <w:rsid w:val="00071328"/>
    <w:rsid w:val="00071479"/>
    <w:rsid w:val="000714EB"/>
    <w:rsid w:val="00071562"/>
    <w:rsid w:val="00071683"/>
    <w:rsid w:val="0007171B"/>
    <w:rsid w:val="00071C8C"/>
    <w:rsid w:val="00071CC8"/>
    <w:rsid w:val="00071D98"/>
    <w:rsid w:val="00071E27"/>
    <w:rsid w:val="00072623"/>
    <w:rsid w:val="00072AE7"/>
    <w:rsid w:val="00073030"/>
    <w:rsid w:val="00073538"/>
    <w:rsid w:val="00073762"/>
    <w:rsid w:val="000737DE"/>
    <w:rsid w:val="00073BA0"/>
    <w:rsid w:val="00073EBC"/>
    <w:rsid w:val="00074E36"/>
    <w:rsid w:val="00074FCD"/>
    <w:rsid w:val="00075395"/>
    <w:rsid w:val="000753C6"/>
    <w:rsid w:val="00075560"/>
    <w:rsid w:val="00075719"/>
    <w:rsid w:val="00075E70"/>
    <w:rsid w:val="00075F64"/>
    <w:rsid w:val="0007670E"/>
    <w:rsid w:val="00076760"/>
    <w:rsid w:val="0007677C"/>
    <w:rsid w:val="00076C32"/>
    <w:rsid w:val="00076E92"/>
    <w:rsid w:val="000775BE"/>
    <w:rsid w:val="000778E8"/>
    <w:rsid w:val="00077EEC"/>
    <w:rsid w:val="000807C6"/>
    <w:rsid w:val="000807F0"/>
    <w:rsid w:val="000807FB"/>
    <w:rsid w:val="00080A4E"/>
    <w:rsid w:val="00080C3B"/>
    <w:rsid w:val="00081CB7"/>
    <w:rsid w:val="00082198"/>
    <w:rsid w:val="000825BE"/>
    <w:rsid w:val="0008275C"/>
    <w:rsid w:val="00082B2A"/>
    <w:rsid w:val="00082B5D"/>
    <w:rsid w:val="00082DCE"/>
    <w:rsid w:val="0008317F"/>
    <w:rsid w:val="00083285"/>
    <w:rsid w:val="00083D7B"/>
    <w:rsid w:val="0008455A"/>
    <w:rsid w:val="00084CEA"/>
    <w:rsid w:val="00084D0F"/>
    <w:rsid w:val="00085515"/>
    <w:rsid w:val="00085789"/>
    <w:rsid w:val="00085817"/>
    <w:rsid w:val="0008590C"/>
    <w:rsid w:val="00085A29"/>
    <w:rsid w:val="00085A41"/>
    <w:rsid w:val="00085BAE"/>
    <w:rsid w:val="00086193"/>
    <w:rsid w:val="000864B7"/>
    <w:rsid w:val="0008665A"/>
    <w:rsid w:val="000867B8"/>
    <w:rsid w:val="00086C55"/>
    <w:rsid w:val="00086EBB"/>
    <w:rsid w:val="00087334"/>
    <w:rsid w:val="0008739D"/>
    <w:rsid w:val="0008788A"/>
    <w:rsid w:val="0008796A"/>
    <w:rsid w:val="00087CDC"/>
    <w:rsid w:val="000900D2"/>
    <w:rsid w:val="000904CB"/>
    <w:rsid w:val="00090525"/>
    <w:rsid w:val="0009063E"/>
    <w:rsid w:val="0009065D"/>
    <w:rsid w:val="000907B8"/>
    <w:rsid w:val="00090F29"/>
    <w:rsid w:val="00090F62"/>
    <w:rsid w:val="0009141A"/>
    <w:rsid w:val="00091EA0"/>
    <w:rsid w:val="00091F18"/>
    <w:rsid w:val="00092414"/>
    <w:rsid w:val="000927C3"/>
    <w:rsid w:val="0009297C"/>
    <w:rsid w:val="00092EC9"/>
    <w:rsid w:val="000930C9"/>
    <w:rsid w:val="000932A0"/>
    <w:rsid w:val="00093535"/>
    <w:rsid w:val="00093892"/>
    <w:rsid w:val="00093A21"/>
    <w:rsid w:val="00094071"/>
    <w:rsid w:val="0009413C"/>
    <w:rsid w:val="0009446B"/>
    <w:rsid w:val="00094477"/>
    <w:rsid w:val="00094881"/>
    <w:rsid w:val="000949CF"/>
    <w:rsid w:val="00094C95"/>
    <w:rsid w:val="0009583F"/>
    <w:rsid w:val="0009586A"/>
    <w:rsid w:val="000959DB"/>
    <w:rsid w:val="000962FC"/>
    <w:rsid w:val="0009662B"/>
    <w:rsid w:val="000966B9"/>
    <w:rsid w:val="00096754"/>
    <w:rsid w:val="00096BAB"/>
    <w:rsid w:val="00096E9C"/>
    <w:rsid w:val="00097863"/>
    <w:rsid w:val="0009791D"/>
    <w:rsid w:val="00097FEB"/>
    <w:rsid w:val="000A00F7"/>
    <w:rsid w:val="000A0144"/>
    <w:rsid w:val="000A02B1"/>
    <w:rsid w:val="000A040D"/>
    <w:rsid w:val="000A0626"/>
    <w:rsid w:val="000A0859"/>
    <w:rsid w:val="000A08B0"/>
    <w:rsid w:val="000A0C23"/>
    <w:rsid w:val="000A0ED9"/>
    <w:rsid w:val="000A13F3"/>
    <w:rsid w:val="000A165F"/>
    <w:rsid w:val="000A1BCC"/>
    <w:rsid w:val="000A1C55"/>
    <w:rsid w:val="000A2100"/>
    <w:rsid w:val="000A2691"/>
    <w:rsid w:val="000A26D1"/>
    <w:rsid w:val="000A2837"/>
    <w:rsid w:val="000A283C"/>
    <w:rsid w:val="000A29D1"/>
    <w:rsid w:val="000A2DC2"/>
    <w:rsid w:val="000A2F79"/>
    <w:rsid w:val="000A376E"/>
    <w:rsid w:val="000A38A2"/>
    <w:rsid w:val="000A39A0"/>
    <w:rsid w:val="000A4452"/>
    <w:rsid w:val="000A4A8D"/>
    <w:rsid w:val="000A4A98"/>
    <w:rsid w:val="000A544B"/>
    <w:rsid w:val="000A56F6"/>
    <w:rsid w:val="000A5D13"/>
    <w:rsid w:val="000A60F5"/>
    <w:rsid w:val="000A643C"/>
    <w:rsid w:val="000A6999"/>
    <w:rsid w:val="000A69FB"/>
    <w:rsid w:val="000A6B1E"/>
    <w:rsid w:val="000A6ECB"/>
    <w:rsid w:val="000A764E"/>
    <w:rsid w:val="000A7AA3"/>
    <w:rsid w:val="000A7C82"/>
    <w:rsid w:val="000A7CB5"/>
    <w:rsid w:val="000B0216"/>
    <w:rsid w:val="000B03DD"/>
    <w:rsid w:val="000B07E8"/>
    <w:rsid w:val="000B0C2C"/>
    <w:rsid w:val="000B0DF5"/>
    <w:rsid w:val="000B12B9"/>
    <w:rsid w:val="000B16DC"/>
    <w:rsid w:val="000B1A1A"/>
    <w:rsid w:val="000B1B59"/>
    <w:rsid w:val="000B23F2"/>
    <w:rsid w:val="000B2433"/>
    <w:rsid w:val="000B26D0"/>
    <w:rsid w:val="000B2DE1"/>
    <w:rsid w:val="000B2E24"/>
    <w:rsid w:val="000B2E38"/>
    <w:rsid w:val="000B3144"/>
    <w:rsid w:val="000B31BA"/>
    <w:rsid w:val="000B378F"/>
    <w:rsid w:val="000B3C30"/>
    <w:rsid w:val="000B3C8F"/>
    <w:rsid w:val="000B3CAB"/>
    <w:rsid w:val="000B3CD0"/>
    <w:rsid w:val="000B3DF9"/>
    <w:rsid w:val="000B3E7E"/>
    <w:rsid w:val="000B423C"/>
    <w:rsid w:val="000B44FD"/>
    <w:rsid w:val="000B4CE5"/>
    <w:rsid w:val="000B4E6A"/>
    <w:rsid w:val="000B4F3B"/>
    <w:rsid w:val="000B5077"/>
    <w:rsid w:val="000B5264"/>
    <w:rsid w:val="000B528C"/>
    <w:rsid w:val="000B538F"/>
    <w:rsid w:val="000B5559"/>
    <w:rsid w:val="000B5F9B"/>
    <w:rsid w:val="000B673E"/>
    <w:rsid w:val="000B686B"/>
    <w:rsid w:val="000B6A2D"/>
    <w:rsid w:val="000B7251"/>
    <w:rsid w:val="000B75EE"/>
    <w:rsid w:val="000B761B"/>
    <w:rsid w:val="000B7AE9"/>
    <w:rsid w:val="000B7F4C"/>
    <w:rsid w:val="000C007D"/>
    <w:rsid w:val="000C0AEE"/>
    <w:rsid w:val="000C0C83"/>
    <w:rsid w:val="000C123C"/>
    <w:rsid w:val="000C1477"/>
    <w:rsid w:val="000C1488"/>
    <w:rsid w:val="000C1579"/>
    <w:rsid w:val="000C1AEE"/>
    <w:rsid w:val="000C2148"/>
    <w:rsid w:val="000C29EA"/>
    <w:rsid w:val="000C2AEF"/>
    <w:rsid w:val="000C2B4E"/>
    <w:rsid w:val="000C40AF"/>
    <w:rsid w:val="000C4512"/>
    <w:rsid w:val="000C4CD3"/>
    <w:rsid w:val="000C54B1"/>
    <w:rsid w:val="000C5571"/>
    <w:rsid w:val="000C56B0"/>
    <w:rsid w:val="000C572E"/>
    <w:rsid w:val="000C5C7F"/>
    <w:rsid w:val="000C5CCD"/>
    <w:rsid w:val="000C5EA0"/>
    <w:rsid w:val="000C604C"/>
    <w:rsid w:val="000C63DB"/>
    <w:rsid w:val="000C654D"/>
    <w:rsid w:val="000C6875"/>
    <w:rsid w:val="000C6C1A"/>
    <w:rsid w:val="000C6C1E"/>
    <w:rsid w:val="000C6C8D"/>
    <w:rsid w:val="000C769E"/>
    <w:rsid w:val="000C7C7F"/>
    <w:rsid w:val="000D01AC"/>
    <w:rsid w:val="000D049F"/>
    <w:rsid w:val="000D059F"/>
    <w:rsid w:val="000D06C3"/>
    <w:rsid w:val="000D07CC"/>
    <w:rsid w:val="000D0B1B"/>
    <w:rsid w:val="000D0C7B"/>
    <w:rsid w:val="000D0FFC"/>
    <w:rsid w:val="000D1076"/>
    <w:rsid w:val="000D11E1"/>
    <w:rsid w:val="000D1591"/>
    <w:rsid w:val="000D1A73"/>
    <w:rsid w:val="000D1BCE"/>
    <w:rsid w:val="000D1DF1"/>
    <w:rsid w:val="000D1EE9"/>
    <w:rsid w:val="000D238A"/>
    <w:rsid w:val="000D2433"/>
    <w:rsid w:val="000D2581"/>
    <w:rsid w:val="000D2617"/>
    <w:rsid w:val="000D2928"/>
    <w:rsid w:val="000D2B0D"/>
    <w:rsid w:val="000D2C64"/>
    <w:rsid w:val="000D2F5C"/>
    <w:rsid w:val="000D3334"/>
    <w:rsid w:val="000D346D"/>
    <w:rsid w:val="000D3902"/>
    <w:rsid w:val="000D3972"/>
    <w:rsid w:val="000D40BD"/>
    <w:rsid w:val="000D45AE"/>
    <w:rsid w:val="000D4993"/>
    <w:rsid w:val="000D52A2"/>
    <w:rsid w:val="000D52D7"/>
    <w:rsid w:val="000D57DD"/>
    <w:rsid w:val="000D5A99"/>
    <w:rsid w:val="000D5D73"/>
    <w:rsid w:val="000D6201"/>
    <w:rsid w:val="000D63B5"/>
    <w:rsid w:val="000D674B"/>
    <w:rsid w:val="000D6755"/>
    <w:rsid w:val="000D67B4"/>
    <w:rsid w:val="000D6CD8"/>
    <w:rsid w:val="000D6EAA"/>
    <w:rsid w:val="000D717B"/>
    <w:rsid w:val="000D747B"/>
    <w:rsid w:val="000D7675"/>
    <w:rsid w:val="000D7E3A"/>
    <w:rsid w:val="000E03E2"/>
    <w:rsid w:val="000E0834"/>
    <w:rsid w:val="000E0949"/>
    <w:rsid w:val="000E09CC"/>
    <w:rsid w:val="000E123F"/>
    <w:rsid w:val="000E13B9"/>
    <w:rsid w:val="000E16BB"/>
    <w:rsid w:val="000E1C06"/>
    <w:rsid w:val="000E1DAD"/>
    <w:rsid w:val="000E2790"/>
    <w:rsid w:val="000E2C16"/>
    <w:rsid w:val="000E2D39"/>
    <w:rsid w:val="000E3014"/>
    <w:rsid w:val="000E3225"/>
    <w:rsid w:val="000E3305"/>
    <w:rsid w:val="000E3852"/>
    <w:rsid w:val="000E3A23"/>
    <w:rsid w:val="000E3EB5"/>
    <w:rsid w:val="000E4763"/>
    <w:rsid w:val="000E4AE2"/>
    <w:rsid w:val="000E4FBA"/>
    <w:rsid w:val="000E505E"/>
    <w:rsid w:val="000E54C6"/>
    <w:rsid w:val="000E55DE"/>
    <w:rsid w:val="000E57E2"/>
    <w:rsid w:val="000E5A04"/>
    <w:rsid w:val="000E61C0"/>
    <w:rsid w:val="000E64EA"/>
    <w:rsid w:val="000E64FA"/>
    <w:rsid w:val="000E69C8"/>
    <w:rsid w:val="000E6AF3"/>
    <w:rsid w:val="000E6C8A"/>
    <w:rsid w:val="000E6CD4"/>
    <w:rsid w:val="000E6F40"/>
    <w:rsid w:val="000E76AE"/>
    <w:rsid w:val="000E7952"/>
    <w:rsid w:val="000E7AC2"/>
    <w:rsid w:val="000E7B18"/>
    <w:rsid w:val="000E7DE0"/>
    <w:rsid w:val="000E7E22"/>
    <w:rsid w:val="000F00BE"/>
    <w:rsid w:val="000F054B"/>
    <w:rsid w:val="000F0A3C"/>
    <w:rsid w:val="000F0C4F"/>
    <w:rsid w:val="000F10DE"/>
    <w:rsid w:val="000F1584"/>
    <w:rsid w:val="000F1A51"/>
    <w:rsid w:val="000F1A7C"/>
    <w:rsid w:val="000F1ABB"/>
    <w:rsid w:val="000F2291"/>
    <w:rsid w:val="000F2366"/>
    <w:rsid w:val="000F28D7"/>
    <w:rsid w:val="000F2AAD"/>
    <w:rsid w:val="000F2B62"/>
    <w:rsid w:val="000F2C36"/>
    <w:rsid w:val="000F2E39"/>
    <w:rsid w:val="000F3137"/>
    <w:rsid w:val="000F3B79"/>
    <w:rsid w:val="000F40FA"/>
    <w:rsid w:val="000F42D7"/>
    <w:rsid w:val="000F440A"/>
    <w:rsid w:val="000F4559"/>
    <w:rsid w:val="000F4855"/>
    <w:rsid w:val="000F4877"/>
    <w:rsid w:val="000F48AB"/>
    <w:rsid w:val="000F49CC"/>
    <w:rsid w:val="000F4BB4"/>
    <w:rsid w:val="000F507D"/>
    <w:rsid w:val="000F5173"/>
    <w:rsid w:val="000F5233"/>
    <w:rsid w:val="000F528A"/>
    <w:rsid w:val="000F529D"/>
    <w:rsid w:val="000F5407"/>
    <w:rsid w:val="000F6098"/>
    <w:rsid w:val="000F622E"/>
    <w:rsid w:val="000F62B0"/>
    <w:rsid w:val="000F63FD"/>
    <w:rsid w:val="000F6457"/>
    <w:rsid w:val="000F6471"/>
    <w:rsid w:val="000F647F"/>
    <w:rsid w:val="000F66FB"/>
    <w:rsid w:val="000F6C33"/>
    <w:rsid w:val="000F6D72"/>
    <w:rsid w:val="000F6E16"/>
    <w:rsid w:val="000F6E35"/>
    <w:rsid w:val="000F7089"/>
    <w:rsid w:val="000F72A3"/>
    <w:rsid w:val="000F72CB"/>
    <w:rsid w:val="00100088"/>
    <w:rsid w:val="0010055B"/>
    <w:rsid w:val="001007DE"/>
    <w:rsid w:val="00100928"/>
    <w:rsid w:val="00101370"/>
    <w:rsid w:val="00101897"/>
    <w:rsid w:val="00101A3B"/>
    <w:rsid w:val="00101A5A"/>
    <w:rsid w:val="00101AE4"/>
    <w:rsid w:val="00101DF0"/>
    <w:rsid w:val="00101DF7"/>
    <w:rsid w:val="00102037"/>
    <w:rsid w:val="00102E10"/>
    <w:rsid w:val="00103382"/>
    <w:rsid w:val="00103871"/>
    <w:rsid w:val="0010398A"/>
    <w:rsid w:val="00103AF0"/>
    <w:rsid w:val="00103CD3"/>
    <w:rsid w:val="001040D7"/>
    <w:rsid w:val="001048C4"/>
    <w:rsid w:val="00104E0F"/>
    <w:rsid w:val="00104E3F"/>
    <w:rsid w:val="00104F41"/>
    <w:rsid w:val="001051B3"/>
    <w:rsid w:val="0010529A"/>
    <w:rsid w:val="001053E7"/>
    <w:rsid w:val="00105578"/>
    <w:rsid w:val="00105795"/>
    <w:rsid w:val="00105997"/>
    <w:rsid w:val="00105CFC"/>
    <w:rsid w:val="00105D42"/>
    <w:rsid w:val="001063CE"/>
    <w:rsid w:val="00106461"/>
    <w:rsid w:val="0010666A"/>
    <w:rsid w:val="00106BAA"/>
    <w:rsid w:val="00106CB0"/>
    <w:rsid w:val="0010711D"/>
    <w:rsid w:val="001072DB"/>
    <w:rsid w:val="00107364"/>
    <w:rsid w:val="00107BB1"/>
    <w:rsid w:val="00107BB5"/>
    <w:rsid w:val="00110764"/>
    <w:rsid w:val="00110AB2"/>
    <w:rsid w:val="00110CE6"/>
    <w:rsid w:val="00110EDF"/>
    <w:rsid w:val="00110FA8"/>
    <w:rsid w:val="0011179C"/>
    <w:rsid w:val="00111B6E"/>
    <w:rsid w:val="00111E62"/>
    <w:rsid w:val="0011219E"/>
    <w:rsid w:val="001121E0"/>
    <w:rsid w:val="00112942"/>
    <w:rsid w:val="0011345D"/>
    <w:rsid w:val="00114AC1"/>
    <w:rsid w:val="0011521E"/>
    <w:rsid w:val="001153D0"/>
    <w:rsid w:val="00115E2D"/>
    <w:rsid w:val="00115E69"/>
    <w:rsid w:val="00116018"/>
    <w:rsid w:val="001161BB"/>
    <w:rsid w:val="00116337"/>
    <w:rsid w:val="00116717"/>
    <w:rsid w:val="00116759"/>
    <w:rsid w:val="00116DD1"/>
    <w:rsid w:val="001172A3"/>
    <w:rsid w:val="001173D7"/>
    <w:rsid w:val="001175F2"/>
    <w:rsid w:val="00117A44"/>
    <w:rsid w:val="00120584"/>
    <w:rsid w:val="00120DCD"/>
    <w:rsid w:val="00120FD3"/>
    <w:rsid w:val="00121A29"/>
    <w:rsid w:val="00121A2D"/>
    <w:rsid w:val="00121F69"/>
    <w:rsid w:val="00122107"/>
    <w:rsid w:val="001226AB"/>
    <w:rsid w:val="001232F2"/>
    <w:rsid w:val="00123499"/>
    <w:rsid w:val="001237E5"/>
    <w:rsid w:val="00123A34"/>
    <w:rsid w:val="00123B19"/>
    <w:rsid w:val="00124D79"/>
    <w:rsid w:val="00124F06"/>
    <w:rsid w:val="001258E9"/>
    <w:rsid w:val="00125A50"/>
    <w:rsid w:val="00125C83"/>
    <w:rsid w:val="00125D4F"/>
    <w:rsid w:val="00125EDA"/>
    <w:rsid w:val="00125F9C"/>
    <w:rsid w:val="001264CB"/>
    <w:rsid w:val="00126549"/>
    <w:rsid w:val="00126873"/>
    <w:rsid w:val="00126EF2"/>
    <w:rsid w:val="001271B4"/>
    <w:rsid w:val="001275DC"/>
    <w:rsid w:val="001275EF"/>
    <w:rsid w:val="001279C7"/>
    <w:rsid w:val="001301EF"/>
    <w:rsid w:val="00130373"/>
    <w:rsid w:val="0013040A"/>
    <w:rsid w:val="00130F07"/>
    <w:rsid w:val="00130F82"/>
    <w:rsid w:val="001311B9"/>
    <w:rsid w:val="00131591"/>
    <w:rsid w:val="001316A5"/>
    <w:rsid w:val="001318FE"/>
    <w:rsid w:val="00131A05"/>
    <w:rsid w:val="00131BDC"/>
    <w:rsid w:val="001322E1"/>
    <w:rsid w:val="00132743"/>
    <w:rsid w:val="00132A8A"/>
    <w:rsid w:val="00132C10"/>
    <w:rsid w:val="00132D2A"/>
    <w:rsid w:val="00133141"/>
    <w:rsid w:val="00133F96"/>
    <w:rsid w:val="001346BD"/>
    <w:rsid w:val="00134B39"/>
    <w:rsid w:val="00134EA0"/>
    <w:rsid w:val="00134F08"/>
    <w:rsid w:val="00135401"/>
    <w:rsid w:val="001354E0"/>
    <w:rsid w:val="001358B2"/>
    <w:rsid w:val="0013596C"/>
    <w:rsid w:val="00135B21"/>
    <w:rsid w:val="00135DEF"/>
    <w:rsid w:val="001368C1"/>
    <w:rsid w:val="0013692A"/>
    <w:rsid w:val="00136E9B"/>
    <w:rsid w:val="00137923"/>
    <w:rsid w:val="00137FFA"/>
    <w:rsid w:val="001402E1"/>
    <w:rsid w:val="00140368"/>
    <w:rsid w:val="001404B3"/>
    <w:rsid w:val="001408F2"/>
    <w:rsid w:val="00140AD6"/>
    <w:rsid w:val="00140B92"/>
    <w:rsid w:val="00140FFB"/>
    <w:rsid w:val="00142027"/>
    <w:rsid w:val="00142B00"/>
    <w:rsid w:val="0014320A"/>
    <w:rsid w:val="001434FB"/>
    <w:rsid w:val="00143843"/>
    <w:rsid w:val="00143910"/>
    <w:rsid w:val="00143C36"/>
    <w:rsid w:val="00143F1C"/>
    <w:rsid w:val="0014420D"/>
    <w:rsid w:val="00144473"/>
    <w:rsid w:val="001444C2"/>
    <w:rsid w:val="00144577"/>
    <w:rsid w:val="00144709"/>
    <w:rsid w:val="0014487F"/>
    <w:rsid w:val="001448BE"/>
    <w:rsid w:val="001451CE"/>
    <w:rsid w:val="00145554"/>
    <w:rsid w:val="001455BD"/>
    <w:rsid w:val="001458FC"/>
    <w:rsid w:val="00145A5F"/>
    <w:rsid w:val="00145EE8"/>
    <w:rsid w:val="00145F58"/>
    <w:rsid w:val="00146356"/>
    <w:rsid w:val="001463B0"/>
    <w:rsid w:val="001463D0"/>
    <w:rsid w:val="00146434"/>
    <w:rsid w:val="00146B78"/>
    <w:rsid w:val="00146CA4"/>
    <w:rsid w:val="00146CBD"/>
    <w:rsid w:val="00150553"/>
    <w:rsid w:val="00150913"/>
    <w:rsid w:val="001509FA"/>
    <w:rsid w:val="00150A26"/>
    <w:rsid w:val="00150BAF"/>
    <w:rsid w:val="0015128F"/>
    <w:rsid w:val="001515C0"/>
    <w:rsid w:val="00151680"/>
    <w:rsid w:val="001516C6"/>
    <w:rsid w:val="001518F8"/>
    <w:rsid w:val="00151BAC"/>
    <w:rsid w:val="0015277D"/>
    <w:rsid w:val="00152817"/>
    <w:rsid w:val="00152DA1"/>
    <w:rsid w:val="00152E2A"/>
    <w:rsid w:val="00152ED9"/>
    <w:rsid w:val="00152F90"/>
    <w:rsid w:val="001533DD"/>
    <w:rsid w:val="00153560"/>
    <w:rsid w:val="00153951"/>
    <w:rsid w:val="00153C5B"/>
    <w:rsid w:val="00153D79"/>
    <w:rsid w:val="00153E9A"/>
    <w:rsid w:val="00154069"/>
    <w:rsid w:val="00154564"/>
    <w:rsid w:val="0015459E"/>
    <w:rsid w:val="001548C3"/>
    <w:rsid w:val="00154B78"/>
    <w:rsid w:val="00155306"/>
    <w:rsid w:val="001554ED"/>
    <w:rsid w:val="001559AE"/>
    <w:rsid w:val="00155A35"/>
    <w:rsid w:val="00156618"/>
    <w:rsid w:val="00156781"/>
    <w:rsid w:val="00156FEB"/>
    <w:rsid w:val="00157AA3"/>
    <w:rsid w:val="00157AEB"/>
    <w:rsid w:val="00157EC9"/>
    <w:rsid w:val="001602AE"/>
    <w:rsid w:val="00160652"/>
    <w:rsid w:val="001609A8"/>
    <w:rsid w:val="00160AEB"/>
    <w:rsid w:val="00161040"/>
    <w:rsid w:val="001611C2"/>
    <w:rsid w:val="001614B9"/>
    <w:rsid w:val="00161869"/>
    <w:rsid w:val="00161A24"/>
    <w:rsid w:val="0016221E"/>
    <w:rsid w:val="00162708"/>
    <w:rsid w:val="0016317D"/>
    <w:rsid w:val="00163386"/>
    <w:rsid w:val="0016352C"/>
    <w:rsid w:val="00163538"/>
    <w:rsid w:val="001639F5"/>
    <w:rsid w:val="00164177"/>
    <w:rsid w:val="00164696"/>
    <w:rsid w:val="0016492A"/>
    <w:rsid w:val="00165030"/>
    <w:rsid w:val="0016581A"/>
    <w:rsid w:val="00165CF0"/>
    <w:rsid w:val="00165F71"/>
    <w:rsid w:val="0016617D"/>
    <w:rsid w:val="0016650B"/>
    <w:rsid w:val="001665FF"/>
    <w:rsid w:val="001666B0"/>
    <w:rsid w:val="0016673E"/>
    <w:rsid w:val="00166922"/>
    <w:rsid w:val="00166935"/>
    <w:rsid w:val="00166BE5"/>
    <w:rsid w:val="00166E75"/>
    <w:rsid w:val="00167024"/>
    <w:rsid w:val="00167103"/>
    <w:rsid w:val="00167347"/>
    <w:rsid w:val="00167571"/>
    <w:rsid w:val="00167712"/>
    <w:rsid w:val="001677B9"/>
    <w:rsid w:val="00167BC5"/>
    <w:rsid w:val="001705B1"/>
    <w:rsid w:val="00170954"/>
    <w:rsid w:val="00170B4D"/>
    <w:rsid w:val="00170C5A"/>
    <w:rsid w:val="0017116A"/>
    <w:rsid w:val="00171250"/>
    <w:rsid w:val="00171287"/>
    <w:rsid w:val="0017187F"/>
    <w:rsid w:val="00171B24"/>
    <w:rsid w:val="00171DD3"/>
    <w:rsid w:val="0017242F"/>
    <w:rsid w:val="00172617"/>
    <w:rsid w:val="00172697"/>
    <w:rsid w:val="001726D4"/>
    <w:rsid w:val="00172797"/>
    <w:rsid w:val="001727CD"/>
    <w:rsid w:val="001729A4"/>
    <w:rsid w:val="00172A1C"/>
    <w:rsid w:val="00172B84"/>
    <w:rsid w:val="001736B5"/>
    <w:rsid w:val="00173E91"/>
    <w:rsid w:val="0017418B"/>
    <w:rsid w:val="00174478"/>
    <w:rsid w:val="00174678"/>
    <w:rsid w:val="00174709"/>
    <w:rsid w:val="00174ADE"/>
    <w:rsid w:val="00174C40"/>
    <w:rsid w:val="00174CB4"/>
    <w:rsid w:val="00174CBC"/>
    <w:rsid w:val="00174F4F"/>
    <w:rsid w:val="0017541A"/>
    <w:rsid w:val="00175520"/>
    <w:rsid w:val="001755E0"/>
    <w:rsid w:val="00175721"/>
    <w:rsid w:val="00175901"/>
    <w:rsid w:val="00175EA7"/>
    <w:rsid w:val="00176CBC"/>
    <w:rsid w:val="001772B0"/>
    <w:rsid w:val="001776E9"/>
    <w:rsid w:val="00177B60"/>
    <w:rsid w:val="00177E99"/>
    <w:rsid w:val="001803DF"/>
    <w:rsid w:val="0018042A"/>
    <w:rsid w:val="001804C2"/>
    <w:rsid w:val="001809AE"/>
    <w:rsid w:val="00180C17"/>
    <w:rsid w:val="00180F7B"/>
    <w:rsid w:val="00181272"/>
    <w:rsid w:val="001815C0"/>
    <w:rsid w:val="00181E5B"/>
    <w:rsid w:val="00182133"/>
    <w:rsid w:val="001822DB"/>
    <w:rsid w:val="001823A9"/>
    <w:rsid w:val="00182611"/>
    <w:rsid w:val="00182C1E"/>
    <w:rsid w:val="00182E75"/>
    <w:rsid w:val="0018330F"/>
    <w:rsid w:val="001839D4"/>
    <w:rsid w:val="001840CD"/>
    <w:rsid w:val="00184584"/>
    <w:rsid w:val="0018484B"/>
    <w:rsid w:val="00185276"/>
    <w:rsid w:val="001854AF"/>
    <w:rsid w:val="001854F3"/>
    <w:rsid w:val="001855F7"/>
    <w:rsid w:val="00185E31"/>
    <w:rsid w:val="00185EC0"/>
    <w:rsid w:val="0018613E"/>
    <w:rsid w:val="0018618F"/>
    <w:rsid w:val="00186217"/>
    <w:rsid w:val="001862BA"/>
    <w:rsid w:val="001866A2"/>
    <w:rsid w:val="00186A5A"/>
    <w:rsid w:val="00186DAE"/>
    <w:rsid w:val="00187140"/>
    <w:rsid w:val="00187177"/>
    <w:rsid w:val="001871E1"/>
    <w:rsid w:val="00187498"/>
    <w:rsid w:val="0018751E"/>
    <w:rsid w:val="00190270"/>
    <w:rsid w:val="0019040F"/>
    <w:rsid w:val="001908CF"/>
    <w:rsid w:val="0019134C"/>
    <w:rsid w:val="0019155C"/>
    <w:rsid w:val="00191B57"/>
    <w:rsid w:val="001921BE"/>
    <w:rsid w:val="00192557"/>
    <w:rsid w:val="0019268F"/>
    <w:rsid w:val="00192BBB"/>
    <w:rsid w:val="00192BF8"/>
    <w:rsid w:val="00192EE3"/>
    <w:rsid w:val="00193037"/>
    <w:rsid w:val="0019347A"/>
    <w:rsid w:val="001934BA"/>
    <w:rsid w:val="001935AA"/>
    <w:rsid w:val="00193C74"/>
    <w:rsid w:val="00193F16"/>
    <w:rsid w:val="0019434A"/>
    <w:rsid w:val="00194620"/>
    <w:rsid w:val="00194A96"/>
    <w:rsid w:val="00194AA1"/>
    <w:rsid w:val="00194C41"/>
    <w:rsid w:val="00194D8F"/>
    <w:rsid w:val="00194EB3"/>
    <w:rsid w:val="00195510"/>
    <w:rsid w:val="001958B0"/>
    <w:rsid w:val="00195A4D"/>
    <w:rsid w:val="00195A4F"/>
    <w:rsid w:val="00195DC3"/>
    <w:rsid w:val="00196091"/>
    <w:rsid w:val="001962C7"/>
    <w:rsid w:val="001967D3"/>
    <w:rsid w:val="001967F3"/>
    <w:rsid w:val="00196B19"/>
    <w:rsid w:val="00196C00"/>
    <w:rsid w:val="00196EDB"/>
    <w:rsid w:val="001973B5"/>
    <w:rsid w:val="0019749F"/>
    <w:rsid w:val="00197753"/>
    <w:rsid w:val="00197EE0"/>
    <w:rsid w:val="001A0037"/>
    <w:rsid w:val="001A00F0"/>
    <w:rsid w:val="001A0788"/>
    <w:rsid w:val="001A0E73"/>
    <w:rsid w:val="001A11D4"/>
    <w:rsid w:val="001A1215"/>
    <w:rsid w:val="001A13F7"/>
    <w:rsid w:val="001A16B2"/>
    <w:rsid w:val="001A17E6"/>
    <w:rsid w:val="001A1BC1"/>
    <w:rsid w:val="001A2191"/>
    <w:rsid w:val="001A2525"/>
    <w:rsid w:val="001A25B4"/>
    <w:rsid w:val="001A2E17"/>
    <w:rsid w:val="001A3080"/>
    <w:rsid w:val="001A384A"/>
    <w:rsid w:val="001A386D"/>
    <w:rsid w:val="001A3A24"/>
    <w:rsid w:val="001A3A39"/>
    <w:rsid w:val="001A3BE1"/>
    <w:rsid w:val="001A3E07"/>
    <w:rsid w:val="001A3F67"/>
    <w:rsid w:val="001A3FB5"/>
    <w:rsid w:val="001A4328"/>
    <w:rsid w:val="001A4330"/>
    <w:rsid w:val="001A47E0"/>
    <w:rsid w:val="001A4A9D"/>
    <w:rsid w:val="001A4BC6"/>
    <w:rsid w:val="001A4BDB"/>
    <w:rsid w:val="001A4FCB"/>
    <w:rsid w:val="001A5260"/>
    <w:rsid w:val="001A5D3E"/>
    <w:rsid w:val="001A5F98"/>
    <w:rsid w:val="001A60D9"/>
    <w:rsid w:val="001A6337"/>
    <w:rsid w:val="001A63EF"/>
    <w:rsid w:val="001A6417"/>
    <w:rsid w:val="001A6420"/>
    <w:rsid w:val="001A64FD"/>
    <w:rsid w:val="001A6B38"/>
    <w:rsid w:val="001A6DE6"/>
    <w:rsid w:val="001A6F64"/>
    <w:rsid w:val="001A72D2"/>
    <w:rsid w:val="001A77F1"/>
    <w:rsid w:val="001A7DE0"/>
    <w:rsid w:val="001A7DF9"/>
    <w:rsid w:val="001A7FF1"/>
    <w:rsid w:val="001B0357"/>
    <w:rsid w:val="001B0481"/>
    <w:rsid w:val="001B0589"/>
    <w:rsid w:val="001B07FB"/>
    <w:rsid w:val="001B0CA6"/>
    <w:rsid w:val="001B1032"/>
    <w:rsid w:val="001B110B"/>
    <w:rsid w:val="001B15E5"/>
    <w:rsid w:val="001B15FD"/>
    <w:rsid w:val="001B16E4"/>
    <w:rsid w:val="001B1A29"/>
    <w:rsid w:val="001B1C8F"/>
    <w:rsid w:val="001B233F"/>
    <w:rsid w:val="001B2E8D"/>
    <w:rsid w:val="001B33FA"/>
    <w:rsid w:val="001B391D"/>
    <w:rsid w:val="001B39F8"/>
    <w:rsid w:val="001B3E0E"/>
    <w:rsid w:val="001B4099"/>
    <w:rsid w:val="001B4770"/>
    <w:rsid w:val="001B4854"/>
    <w:rsid w:val="001B4882"/>
    <w:rsid w:val="001B4EBB"/>
    <w:rsid w:val="001B4FD0"/>
    <w:rsid w:val="001B5840"/>
    <w:rsid w:val="001B5D14"/>
    <w:rsid w:val="001B6158"/>
    <w:rsid w:val="001B6325"/>
    <w:rsid w:val="001B6652"/>
    <w:rsid w:val="001B6A1A"/>
    <w:rsid w:val="001B7443"/>
    <w:rsid w:val="001C06A6"/>
    <w:rsid w:val="001C0725"/>
    <w:rsid w:val="001C09C9"/>
    <w:rsid w:val="001C0EFB"/>
    <w:rsid w:val="001C1769"/>
    <w:rsid w:val="001C18B0"/>
    <w:rsid w:val="001C1F75"/>
    <w:rsid w:val="001C24C5"/>
    <w:rsid w:val="001C26B3"/>
    <w:rsid w:val="001C2A21"/>
    <w:rsid w:val="001C2A98"/>
    <w:rsid w:val="001C2FDF"/>
    <w:rsid w:val="001C307D"/>
    <w:rsid w:val="001C3220"/>
    <w:rsid w:val="001C3464"/>
    <w:rsid w:val="001C351F"/>
    <w:rsid w:val="001C3920"/>
    <w:rsid w:val="001C3A8D"/>
    <w:rsid w:val="001C4227"/>
    <w:rsid w:val="001C435D"/>
    <w:rsid w:val="001C4560"/>
    <w:rsid w:val="001C46DD"/>
    <w:rsid w:val="001C4A77"/>
    <w:rsid w:val="001C4E01"/>
    <w:rsid w:val="001C50BE"/>
    <w:rsid w:val="001C50EE"/>
    <w:rsid w:val="001C53B9"/>
    <w:rsid w:val="001C5404"/>
    <w:rsid w:val="001C5595"/>
    <w:rsid w:val="001C579F"/>
    <w:rsid w:val="001C5B83"/>
    <w:rsid w:val="001C61D0"/>
    <w:rsid w:val="001C64AE"/>
    <w:rsid w:val="001C66EF"/>
    <w:rsid w:val="001C6823"/>
    <w:rsid w:val="001C68EB"/>
    <w:rsid w:val="001C68F7"/>
    <w:rsid w:val="001C6AC1"/>
    <w:rsid w:val="001C6C16"/>
    <w:rsid w:val="001C767C"/>
    <w:rsid w:val="001C772B"/>
    <w:rsid w:val="001C7BBA"/>
    <w:rsid w:val="001C7F47"/>
    <w:rsid w:val="001D01CC"/>
    <w:rsid w:val="001D0381"/>
    <w:rsid w:val="001D0391"/>
    <w:rsid w:val="001D09BB"/>
    <w:rsid w:val="001D0EB0"/>
    <w:rsid w:val="001D0FA1"/>
    <w:rsid w:val="001D159C"/>
    <w:rsid w:val="001D161E"/>
    <w:rsid w:val="001D1677"/>
    <w:rsid w:val="001D196F"/>
    <w:rsid w:val="001D1A81"/>
    <w:rsid w:val="001D1BC7"/>
    <w:rsid w:val="001D23FE"/>
    <w:rsid w:val="001D24D5"/>
    <w:rsid w:val="001D2774"/>
    <w:rsid w:val="001D29B8"/>
    <w:rsid w:val="001D2EBB"/>
    <w:rsid w:val="001D343C"/>
    <w:rsid w:val="001D4114"/>
    <w:rsid w:val="001D442E"/>
    <w:rsid w:val="001D491A"/>
    <w:rsid w:val="001D497C"/>
    <w:rsid w:val="001D4CAD"/>
    <w:rsid w:val="001D4F08"/>
    <w:rsid w:val="001D50CA"/>
    <w:rsid w:val="001D56FC"/>
    <w:rsid w:val="001D5B0E"/>
    <w:rsid w:val="001D5D58"/>
    <w:rsid w:val="001D61C7"/>
    <w:rsid w:val="001D647D"/>
    <w:rsid w:val="001D6582"/>
    <w:rsid w:val="001D67B4"/>
    <w:rsid w:val="001D6AAE"/>
    <w:rsid w:val="001D6F7D"/>
    <w:rsid w:val="001D7880"/>
    <w:rsid w:val="001D79E4"/>
    <w:rsid w:val="001D79E6"/>
    <w:rsid w:val="001D7A2E"/>
    <w:rsid w:val="001D7F6F"/>
    <w:rsid w:val="001E050C"/>
    <w:rsid w:val="001E07F8"/>
    <w:rsid w:val="001E134E"/>
    <w:rsid w:val="001E1524"/>
    <w:rsid w:val="001E168E"/>
    <w:rsid w:val="001E1795"/>
    <w:rsid w:val="001E17C6"/>
    <w:rsid w:val="001E17F1"/>
    <w:rsid w:val="001E213C"/>
    <w:rsid w:val="001E24BC"/>
    <w:rsid w:val="001E26CA"/>
    <w:rsid w:val="001E274F"/>
    <w:rsid w:val="001E2780"/>
    <w:rsid w:val="001E2B3A"/>
    <w:rsid w:val="001E367A"/>
    <w:rsid w:val="001E3861"/>
    <w:rsid w:val="001E3968"/>
    <w:rsid w:val="001E3BA9"/>
    <w:rsid w:val="001E3DE4"/>
    <w:rsid w:val="001E4010"/>
    <w:rsid w:val="001E4418"/>
    <w:rsid w:val="001E4506"/>
    <w:rsid w:val="001E49B8"/>
    <w:rsid w:val="001E4C49"/>
    <w:rsid w:val="001E4D12"/>
    <w:rsid w:val="001E4E1E"/>
    <w:rsid w:val="001E5575"/>
    <w:rsid w:val="001E57F7"/>
    <w:rsid w:val="001E5C90"/>
    <w:rsid w:val="001E6643"/>
    <w:rsid w:val="001E668C"/>
    <w:rsid w:val="001E69DE"/>
    <w:rsid w:val="001E6E5B"/>
    <w:rsid w:val="001E6EEE"/>
    <w:rsid w:val="001E7865"/>
    <w:rsid w:val="001E7986"/>
    <w:rsid w:val="001F07A5"/>
    <w:rsid w:val="001F0D8A"/>
    <w:rsid w:val="001F0FC4"/>
    <w:rsid w:val="001F1161"/>
    <w:rsid w:val="001F12A1"/>
    <w:rsid w:val="001F1698"/>
    <w:rsid w:val="001F19D2"/>
    <w:rsid w:val="001F1C77"/>
    <w:rsid w:val="001F1D63"/>
    <w:rsid w:val="001F1EBC"/>
    <w:rsid w:val="001F2046"/>
    <w:rsid w:val="001F22DE"/>
    <w:rsid w:val="001F24FB"/>
    <w:rsid w:val="001F2555"/>
    <w:rsid w:val="001F28B5"/>
    <w:rsid w:val="001F2C26"/>
    <w:rsid w:val="001F3399"/>
    <w:rsid w:val="001F33A9"/>
    <w:rsid w:val="001F355E"/>
    <w:rsid w:val="001F36AB"/>
    <w:rsid w:val="001F3A9F"/>
    <w:rsid w:val="001F3EFC"/>
    <w:rsid w:val="001F48DA"/>
    <w:rsid w:val="001F5091"/>
    <w:rsid w:val="001F5188"/>
    <w:rsid w:val="001F530A"/>
    <w:rsid w:val="001F54CE"/>
    <w:rsid w:val="001F550E"/>
    <w:rsid w:val="001F55D2"/>
    <w:rsid w:val="001F574E"/>
    <w:rsid w:val="001F5A6E"/>
    <w:rsid w:val="001F5BBE"/>
    <w:rsid w:val="001F6020"/>
    <w:rsid w:val="001F672E"/>
    <w:rsid w:val="001F6A21"/>
    <w:rsid w:val="001F6CBD"/>
    <w:rsid w:val="001F6DE6"/>
    <w:rsid w:val="001F7024"/>
    <w:rsid w:val="001F725B"/>
    <w:rsid w:val="001F7386"/>
    <w:rsid w:val="001F77D4"/>
    <w:rsid w:val="001F7C9F"/>
    <w:rsid w:val="001F7DBC"/>
    <w:rsid w:val="001F7F96"/>
    <w:rsid w:val="002003AF"/>
    <w:rsid w:val="0020041F"/>
    <w:rsid w:val="0020115D"/>
    <w:rsid w:val="002011A5"/>
    <w:rsid w:val="0020138D"/>
    <w:rsid w:val="00201398"/>
    <w:rsid w:val="00201A09"/>
    <w:rsid w:val="00201A0C"/>
    <w:rsid w:val="00201C6C"/>
    <w:rsid w:val="00201DD0"/>
    <w:rsid w:val="0020216F"/>
    <w:rsid w:val="00202D2F"/>
    <w:rsid w:val="00202DF3"/>
    <w:rsid w:val="002032E0"/>
    <w:rsid w:val="0020345D"/>
    <w:rsid w:val="002034BC"/>
    <w:rsid w:val="00203503"/>
    <w:rsid w:val="00203CA3"/>
    <w:rsid w:val="00203CCB"/>
    <w:rsid w:val="00203CCF"/>
    <w:rsid w:val="00203DAD"/>
    <w:rsid w:val="00203EC0"/>
    <w:rsid w:val="00204393"/>
    <w:rsid w:val="002046BF"/>
    <w:rsid w:val="00205038"/>
    <w:rsid w:val="0020513A"/>
    <w:rsid w:val="0020537B"/>
    <w:rsid w:val="002053E7"/>
    <w:rsid w:val="002054CB"/>
    <w:rsid w:val="002063C8"/>
    <w:rsid w:val="002068EC"/>
    <w:rsid w:val="00206978"/>
    <w:rsid w:val="00207722"/>
    <w:rsid w:val="00207834"/>
    <w:rsid w:val="002103BB"/>
    <w:rsid w:val="00210C35"/>
    <w:rsid w:val="00211AE9"/>
    <w:rsid w:val="00211B1C"/>
    <w:rsid w:val="00211C24"/>
    <w:rsid w:val="00212512"/>
    <w:rsid w:val="00212652"/>
    <w:rsid w:val="00212915"/>
    <w:rsid w:val="00212A9F"/>
    <w:rsid w:val="00212FF1"/>
    <w:rsid w:val="00213800"/>
    <w:rsid w:val="00214394"/>
    <w:rsid w:val="002144CF"/>
    <w:rsid w:val="00214741"/>
    <w:rsid w:val="00214B48"/>
    <w:rsid w:val="00214B69"/>
    <w:rsid w:val="002155F7"/>
    <w:rsid w:val="00215A83"/>
    <w:rsid w:val="00216095"/>
    <w:rsid w:val="0021712E"/>
    <w:rsid w:val="002172C3"/>
    <w:rsid w:val="002172FB"/>
    <w:rsid w:val="0021773F"/>
    <w:rsid w:val="00217909"/>
    <w:rsid w:val="00217A88"/>
    <w:rsid w:val="00220666"/>
    <w:rsid w:val="00220761"/>
    <w:rsid w:val="00220802"/>
    <w:rsid w:val="00220B76"/>
    <w:rsid w:val="00220D59"/>
    <w:rsid w:val="00220E59"/>
    <w:rsid w:val="0022101A"/>
    <w:rsid w:val="00221501"/>
    <w:rsid w:val="0022151E"/>
    <w:rsid w:val="00221534"/>
    <w:rsid w:val="00221561"/>
    <w:rsid w:val="0022186D"/>
    <w:rsid w:val="00221951"/>
    <w:rsid w:val="00222101"/>
    <w:rsid w:val="0022242D"/>
    <w:rsid w:val="00222845"/>
    <w:rsid w:val="0022294E"/>
    <w:rsid w:val="00222F54"/>
    <w:rsid w:val="00223165"/>
    <w:rsid w:val="002235C2"/>
    <w:rsid w:val="00223632"/>
    <w:rsid w:val="00223635"/>
    <w:rsid w:val="0022369D"/>
    <w:rsid w:val="00223920"/>
    <w:rsid w:val="0022393B"/>
    <w:rsid w:val="00223D80"/>
    <w:rsid w:val="00224169"/>
    <w:rsid w:val="0022426D"/>
    <w:rsid w:val="00224BD3"/>
    <w:rsid w:val="00224F58"/>
    <w:rsid w:val="0022516A"/>
    <w:rsid w:val="00225420"/>
    <w:rsid w:val="00225C17"/>
    <w:rsid w:val="0022622A"/>
    <w:rsid w:val="00226313"/>
    <w:rsid w:val="00226533"/>
    <w:rsid w:val="00226608"/>
    <w:rsid w:val="00226C45"/>
    <w:rsid w:val="002272C3"/>
    <w:rsid w:val="00227348"/>
    <w:rsid w:val="0022750B"/>
    <w:rsid w:val="00227D60"/>
    <w:rsid w:val="00227E80"/>
    <w:rsid w:val="002303DE"/>
    <w:rsid w:val="00230902"/>
    <w:rsid w:val="0023096C"/>
    <w:rsid w:val="00230A54"/>
    <w:rsid w:val="00230B6F"/>
    <w:rsid w:val="00230E95"/>
    <w:rsid w:val="00231096"/>
    <w:rsid w:val="0023137A"/>
    <w:rsid w:val="002315F4"/>
    <w:rsid w:val="00231A6D"/>
    <w:rsid w:val="00231AD8"/>
    <w:rsid w:val="00231E5C"/>
    <w:rsid w:val="00232303"/>
    <w:rsid w:val="00232A88"/>
    <w:rsid w:val="002334F2"/>
    <w:rsid w:val="00233932"/>
    <w:rsid w:val="00233A21"/>
    <w:rsid w:val="00233AAF"/>
    <w:rsid w:val="00234DEF"/>
    <w:rsid w:val="00235106"/>
    <w:rsid w:val="00235286"/>
    <w:rsid w:val="002357F5"/>
    <w:rsid w:val="00235CBD"/>
    <w:rsid w:val="00235F20"/>
    <w:rsid w:val="00236072"/>
    <w:rsid w:val="00236382"/>
    <w:rsid w:val="002366B2"/>
    <w:rsid w:val="00236A98"/>
    <w:rsid w:val="00237333"/>
    <w:rsid w:val="0023789A"/>
    <w:rsid w:val="00237937"/>
    <w:rsid w:val="002406C3"/>
    <w:rsid w:val="00240A15"/>
    <w:rsid w:val="00240B24"/>
    <w:rsid w:val="0024134F"/>
    <w:rsid w:val="002414A8"/>
    <w:rsid w:val="002416C8"/>
    <w:rsid w:val="00241981"/>
    <w:rsid w:val="00241E82"/>
    <w:rsid w:val="00241FA9"/>
    <w:rsid w:val="00242064"/>
    <w:rsid w:val="00242150"/>
    <w:rsid w:val="002421E1"/>
    <w:rsid w:val="0024255D"/>
    <w:rsid w:val="00242D08"/>
    <w:rsid w:val="00242DCC"/>
    <w:rsid w:val="0024306B"/>
    <w:rsid w:val="00243821"/>
    <w:rsid w:val="002440B4"/>
    <w:rsid w:val="00244190"/>
    <w:rsid w:val="00244CEA"/>
    <w:rsid w:val="00244FE8"/>
    <w:rsid w:val="00244FFA"/>
    <w:rsid w:val="0024566F"/>
    <w:rsid w:val="002456E1"/>
    <w:rsid w:val="002457B7"/>
    <w:rsid w:val="00245B71"/>
    <w:rsid w:val="00245C7E"/>
    <w:rsid w:val="00245F45"/>
    <w:rsid w:val="0024635D"/>
    <w:rsid w:val="002468DD"/>
    <w:rsid w:val="00246A78"/>
    <w:rsid w:val="00246CF3"/>
    <w:rsid w:val="002476D1"/>
    <w:rsid w:val="00247A53"/>
    <w:rsid w:val="00247C55"/>
    <w:rsid w:val="002504B8"/>
    <w:rsid w:val="002504FF"/>
    <w:rsid w:val="00250BB8"/>
    <w:rsid w:val="00250EAA"/>
    <w:rsid w:val="0025131A"/>
    <w:rsid w:val="0025178E"/>
    <w:rsid w:val="00251BAB"/>
    <w:rsid w:val="00252217"/>
    <w:rsid w:val="0025249C"/>
    <w:rsid w:val="002527C4"/>
    <w:rsid w:val="00252AA1"/>
    <w:rsid w:val="00252D10"/>
    <w:rsid w:val="00253053"/>
    <w:rsid w:val="0025308D"/>
    <w:rsid w:val="00253DA0"/>
    <w:rsid w:val="002544C8"/>
    <w:rsid w:val="00254866"/>
    <w:rsid w:val="00254C63"/>
    <w:rsid w:val="00254D01"/>
    <w:rsid w:val="00254FEF"/>
    <w:rsid w:val="0025564C"/>
    <w:rsid w:val="00255A88"/>
    <w:rsid w:val="00255BD0"/>
    <w:rsid w:val="002561A3"/>
    <w:rsid w:val="002561CC"/>
    <w:rsid w:val="002565F8"/>
    <w:rsid w:val="002566DB"/>
    <w:rsid w:val="0025671E"/>
    <w:rsid w:val="00256797"/>
    <w:rsid w:val="002569D8"/>
    <w:rsid w:val="00256CD3"/>
    <w:rsid w:val="00256D77"/>
    <w:rsid w:val="00256F08"/>
    <w:rsid w:val="00257471"/>
    <w:rsid w:val="002574BF"/>
    <w:rsid w:val="002576AB"/>
    <w:rsid w:val="002576BC"/>
    <w:rsid w:val="00257726"/>
    <w:rsid w:val="00257798"/>
    <w:rsid w:val="002577AC"/>
    <w:rsid w:val="00257A5F"/>
    <w:rsid w:val="00257A8B"/>
    <w:rsid w:val="00257D77"/>
    <w:rsid w:val="00260B7D"/>
    <w:rsid w:val="00260B88"/>
    <w:rsid w:val="00261024"/>
    <w:rsid w:val="002615E5"/>
    <w:rsid w:val="0026170D"/>
    <w:rsid w:val="002618BF"/>
    <w:rsid w:val="00261FF7"/>
    <w:rsid w:val="002620BD"/>
    <w:rsid w:val="00262595"/>
    <w:rsid w:val="002633CA"/>
    <w:rsid w:val="0026385F"/>
    <w:rsid w:val="00263874"/>
    <w:rsid w:val="0026390A"/>
    <w:rsid w:val="00263DAF"/>
    <w:rsid w:val="00263DE4"/>
    <w:rsid w:val="00263F13"/>
    <w:rsid w:val="00263FAD"/>
    <w:rsid w:val="00264138"/>
    <w:rsid w:val="002641FC"/>
    <w:rsid w:val="002649C7"/>
    <w:rsid w:val="00264E46"/>
    <w:rsid w:val="00264EAA"/>
    <w:rsid w:val="00264EEE"/>
    <w:rsid w:val="002653F1"/>
    <w:rsid w:val="00265753"/>
    <w:rsid w:val="00265975"/>
    <w:rsid w:val="00265A07"/>
    <w:rsid w:val="00265DAE"/>
    <w:rsid w:val="002664B0"/>
    <w:rsid w:val="00266A6D"/>
    <w:rsid w:val="00266B0B"/>
    <w:rsid w:val="00266F0F"/>
    <w:rsid w:val="00266F73"/>
    <w:rsid w:val="00267161"/>
    <w:rsid w:val="0026722B"/>
    <w:rsid w:val="002673F0"/>
    <w:rsid w:val="00267413"/>
    <w:rsid w:val="002676E6"/>
    <w:rsid w:val="0026782A"/>
    <w:rsid w:val="002679B1"/>
    <w:rsid w:val="00267AFF"/>
    <w:rsid w:val="00267D8D"/>
    <w:rsid w:val="00267E19"/>
    <w:rsid w:val="002705C0"/>
    <w:rsid w:val="002709DE"/>
    <w:rsid w:val="00270C31"/>
    <w:rsid w:val="00270EB5"/>
    <w:rsid w:val="00270FFE"/>
    <w:rsid w:val="0027169F"/>
    <w:rsid w:val="002721AA"/>
    <w:rsid w:val="002727FD"/>
    <w:rsid w:val="00272CE5"/>
    <w:rsid w:val="002731AF"/>
    <w:rsid w:val="002731F9"/>
    <w:rsid w:val="00273843"/>
    <w:rsid w:val="00274750"/>
    <w:rsid w:val="002751D0"/>
    <w:rsid w:val="00275299"/>
    <w:rsid w:val="002752D9"/>
    <w:rsid w:val="0027577D"/>
    <w:rsid w:val="00275C4C"/>
    <w:rsid w:val="00276124"/>
    <w:rsid w:val="0027688E"/>
    <w:rsid w:val="00276F76"/>
    <w:rsid w:val="00277114"/>
    <w:rsid w:val="002772E0"/>
    <w:rsid w:val="0027731A"/>
    <w:rsid w:val="00277AC6"/>
    <w:rsid w:val="00277B9F"/>
    <w:rsid w:val="002805F9"/>
    <w:rsid w:val="0028086E"/>
    <w:rsid w:val="002808A6"/>
    <w:rsid w:val="00280A13"/>
    <w:rsid w:val="00280B6C"/>
    <w:rsid w:val="00280CE3"/>
    <w:rsid w:val="002818E1"/>
    <w:rsid w:val="00281931"/>
    <w:rsid w:val="00281C3A"/>
    <w:rsid w:val="00281FDB"/>
    <w:rsid w:val="00282218"/>
    <w:rsid w:val="00282432"/>
    <w:rsid w:val="002829A0"/>
    <w:rsid w:val="00282B64"/>
    <w:rsid w:val="00282E4E"/>
    <w:rsid w:val="002830E3"/>
    <w:rsid w:val="00283487"/>
    <w:rsid w:val="00283663"/>
    <w:rsid w:val="002839AD"/>
    <w:rsid w:val="0028496C"/>
    <w:rsid w:val="00284AAF"/>
    <w:rsid w:val="002857EA"/>
    <w:rsid w:val="002859F1"/>
    <w:rsid w:val="00285E1E"/>
    <w:rsid w:val="00286B31"/>
    <w:rsid w:val="00286D9E"/>
    <w:rsid w:val="00286E0D"/>
    <w:rsid w:val="00286EE7"/>
    <w:rsid w:val="00287534"/>
    <w:rsid w:val="00287744"/>
    <w:rsid w:val="00287A07"/>
    <w:rsid w:val="00287CAF"/>
    <w:rsid w:val="00287D59"/>
    <w:rsid w:val="00287D95"/>
    <w:rsid w:val="00290489"/>
    <w:rsid w:val="0029070A"/>
    <w:rsid w:val="0029081E"/>
    <w:rsid w:val="00290C69"/>
    <w:rsid w:val="00290C85"/>
    <w:rsid w:val="00290EC7"/>
    <w:rsid w:val="0029105A"/>
    <w:rsid w:val="0029176B"/>
    <w:rsid w:val="00291802"/>
    <w:rsid w:val="00291993"/>
    <w:rsid w:val="00291A28"/>
    <w:rsid w:val="00291A67"/>
    <w:rsid w:val="00291D20"/>
    <w:rsid w:val="00291D2A"/>
    <w:rsid w:val="00291EBB"/>
    <w:rsid w:val="0029230D"/>
    <w:rsid w:val="002923D8"/>
    <w:rsid w:val="002927C7"/>
    <w:rsid w:val="0029345C"/>
    <w:rsid w:val="00293BA4"/>
    <w:rsid w:val="00293C57"/>
    <w:rsid w:val="00293DD4"/>
    <w:rsid w:val="00293ED3"/>
    <w:rsid w:val="00294611"/>
    <w:rsid w:val="00295114"/>
    <w:rsid w:val="002957AD"/>
    <w:rsid w:val="00295DAF"/>
    <w:rsid w:val="0029636B"/>
    <w:rsid w:val="002968C2"/>
    <w:rsid w:val="00296C81"/>
    <w:rsid w:val="00296C9A"/>
    <w:rsid w:val="00296D47"/>
    <w:rsid w:val="00297043"/>
    <w:rsid w:val="00297154"/>
    <w:rsid w:val="002976EB"/>
    <w:rsid w:val="00297D12"/>
    <w:rsid w:val="002A0205"/>
    <w:rsid w:val="002A0252"/>
    <w:rsid w:val="002A03E4"/>
    <w:rsid w:val="002A094A"/>
    <w:rsid w:val="002A0E7E"/>
    <w:rsid w:val="002A1234"/>
    <w:rsid w:val="002A1841"/>
    <w:rsid w:val="002A235E"/>
    <w:rsid w:val="002A281D"/>
    <w:rsid w:val="002A2DAE"/>
    <w:rsid w:val="002A316F"/>
    <w:rsid w:val="002A39FB"/>
    <w:rsid w:val="002A3E42"/>
    <w:rsid w:val="002A4029"/>
    <w:rsid w:val="002A4701"/>
    <w:rsid w:val="002A4DB5"/>
    <w:rsid w:val="002A51AA"/>
    <w:rsid w:val="002A53A2"/>
    <w:rsid w:val="002A5445"/>
    <w:rsid w:val="002A5AED"/>
    <w:rsid w:val="002A5C14"/>
    <w:rsid w:val="002A5C1F"/>
    <w:rsid w:val="002A5FC3"/>
    <w:rsid w:val="002A6353"/>
    <w:rsid w:val="002A670A"/>
    <w:rsid w:val="002A6A1B"/>
    <w:rsid w:val="002A6A33"/>
    <w:rsid w:val="002A6A94"/>
    <w:rsid w:val="002A6B07"/>
    <w:rsid w:val="002A6B32"/>
    <w:rsid w:val="002A7462"/>
    <w:rsid w:val="002A766F"/>
    <w:rsid w:val="002A7D23"/>
    <w:rsid w:val="002A7D9D"/>
    <w:rsid w:val="002A7FFD"/>
    <w:rsid w:val="002B0187"/>
    <w:rsid w:val="002B0BD0"/>
    <w:rsid w:val="002B0C0B"/>
    <w:rsid w:val="002B0EA6"/>
    <w:rsid w:val="002B0F79"/>
    <w:rsid w:val="002B0FC0"/>
    <w:rsid w:val="002B113D"/>
    <w:rsid w:val="002B17A8"/>
    <w:rsid w:val="002B1BDA"/>
    <w:rsid w:val="002B2109"/>
    <w:rsid w:val="002B27E3"/>
    <w:rsid w:val="002B2895"/>
    <w:rsid w:val="002B2E33"/>
    <w:rsid w:val="002B313C"/>
    <w:rsid w:val="002B3425"/>
    <w:rsid w:val="002B3CAC"/>
    <w:rsid w:val="002B3D38"/>
    <w:rsid w:val="002B4318"/>
    <w:rsid w:val="002B5292"/>
    <w:rsid w:val="002B5440"/>
    <w:rsid w:val="002B596E"/>
    <w:rsid w:val="002B5A0D"/>
    <w:rsid w:val="002B5FA7"/>
    <w:rsid w:val="002B63F5"/>
    <w:rsid w:val="002B6961"/>
    <w:rsid w:val="002B6FA9"/>
    <w:rsid w:val="002B780A"/>
    <w:rsid w:val="002B79F6"/>
    <w:rsid w:val="002B7A8E"/>
    <w:rsid w:val="002B7CD3"/>
    <w:rsid w:val="002B7EDC"/>
    <w:rsid w:val="002C039F"/>
    <w:rsid w:val="002C08A0"/>
    <w:rsid w:val="002C11E0"/>
    <w:rsid w:val="002C191B"/>
    <w:rsid w:val="002C29E3"/>
    <w:rsid w:val="002C337B"/>
    <w:rsid w:val="002C34D8"/>
    <w:rsid w:val="002C39F9"/>
    <w:rsid w:val="002C4913"/>
    <w:rsid w:val="002C50F4"/>
    <w:rsid w:val="002C57A1"/>
    <w:rsid w:val="002C590C"/>
    <w:rsid w:val="002C5B41"/>
    <w:rsid w:val="002C5CBB"/>
    <w:rsid w:val="002C5DCE"/>
    <w:rsid w:val="002C6065"/>
    <w:rsid w:val="002C6107"/>
    <w:rsid w:val="002C6BAA"/>
    <w:rsid w:val="002C6C8F"/>
    <w:rsid w:val="002C6D98"/>
    <w:rsid w:val="002C73B9"/>
    <w:rsid w:val="002C7570"/>
    <w:rsid w:val="002C7B30"/>
    <w:rsid w:val="002D00FA"/>
    <w:rsid w:val="002D02EB"/>
    <w:rsid w:val="002D0A25"/>
    <w:rsid w:val="002D120A"/>
    <w:rsid w:val="002D1B76"/>
    <w:rsid w:val="002D1B8C"/>
    <w:rsid w:val="002D1DC8"/>
    <w:rsid w:val="002D212E"/>
    <w:rsid w:val="002D24F6"/>
    <w:rsid w:val="002D295D"/>
    <w:rsid w:val="002D2D5E"/>
    <w:rsid w:val="002D2E07"/>
    <w:rsid w:val="002D2F2E"/>
    <w:rsid w:val="002D3864"/>
    <w:rsid w:val="002D39EB"/>
    <w:rsid w:val="002D3A4B"/>
    <w:rsid w:val="002D3D47"/>
    <w:rsid w:val="002D3E80"/>
    <w:rsid w:val="002D416B"/>
    <w:rsid w:val="002D4441"/>
    <w:rsid w:val="002D4BC3"/>
    <w:rsid w:val="002D5854"/>
    <w:rsid w:val="002D5D1B"/>
    <w:rsid w:val="002D5F50"/>
    <w:rsid w:val="002D5F9E"/>
    <w:rsid w:val="002D616C"/>
    <w:rsid w:val="002D6841"/>
    <w:rsid w:val="002D6E50"/>
    <w:rsid w:val="002D6F83"/>
    <w:rsid w:val="002D7240"/>
    <w:rsid w:val="002D7F38"/>
    <w:rsid w:val="002E01AA"/>
    <w:rsid w:val="002E0203"/>
    <w:rsid w:val="002E030A"/>
    <w:rsid w:val="002E070B"/>
    <w:rsid w:val="002E0B06"/>
    <w:rsid w:val="002E0D63"/>
    <w:rsid w:val="002E1406"/>
    <w:rsid w:val="002E1445"/>
    <w:rsid w:val="002E15CA"/>
    <w:rsid w:val="002E1EC2"/>
    <w:rsid w:val="002E1FC5"/>
    <w:rsid w:val="002E2488"/>
    <w:rsid w:val="002E2594"/>
    <w:rsid w:val="002E26AC"/>
    <w:rsid w:val="002E26F3"/>
    <w:rsid w:val="002E2909"/>
    <w:rsid w:val="002E29B5"/>
    <w:rsid w:val="002E2AD5"/>
    <w:rsid w:val="002E2B67"/>
    <w:rsid w:val="002E2F23"/>
    <w:rsid w:val="002E3095"/>
    <w:rsid w:val="002E31AE"/>
    <w:rsid w:val="002E3337"/>
    <w:rsid w:val="002E3587"/>
    <w:rsid w:val="002E3672"/>
    <w:rsid w:val="002E3D9C"/>
    <w:rsid w:val="002E3DC6"/>
    <w:rsid w:val="002E40D4"/>
    <w:rsid w:val="002E4685"/>
    <w:rsid w:val="002E4747"/>
    <w:rsid w:val="002E5136"/>
    <w:rsid w:val="002E5357"/>
    <w:rsid w:val="002E55AB"/>
    <w:rsid w:val="002E6319"/>
    <w:rsid w:val="002E6636"/>
    <w:rsid w:val="002E666C"/>
    <w:rsid w:val="002E6723"/>
    <w:rsid w:val="002E6960"/>
    <w:rsid w:val="002E6A0E"/>
    <w:rsid w:val="002E6C35"/>
    <w:rsid w:val="002E6E1B"/>
    <w:rsid w:val="002E6E4F"/>
    <w:rsid w:val="002E7230"/>
    <w:rsid w:val="002E7507"/>
    <w:rsid w:val="002E7732"/>
    <w:rsid w:val="002F02FB"/>
    <w:rsid w:val="002F032D"/>
    <w:rsid w:val="002F0418"/>
    <w:rsid w:val="002F0B24"/>
    <w:rsid w:val="002F0E88"/>
    <w:rsid w:val="002F10EB"/>
    <w:rsid w:val="002F1275"/>
    <w:rsid w:val="002F1A06"/>
    <w:rsid w:val="002F1B95"/>
    <w:rsid w:val="002F1CF6"/>
    <w:rsid w:val="002F1E2F"/>
    <w:rsid w:val="002F20E1"/>
    <w:rsid w:val="002F2714"/>
    <w:rsid w:val="002F28EA"/>
    <w:rsid w:val="002F2B64"/>
    <w:rsid w:val="002F2EAD"/>
    <w:rsid w:val="002F2F56"/>
    <w:rsid w:val="002F2F8B"/>
    <w:rsid w:val="002F31E7"/>
    <w:rsid w:val="002F32C5"/>
    <w:rsid w:val="002F34BC"/>
    <w:rsid w:val="002F3663"/>
    <w:rsid w:val="002F3E6A"/>
    <w:rsid w:val="002F3EC0"/>
    <w:rsid w:val="002F448F"/>
    <w:rsid w:val="002F49BA"/>
    <w:rsid w:val="002F4C44"/>
    <w:rsid w:val="002F4CA3"/>
    <w:rsid w:val="002F5888"/>
    <w:rsid w:val="002F5B3A"/>
    <w:rsid w:val="002F5B79"/>
    <w:rsid w:val="002F5D4B"/>
    <w:rsid w:val="002F5F2A"/>
    <w:rsid w:val="002F601E"/>
    <w:rsid w:val="002F62F6"/>
    <w:rsid w:val="002F64B9"/>
    <w:rsid w:val="002F68BF"/>
    <w:rsid w:val="002F6C2B"/>
    <w:rsid w:val="002F6CF6"/>
    <w:rsid w:val="002F6E06"/>
    <w:rsid w:val="002F6E7A"/>
    <w:rsid w:val="002F6EEB"/>
    <w:rsid w:val="002F7116"/>
    <w:rsid w:val="002F75B9"/>
    <w:rsid w:val="002F760F"/>
    <w:rsid w:val="002F7AE8"/>
    <w:rsid w:val="002F7BD1"/>
    <w:rsid w:val="002F7D68"/>
    <w:rsid w:val="002F7E29"/>
    <w:rsid w:val="0030029A"/>
    <w:rsid w:val="003005B5"/>
    <w:rsid w:val="00300641"/>
    <w:rsid w:val="003008A1"/>
    <w:rsid w:val="00300993"/>
    <w:rsid w:val="00300C85"/>
    <w:rsid w:val="00300E21"/>
    <w:rsid w:val="00300EB6"/>
    <w:rsid w:val="003013E5"/>
    <w:rsid w:val="00301795"/>
    <w:rsid w:val="00301A16"/>
    <w:rsid w:val="00302067"/>
    <w:rsid w:val="00302247"/>
    <w:rsid w:val="003025F6"/>
    <w:rsid w:val="00302663"/>
    <w:rsid w:val="00302787"/>
    <w:rsid w:val="00302A15"/>
    <w:rsid w:val="003030F3"/>
    <w:rsid w:val="00303327"/>
    <w:rsid w:val="003041BE"/>
    <w:rsid w:val="003044E0"/>
    <w:rsid w:val="00304DDF"/>
    <w:rsid w:val="00305E11"/>
    <w:rsid w:val="00305EDB"/>
    <w:rsid w:val="00305F8F"/>
    <w:rsid w:val="00306198"/>
    <w:rsid w:val="003061E9"/>
    <w:rsid w:val="003063B1"/>
    <w:rsid w:val="00306551"/>
    <w:rsid w:val="00306686"/>
    <w:rsid w:val="0030668A"/>
    <w:rsid w:val="00306CDD"/>
    <w:rsid w:val="00307371"/>
    <w:rsid w:val="0030750A"/>
    <w:rsid w:val="003076A7"/>
    <w:rsid w:val="00307962"/>
    <w:rsid w:val="00307C4D"/>
    <w:rsid w:val="00307F20"/>
    <w:rsid w:val="0031005F"/>
    <w:rsid w:val="00310489"/>
    <w:rsid w:val="00310DBD"/>
    <w:rsid w:val="0031120D"/>
    <w:rsid w:val="0031165E"/>
    <w:rsid w:val="00311740"/>
    <w:rsid w:val="00311851"/>
    <w:rsid w:val="00312500"/>
    <w:rsid w:val="00312953"/>
    <w:rsid w:val="00312997"/>
    <w:rsid w:val="00312A13"/>
    <w:rsid w:val="0031341C"/>
    <w:rsid w:val="00313B3E"/>
    <w:rsid w:val="0031414D"/>
    <w:rsid w:val="003141E7"/>
    <w:rsid w:val="003143CB"/>
    <w:rsid w:val="00314660"/>
    <w:rsid w:val="00314FE8"/>
    <w:rsid w:val="00316532"/>
    <w:rsid w:val="00316D09"/>
    <w:rsid w:val="00316E1B"/>
    <w:rsid w:val="003172B9"/>
    <w:rsid w:val="0031798C"/>
    <w:rsid w:val="00317A2D"/>
    <w:rsid w:val="00320271"/>
    <w:rsid w:val="0032037D"/>
    <w:rsid w:val="003204D6"/>
    <w:rsid w:val="00320578"/>
    <w:rsid w:val="003205D5"/>
    <w:rsid w:val="0032070F"/>
    <w:rsid w:val="00320A51"/>
    <w:rsid w:val="00320BEB"/>
    <w:rsid w:val="00320C1E"/>
    <w:rsid w:val="00320C4D"/>
    <w:rsid w:val="00320D7E"/>
    <w:rsid w:val="0032149E"/>
    <w:rsid w:val="0032161D"/>
    <w:rsid w:val="00321660"/>
    <w:rsid w:val="00321878"/>
    <w:rsid w:val="003218C8"/>
    <w:rsid w:val="00321ACD"/>
    <w:rsid w:val="00321CD0"/>
    <w:rsid w:val="00322449"/>
    <w:rsid w:val="00322E31"/>
    <w:rsid w:val="0032334C"/>
    <w:rsid w:val="0032353D"/>
    <w:rsid w:val="00323813"/>
    <w:rsid w:val="00323B2C"/>
    <w:rsid w:val="00324BE3"/>
    <w:rsid w:val="00324D45"/>
    <w:rsid w:val="00324E55"/>
    <w:rsid w:val="00324EF4"/>
    <w:rsid w:val="00324F21"/>
    <w:rsid w:val="00324FAD"/>
    <w:rsid w:val="00325050"/>
    <w:rsid w:val="003253F3"/>
    <w:rsid w:val="003255D0"/>
    <w:rsid w:val="00325652"/>
    <w:rsid w:val="00325879"/>
    <w:rsid w:val="00325F68"/>
    <w:rsid w:val="0032698E"/>
    <w:rsid w:val="00326C64"/>
    <w:rsid w:val="0032716B"/>
    <w:rsid w:val="0032753C"/>
    <w:rsid w:val="003275DA"/>
    <w:rsid w:val="00327678"/>
    <w:rsid w:val="00327795"/>
    <w:rsid w:val="00327A2A"/>
    <w:rsid w:val="00327B67"/>
    <w:rsid w:val="00327C0C"/>
    <w:rsid w:val="00330239"/>
    <w:rsid w:val="00330896"/>
    <w:rsid w:val="003309BA"/>
    <w:rsid w:val="003317C6"/>
    <w:rsid w:val="003319F1"/>
    <w:rsid w:val="00331BB0"/>
    <w:rsid w:val="00332095"/>
    <w:rsid w:val="003322ED"/>
    <w:rsid w:val="00332361"/>
    <w:rsid w:val="003327E0"/>
    <w:rsid w:val="0033289D"/>
    <w:rsid w:val="00332988"/>
    <w:rsid w:val="00332C4F"/>
    <w:rsid w:val="003332CF"/>
    <w:rsid w:val="003334E5"/>
    <w:rsid w:val="003336AF"/>
    <w:rsid w:val="00333D36"/>
    <w:rsid w:val="00334455"/>
    <w:rsid w:val="0033453C"/>
    <w:rsid w:val="003345B9"/>
    <w:rsid w:val="00334604"/>
    <w:rsid w:val="00334AEE"/>
    <w:rsid w:val="00334B03"/>
    <w:rsid w:val="0033579E"/>
    <w:rsid w:val="00335BF3"/>
    <w:rsid w:val="00335C51"/>
    <w:rsid w:val="00335E76"/>
    <w:rsid w:val="003363AF"/>
    <w:rsid w:val="00336657"/>
    <w:rsid w:val="0033666F"/>
    <w:rsid w:val="00336A5E"/>
    <w:rsid w:val="00336C65"/>
    <w:rsid w:val="003371DB"/>
    <w:rsid w:val="0033778F"/>
    <w:rsid w:val="00337939"/>
    <w:rsid w:val="00337E69"/>
    <w:rsid w:val="00340365"/>
    <w:rsid w:val="00340479"/>
    <w:rsid w:val="003405C1"/>
    <w:rsid w:val="003405C8"/>
    <w:rsid w:val="00340600"/>
    <w:rsid w:val="00340B24"/>
    <w:rsid w:val="00340DFF"/>
    <w:rsid w:val="00340EF8"/>
    <w:rsid w:val="00341008"/>
    <w:rsid w:val="003411B4"/>
    <w:rsid w:val="0034231A"/>
    <w:rsid w:val="00342661"/>
    <w:rsid w:val="00342769"/>
    <w:rsid w:val="0034283D"/>
    <w:rsid w:val="00342CB7"/>
    <w:rsid w:val="0034321D"/>
    <w:rsid w:val="003432D2"/>
    <w:rsid w:val="003433D1"/>
    <w:rsid w:val="00343AF5"/>
    <w:rsid w:val="00343CAB"/>
    <w:rsid w:val="00343E70"/>
    <w:rsid w:val="003440CE"/>
    <w:rsid w:val="00344644"/>
    <w:rsid w:val="00345004"/>
    <w:rsid w:val="0034505B"/>
    <w:rsid w:val="00345651"/>
    <w:rsid w:val="00345727"/>
    <w:rsid w:val="00345744"/>
    <w:rsid w:val="0034589C"/>
    <w:rsid w:val="0034589D"/>
    <w:rsid w:val="00345CB6"/>
    <w:rsid w:val="00346AC5"/>
    <w:rsid w:val="00346B5A"/>
    <w:rsid w:val="00346CB6"/>
    <w:rsid w:val="0034761D"/>
    <w:rsid w:val="003477C4"/>
    <w:rsid w:val="00347C13"/>
    <w:rsid w:val="00347CBE"/>
    <w:rsid w:val="00350143"/>
    <w:rsid w:val="00350361"/>
    <w:rsid w:val="003509C9"/>
    <w:rsid w:val="00350FD8"/>
    <w:rsid w:val="003515CD"/>
    <w:rsid w:val="00351D26"/>
    <w:rsid w:val="00352034"/>
    <w:rsid w:val="00352765"/>
    <w:rsid w:val="00352A2F"/>
    <w:rsid w:val="00353AB6"/>
    <w:rsid w:val="003544AF"/>
    <w:rsid w:val="003546F2"/>
    <w:rsid w:val="0035482E"/>
    <w:rsid w:val="00354956"/>
    <w:rsid w:val="00354AE9"/>
    <w:rsid w:val="00354C56"/>
    <w:rsid w:val="00354E6D"/>
    <w:rsid w:val="00354FBC"/>
    <w:rsid w:val="0035510D"/>
    <w:rsid w:val="003558A7"/>
    <w:rsid w:val="00355934"/>
    <w:rsid w:val="00356146"/>
    <w:rsid w:val="0035619D"/>
    <w:rsid w:val="00356605"/>
    <w:rsid w:val="00356AB8"/>
    <w:rsid w:val="00356BC9"/>
    <w:rsid w:val="00357502"/>
    <w:rsid w:val="00357876"/>
    <w:rsid w:val="003578A3"/>
    <w:rsid w:val="00357B65"/>
    <w:rsid w:val="00357B98"/>
    <w:rsid w:val="00357BF7"/>
    <w:rsid w:val="00357F10"/>
    <w:rsid w:val="00357F48"/>
    <w:rsid w:val="003600FC"/>
    <w:rsid w:val="00360554"/>
    <w:rsid w:val="003605B3"/>
    <w:rsid w:val="00360F15"/>
    <w:rsid w:val="003615BF"/>
    <w:rsid w:val="003616E4"/>
    <w:rsid w:val="0036195E"/>
    <w:rsid w:val="003621E0"/>
    <w:rsid w:val="003625FE"/>
    <w:rsid w:val="003627EA"/>
    <w:rsid w:val="0036317C"/>
    <w:rsid w:val="003636C2"/>
    <w:rsid w:val="00363B83"/>
    <w:rsid w:val="00363BE9"/>
    <w:rsid w:val="00363D89"/>
    <w:rsid w:val="00363E0C"/>
    <w:rsid w:val="00364184"/>
    <w:rsid w:val="00364414"/>
    <w:rsid w:val="003646BF"/>
    <w:rsid w:val="003648A5"/>
    <w:rsid w:val="00365402"/>
    <w:rsid w:val="00365C37"/>
    <w:rsid w:val="00365EC5"/>
    <w:rsid w:val="00365FD1"/>
    <w:rsid w:val="00366684"/>
    <w:rsid w:val="00366A1B"/>
    <w:rsid w:val="00366D1D"/>
    <w:rsid w:val="00366D88"/>
    <w:rsid w:val="00366FB0"/>
    <w:rsid w:val="00367718"/>
    <w:rsid w:val="00367BAC"/>
    <w:rsid w:val="00367D83"/>
    <w:rsid w:val="003705CD"/>
    <w:rsid w:val="003706E0"/>
    <w:rsid w:val="003708E1"/>
    <w:rsid w:val="00370D58"/>
    <w:rsid w:val="003717E3"/>
    <w:rsid w:val="003719AF"/>
    <w:rsid w:val="00371A2F"/>
    <w:rsid w:val="00371B1F"/>
    <w:rsid w:val="00372107"/>
    <w:rsid w:val="00372456"/>
    <w:rsid w:val="003724C2"/>
    <w:rsid w:val="003725D6"/>
    <w:rsid w:val="00372CAD"/>
    <w:rsid w:val="00372EFB"/>
    <w:rsid w:val="0037357C"/>
    <w:rsid w:val="00373732"/>
    <w:rsid w:val="003738A0"/>
    <w:rsid w:val="00373A19"/>
    <w:rsid w:val="00374254"/>
    <w:rsid w:val="003744A1"/>
    <w:rsid w:val="00374627"/>
    <w:rsid w:val="0037484F"/>
    <w:rsid w:val="00374878"/>
    <w:rsid w:val="00374C05"/>
    <w:rsid w:val="00374C61"/>
    <w:rsid w:val="003751A8"/>
    <w:rsid w:val="003752B1"/>
    <w:rsid w:val="00375387"/>
    <w:rsid w:val="003753A0"/>
    <w:rsid w:val="003756EA"/>
    <w:rsid w:val="00375F57"/>
    <w:rsid w:val="00376024"/>
    <w:rsid w:val="00376032"/>
    <w:rsid w:val="003766C6"/>
    <w:rsid w:val="00376A50"/>
    <w:rsid w:val="00376BA1"/>
    <w:rsid w:val="0037759F"/>
    <w:rsid w:val="003775CA"/>
    <w:rsid w:val="00377F0B"/>
    <w:rsid w:val="00377F83"/>
    <w:rsid w:val="0038045E"/>
    <w:rsid w:val="00380729"/>
    <w:rsid w:val="003809BF"/>
    <w:rsid w:val="00380E38"/>
    <w:rsid w:val="00380FED"/>
    <w:rsid w:val="00381305"/>
    <w:rsid w:val="003813AD"/>
    <w:rsid w:val="00381442"/>
    <w:rsid w:val="00381A68"/>
    <w:rsid w:val="00381F30"/>
    <w:rsid w:val="00382298"/>
    <w:rsid w:val="003826A9"/>
    <w:rsid w:val="003828E0"/>
    <w:rsid w:val="0038346B"/>
    <w:rsid w:val="0038361C"/>
    <w:rsid w:val="0038362C"/>
    <w:rsid w:val="003836B0"/>
    <w:rsid w:val="0038395C"/>
    <w:rsid w:val="0038402F"/>
    <w:rsid w:val="00384DAD"/>
    <w:rsid w:val="003850D9"/>
    <w:rsid w:val="0038543A"/>
    <w:rsid w:val="00385E5C"/>
    <w:rsid w:val="00386572"/>
    <w:rsid w:val="0038668C"/>
    <w:rsid w:val="003866E5"/>
    <w:rsid w:val="00386B3D"/>
    <w:rsid w:val="00386D25"/>
    <w:rsid w:val="00386D5B"/>
    <w:rsid w:val="00386F4B"/>
    <w:rsid w:val="003873CD"/>
    <w:rsid w:val="0038776B"/>
    <w:rsid w:val="00387AA9"/>
    <w:rsid w:val="00387E2F"/>
    <w:rsid w:val="003904CE"/>
    <w:rsid w:val="00390D0E"/>
    <w:rsid w:val="00390D9D"/>
    <w:rsid w:val="003912AA"/>
    <w:rsid w:val="0039132C"/>
    <w:rsid w:val="00391748"/>
    <w:rsid w:val="0039194B"/>
    <w:rsid w:val="003919B3"/>
    <w:rsid w:val="00391CCA"/>
    <w:rsid w:val="003923B5"/>
    <w:rsid w:val="00392653"/>
    <w:rsid w:val="00393735"/>
    <w:rsid w:val="00393A49"/>
    <w:rsid w:val="00393D52"/>
    <w:rsid w:val="00393ECE"/>
    <w:rsid w:val="00394554"/>
    <w:rsid w:val="00394B5F"/>
    <w:rsid w:val="00395551"/>
    <w:rsid w:val="00395D08"/>
    <w:rsid w:val="00395DC3"/>
    <w:rsid w:val="00395E54"/>
    <w:rsid w:val="0039601C"/>
    <w:rsid w:val="0039603C"/>
    <w:rsid w:val="003963BA"/>
    <w:rsid w:val="003966CC"/>
    <w:rsid w:val="00396E0B"/>
    <w:rsid w:val="003975CC"/>
    <w:rsid w:val="003977F9"/>
    <w:rsid w:val="003978CD"/>
    <w:rsid w:val="003978F3"/>
    <w:rsid w:val="00397924"/>
    <w:rsid w:val="003979B2"/>
    <w:rsid w:val="00397B00"/>
    <w:rsid w:val="00397B10"/>
    <w:rsid w:val="00397EAC"/>
    <w:rsid w:val="00397F99"/>
    <w:rsid w:val="003A000A"/>
    <w:rsid w:val="003A03EC"/>
    <w:rsid w:val="003A0950"/>
    <w:rsid w:val="003A0E2F"/>
    <w:rsid w:val="003A0F21"/>
    <w:rsid w:val="003A112A"/>
    <w:rsid w:val="003A114C"/>
    <w:rsid w:val="003A12D2"/>
    <w:rsid w:val="003A15DF"/>
    <w:rsid w:val="003A16DE"/>
    <w:rsid w:val="003A1CE6"/>
    <w:rsid w:val="003A1E60"/>
    <w:rsid w:val="003A1EB3"/>
    <w:rsid w:val="003A21B8"/>
    <w:rsid w:val="003A275F"/>
    <w:rsid w:val="003A2ADB"/>
    <w:rsid w:val="003A2CFE"/>
    <w:rsid w:val="003A3744"/>
    <w:rsid w:val="003A3A45"/>
    <w:rsid w:val="003A3DE3"/>
    <w:rsid w:val="003A3F5D"/>
    <w:rsid w:val="003A4068"/>
    <w:rsid w:val="003A4386"/>
    <w:rsid w:val="003A470B"/>
    <w:rsid w:val="003A475F"/>
    <w:rsid w:val="003A4945"/>
    <w:rsid w:val="003A4DA8"/>
    <w:rsid w:val="003A4DF4"/>
    <w:rsid w:val="003A4EC3"/>
    <w:rsid w:val="003A5317"/>
    <w:rsid w:val="003A5879"/>
    <w:rsid w:val="003A6E49"/>
    <w:rsid w:val="003A7434"/>
    <w:rsid w:val="003A744F"/>
    <w:rsid w:val="003A7860"/>
    <w:rsid w:val="003A792C"/>
    <w:rsid w:val="003A7F7F"/>
    <w:rsid w:val="003B02B8"/>
    <w:rsid w:val="003B03E2"/>
    <w:rsid w:val="003B040D"/>
    <w:rsid w:val="003B0453"/>
    <w:rsid w:val="003B08D0"/>
    <w:rsid w:val="003B08D6"/>
    <w:rsid w:val="003B0E2D"/>
    <w:rsid w:val="003B0FB5"/>
    <w:rsid w:val="003B1209"/>
    <w:rsid w:val="003B25F0"/>
    <w:rsid w:val="003B2A25"/>
    <w:rsid w:val="003B2BE6"/>
    <w:rsid w:val="003B2C18"/>
    <w:rsid w:val="003B2D01"/>
    <w:rsid w:val="003B34F0"/>
    <w:rsid w:val="003B36F9"/>
    <w:rsid w:val="003B4781"/>
    <w:rsid w:val="003B4D00"/>
    <w:rsid w:val="003B50E6"/>
    <w:rsid w:val="003B557F"/>
    <w:rsid w:val="003B561B"/>
    <w:rsid w:val="003B5E35"/>
    <w:rsid w:val="003B65D5"/>
    <w:rsid w:val="003B6602"/>
    <w:rsid w:val="003B66F8"/>
    <w:rsid w:val="003B6E4F"/>
    <w:rsid w:val="003B71F5"/>
    <w:rsid w:val="003B7B50"/>
    <w:rsid w:val="003B7D2A"/>
    <w:rsid w:val="003B7DD0"/>
    <w:rsid w:val="003C0060"/>
    <w:rsid w:val="003C0458"/>
    <w:rsid w:val="003C0909"/>
    <w:rsid w:val="003C0CF5"/>
    <w:rsid w:val="003C0DDE"/>
    <w:rsid w:val="003C1152"/>
    <w:rsid w:val="003C1391"/>
    <w:rsid w:val="003C148F"/>
    <w:rsid w:val="003C1DFD"/>
    <w:rsid w:val="003C1FB8"/>
    <w:rsid w:val="003C2198"/>
    <w:rsid w:val="003C22FB"/>
    <w:rsid w:val="003C2419"/>
    <w:rsid w:val="003C2432"/>
    <w:rsid w:val="003C2801"/>
    <w:rsid w:val="003C2890"/>
    <w:rsid w:val="003C2BFA"/>
    <w:rsid w:val="003C3346"/>
    <w:rsid w:val="003C39B3"/>
    <w:rsid w:val="003C3A01"/>
    <w:rsid w:val="003C3D32"/>
    <w:rsid w:val="003C402A"/>
    <w:rsid w:val="003C40AE"/>
    <w:rsid w:val="003C4515"/>
    <w:rsid w:val="003C4588"/>
    <w:rsid w:val="003C4F3D"/>
    <w:rsid w:val="003C58FC"/>
    <w:rsid w:val="003C62C0"/>
    <w:rsid w:val="003C6304"/>
    <w:rsid w:val="003C6335"/>
    <w:rsid w:val="003C6568"/>
    <w:rsid w:val="003C6CCC"/>
    <w:rsid w:val="003C747D"/>
    <w:rsid w:val="003C76E3"/>
    <w:rsid w:val="003C76F9"/>
    <w:rsid w:val="003C7AAA"/>
    <w:rsid w:val="003C7FEB"/>
    <w:rsid w:val="003D0113"/>
    <w:rsid w:val="003D063D"/>
    <w:rsid w:val="003D085B"/>
    <w:rsid w:val="003D094F"/>
    <w:rsid w:val="003D0B55"/>
    <w:rsid w:val="003D0C13"/>
    <w:rsid w:val="003D0CF5"/>
    <w:rsid w:val="003D104B"/>
    <w:rsid w:val="003D1092"/>
    <w:rsid w:val="003D1233"/>
    <w:rsid w:val="003D170A"/>
    <w:rsid w:val="003D1B6B"/>
    <w:rsid w:val="003D1E96"/>
    <w:rsid w:val="003D230E"/>
    <w:rsid w:val="003D26D6"/>
    <w:rsid w:val="003D29A9"/>
    <w:rsid w:val="003D2A4B"/>
    <w:rsid w:val="003D2A8C"/>
    <w:rsid w:val="003D2B0E"/>
    <w:rsid w:val="003D2B2F"/>
    <w:rsid w:val="003D3143"/>
    <w:rsid w:val="003D321E"/>
    <w:rsid w:val="003D33A1"/>
    <w:rsid w:val="003D3872"/>
    <w:rsid w:val="003D3F9F"/>
    <w:rsid w:val="003D40A3"/>
    <w:rsid w:val="003D51C1"/>
    <w:rsid w:val="003D561A"/>
    <w:rsid w:val="003D5978"/>
    <w:rsid w:val="003D5D11"/>
    <w:rsid w:val="003D5E6C"/>
    <w:rsid w:val="003D5F03"/>
    <w:rsid w:val="003D5FDC"/>
    <w:rsid w:val="003D6066"/>
    <w:rsid w:val="003D619F"/>
    <w:rsid w:val="003D6281"/>
    <w:rsid w:val="003D62CC"/>
    <w:rsid w:val="003D64E0"/>
    <w:rsid w:val="003D6643"/>
    <w:rsid w:val="003D6719"/>
    <w:rsid w:val="003D6A6D"/>
    <w:rsid w:val="003D728B"/>
    <w:rsid w:val="003D7A7F"/>
    <w:rsid w:val="003D7D9E"/>
    <w:rsid w:val="003E0081"/>
    <w:rsid w:val="003E0441"/>
    <w:rsid w:val="003E0BB3"/>
    <w:rsid w:val="003E0FD7"/>
    <w:rsid w:val="003E127D"/>
    <w:rsid w:val="003E12F1"/>
    <w:rsid w:val="003E1327"/>
    <w:rsid w:val="003E1A56"/>
    <w:rsid w:val="003E1ABA"/>
    <w:rsid w:val="003E1E82"/>
    <w:rsid w:val="003E200A"/>
    <w:rsid w:val="003E217D"/>
    <w:rsid w:val="003E239A"/>
    <w:rsid w:val="003E2617"/>
    <w:rsid w:val="003E2CAC"/>
    <w:rsid w:val="003E2F6F"/>
    <w:rsid w:val="003E347F"/>
    <w:rsid w:val="003E3584"/>
    <w:rsid w:val="003E3889"/>
    <w:rsid w:val="003E3E29"/>
    <w:rsid w:val="003E3F93"/>
    <w:rsid w:val="003E4921"/>
    <w:rsid w:val="003E4B53"/>
    <w:rsid w:val="003E4E1A"/>
    <w:rsid w:val="003E53EE"/>
    <w:rsid w:val="003E619F"/>
    <w:rsid w:val="003E629E"/>
    <w:rsid w:val="003E6427"/>
    <w:rsid w:val="003E6B45"/>
    <w:rsid w:val="003E6CFB"/>
    <w:rsid w:val="003E72DB"/>
    <w:rsid w:val="003E7475"/>
    <w:rsid w:val="003E784D"/>
    <w:rsid w:val="003EFF42"/>
    <w:rsid w:val="003F004D"/>
    <w:rsid w:val="003F009B"/>
    <w:rsid w:val="003F05E7"/>
    <w:rsid w:val="003F0A32"/>
    <w:rsid w:val="003F0E7A"/>
    <w:rsid w:val="003F10BF"/>
    <w:rsid w:val="003F1654"/>
    <w:rsid w:val="003F1912"/>
    <w:rsid w:val="003F1965"/>
    <w:rsid w:val="003F1B13"/>
    <w:rsid w:val="003F1C96"/>
    <w:rsid w:val="003F1F03"/>
    <w:rsid w:val="003F262F"/>
    <w:rsid w:val="003F2728"/>
    <w:rsid w:val="003F2919"/>
    <w:rsid w:val="003F2E62"/>
    <w:rsid w:val="003F2F03"/>
    <w:rsid w:val="003F35C2"/>
    <w:rsid w:val="003F35D5"/>
    <w:rsid w:val="003F3B0E"/>
    <w:rsid w:val="003F4181"/>
    <w:rsid w:val="003F4187"/>
    <w:rsid w:val="003F46BA"/>
    <w:rsid w:val="003F4A1C"/>
    <w:rsid w:val="003F50C9"/>
    <w:rsid w:val="003F51C2"/>
    <w:rsid w:val="003F5B10"/>
    <w:rsid w:val="003F6007"/>
    <w:rsid w:val="003F6D84"/>
    <w:rsid w:val="003F76F6"/>
    <w:rsid w:val="003F7702"/>
    <w:rsid w:val="003F7CF2"/>
    <w:rsid w:val="00400362"/>
    <w:rsid w:val="004004A8"/>
    <w:rsid w:val="0040087C"/>
    <w:rsid w:val="00400C04"/>
    <w:rsid w:val="004016B3"/>
    <w:rsid w:val="0040177C"/>
    <w:rsid w:val="00401B3A"/>
    <w:rsid w:val="00401D8A"/>
    <w:rsid w:val="00402307"/>
    <w:rsid w:val="00402664"/>
    <w:rsid w:val="00402A4C"/>
    <w:rsid w:val="0040338C"/>
    <w:rsid w:val="004033F2"/>
    <w:rsid w:val="00403501"/>
    <w:rsid w:val="00403675"/>
    <w:rsid w:val="004037D9"/>
    <w:rsid w:val="00404324"/>
    <w:rsid w:val="00404B5F"/>
    <w:rsid w:val="00404BDB"/>
    <w:rsid w:val="00404DBD"/>
    <w:rsid w:val="004057D2"/>
    <w:rsid w:val="004057FB"/>
    <w:rsid w:val="00405A64"/>
    <w:rsid w:val="00405D59"/>
    <w:rsid w:val="00406199"/>
    <w:rsid w:val="004067DD"/>
    <w:rsid w:val="0040777B"/>
    <w:rsid w:val="00407A5C"/>
    <w:rsid w:val="00407B56"/>
    <w:rsid w:val="00407B8C"/>
    <w:rsid w:val="00407CB2"/>
    <w:rsid w:val="00407D39"/>
    <w:rsid w:val="004108D8"/>
    <w:rsid w:val="00410A41"/>
    <w:rsid w:val="00410B73"/>
    <w:rsid w:val="00410C1D"/>
    <w:rsid w:val="00410C4D"/>
    <w:rsid w:val="00410C8C"/>
    <w:rsid w:val="0041100F"/>
    <w:rsid w:val="00411229"/>
    <w:rsid w:val="004114F8"/>
    <w:rsid w:val="004119B4"/>
    <w:rsid w:val="00411BB1"/>
    <w:rsid w:val="00411BCF"/>
    <w:rsid w:val="00411DF7"/>
    <w:rsid w:val="00412A15"/>
    <w:rsid w:val="00412AD2"/>
    <w:rsid w:val="00412C61"/>
    <w:rsid w:val="00412D19"/>
    <w:rsid w:val="00412D64"/>
    <w:rsid w:val="00412E60"/>
    <w:rsid w:val="00412FC7"/>
    <w:rsid w:val="00413146"/>
    <w:rsid w:val="004132A4"/>
    <w:rsid w:val="004135F1"/>
    <w:rsid w:val="00413918"/>
    <w:rsid w:val="00413B6B"/>
    <w:rsid w:val="00413B7B"/>
    <w:rsid w:val="00413C32"/>
    <w:rsid w:val="0041415F"/>
    <w:rsid w:val="004142DD"/>
    <w:rsid w:val="004147D8"/>
    <w:rsid w:val="00414981"/>
    <w:rsid w:val="004149C8"/>
    <w:rsid w:val="00414A6E"/>
    <w:rsid w:val="00414A77"/>
    <w:rsid w:val="00414F3E"/>
    <w:rsid w:val="00415607"/>
    <w:rsid w:val="0041560E"/>
    <w:rsid w:val="004159B3"/>
    <w:rsid w:val="00416270"/>
    <w:rsid w:val="00416741"/>
    <w:rsid w:val="00416809"/>
    <w:rsid w:val="0041680E"/>
    <w:rsid w:val="00416F63"/>
    <w:rsid w:val="00417424"/>
    <w:rsid w:val="00417A58"/>
    <w:rsid w:val="00417F69"/>
    <w:rsid w:val="004207AF"/>
    <w:rsid w:val="004207F2"/>
    <w:rsid w:val="00420EFC"/>
    <w:rsid w:val="00421159"/>
    <w:rsid w:val="0042117C"/>
    <w:rsid w:val="0042251C"/>
    <w:rsid w:val="00422531"/>
    <w:rsid w:val="00422EA6"/>
    <w:rsid w:val="0042304C"/>
    <w:rsid w:val="00423562"/>
    <w:rsid w:val="00423A97"/>
    <w:rsid w:val="00423B7A"/>
    <w:rsid w:val="00423B8D"/>
    <w:rsid w:val="0042413A"/>
    <w:rsid w:val="004242E7"/>
    <w:rsid w:val="00424C5D"/>
    <w:rsid w:val="00424C93"/>
    <w:rsid w:val="00424F86"/>
    <w:rsid w:val="00425585"/>
    <w:rsid w:val="00425AC2"/>
    <w:rsid w:val="004260F4"/>
    <w:rsid w:val="004260F8"/>
    <w:rsid w:val="004261AF"/>
    <w:rsid w:val="004265FE"/>
    <w:rsid w:val="004269E2"/>
    <w:rsid w:val="00426AEF"/>
    <w:rsid w:val="00426D69"/>
    <w:rsid w:val="00426DF0"/>
    <w:rsid w:val="0042748D"/>
    <w:rsid w:val="004279CB"/>
    <w:rsid w:val="00427B6A"/>
    <w:rsid w:val="00427B95"/>
    <w:rsid w:val="00430231"/>
    <w:rsid w:val="00430283"/>
    <w:rsid w:val="00430327"/>
    <w:rsid w:val="00430709"/>
    <w:rsid w:val="00430E34"/>
    <w:rsid w:val="004313B4"/>
    <w:rsid w:val="0043181D"/>
    <w:rsid w:val="00431C67"/>
    <w:rsid w:val="00432527"/>
    <w:rsid w:val="0043289A"/>
    <w:rsid w:val="00432B6C"/>
    <w:rsid w:val="00432D20"/>
    <w:rsid w:val="00433630"/>
    <w:rsid w:val="004339E7"/>
    <w:rsid w:val="00433DE3"/>
    <w:rsid w:val="00433EC0"/>
    <w:rsid w:val="004340C0"/>
    <w:rsid w:val="004340DF"/>
    <w:rsid w:val="004342C3"/>
    <w:rsid w:val="00435876"/>
    <w:rsid w:val="004359CA"/>
    <w:rsid w:val="00435ED9"/>
    <w:rsid w:val="004362DC"/>
    <w:rsid w:val="004365E0"/>
    <w:rsid w:val="004368ED"/>
    <w:rsid w:val="004369A4"/>
    <w:rsid w:val="00436FD1"/>
    <w:rsid w:val="004377ED"/>
    <w:rsid w:val="004377FE"/>
    <w:rsid w:val="00437BD8"/>
    <w:rsid w:val="00437CE5"/>
    <w:rsid w:val="00437DF4"/>
    <w:rsid w:val="00437E5A"/>
    <w:rsid w:val="00437EEC"/>
    <w:rsid w:val="00437FA7"/>
    <w:rsid w:val="0044021C"/>
    <w:rsid w:val="00440498"/>
    <w:rsid w:val="00440D2E"/>
    <w:rsid w:val="00441729"/>
    <w:rsid w:val="00441941"/>
    <w:rsid w:val="00441D4E"/>
    <w:rsid w:val="004420DC"/>
    <w:rsid w:val="004421C3"/>
    <w:rsid w:val="00442277"/>
    <w:rsid w:val="00442B62"/>
    <w:rsid w:val="00443055"/>
    <w:rsid w:val="00443102"/>
    <w:rsid w:val="0044354A"/>
    <w:rsid w:val="00443738"/>
    <w:rsid w:val="004437A4"/>
    <w:rsid w:val="00443ACF"/>
    <w:rsid w:val="00443C0C"/>
    <w:rsid w:val="00443CA6"/>
    <w:rsid w:val="00444116"/>
    <w:rsid w:val="00444464"/>
    <w:rsid w:val="00444983"/>
    <w:rsid w:val="004449E3"/>
    <w:rsid w:val="00444C13"/>
    <w:rsid w:val="00444C1B"/>
    <w:rsid w:val="00444F0A"/>
    <w:rsid w:val="0044509C"/>
    <w:rsid w:val="00445364"/>
    <w:rsid w:val="004453E5"/>
    <w:rsid w:val="00445CD9"/>
    <w:rsid w:val="00445CEB"/>
    <w:rsid w:val="00446C49"/>
    <w:rsid w:val="00446CE7"/>
    <w:rsid w:val="00446E61"/>
    <w:rsid w:val="0044718E"/>
    <w:rsid w:val="00447345"/>
    <w:rsid w:val="004473DD"/>
    <w:rsid w:val="00447977"/>
    <w:rsid w:val="00447CFC"/>
    <w:rsid w:val="00447D98"/>
    <w:rsid w:val="00447F0A"/>
    <w:rsid w:val="00447F56"/>
    <w:rsid w:val="00450306"/>
    <w:rsid w:val="00450F72"/>
    <w:rsid w:val="004511C4"/>
    <w:rsid w:val="004511E5"/>
    <w:rsid w:val="004518CC"/>
    <w:rsid w:val="00451BAC"/>
    <w:rsid w:val="00452139"/>
    <w:rsid w:val="00452E23"/>
    <w:rsid w:val="00453BB9"/>
    <w:rsid w:val="00454520"/>
    <w:rsid w:val="004545B6"/>
    <w:rsid w:val="004547E2"/>
    <w:rsid w:val="0045521C"/>
    <w:rsid w:val="004552D9"/>
    <w:rsid w:val="0045537C"/>
    <w:rsid w:val="00455E1A"/>
    <w:rsid w:val="00455EA6"/>
    <w:rsid w:val="004561FA"/>
    <w:rsid w:val="004563AD"/>
    <w:rsid w:val="00456506"/>
    <w:rsid w:val="0045685A"/>
    <w:rsid w:val="00456957"/>
    <w:rsid w:val="00456A67"/>
    <w:rsid w:val="00456D9E"/>
    <w:rsid w:val="00456E58"/>
    <w:rsid w:val="004571BD"/>
    <w:rsid w:val="004572B6"/>
    <w:rsid w:val="00457364"/>
    <w:rsid w:val="00457520"/>
    <w:rsid w:val="004575CF"/>
    <w:rsid w:val="004578C4"/>
    <w:rsid w:val="004578F8"/>
    <w:rsid w:val="00457944"/>
    <w:rsid w:val="004579F4"/>
    <w:rsid w:val="004600B0"/>
    <w:rsid w:val="00460115"/>
    <w:rsid w:val="00460186"/>
    <w:rsid w:val="004602C5"/>
    <w:rsid w:val="00460D43"/>
    <w:rsid w:val="00461047"/>
    <w:rsid w:val="004610F4"/>
    <w:rsid w:val="004615D3"/>
    <w:rsid w:val="004616BE"/>
    <w:rsid w:val="0046196C"/>
    <w:rsid w:val="00461A84"/>
    <w:rsid w:val="00462317"/>
    <w:rsid w:val="004624D5"/>
    <w:rsid w:val="004625CB"/>
    <w:rsid w:val="0046267F"/>
    <w:rsid w:val="00462713"/>
    <w:rsid w:val="004628A1"/>
    <w:rsid w:val="00462B61"/>
    <w:rsid w:val="00462F88"/>
    <w:rsid w:val="0046312F"/>
    <w:rsid w:val="004634C6"/>
    <w:rsid w:val="00463865"/>
    <w:rsid w:val="00463AC6"/>
    <w:rsid w:val="00463EC0"/>
    <w:rsid w:val="00463EEE"/>
    <w:rsid w:val="00463F5C"/>
    <w:rsid w:val="0046400F"/>
    <w:rsid w:val="0046410D"/>
    <w:rsid w:val="00464429"/>
    <w:rsid w:val="004653A3"/>
    <w:rsid w:val="00465493"/>
    <w:rsid w:val="00465563"/>
    <w:rsid w:val="004655C0"/>
    <w:rsid w:val="004655C2"/>
    <w:rsid w:val="00465615"/>
    <w:rsid w:val="00465832"/>
    <w:rsid w:val="00465906"/>
    <w:rsid w:val="00465C44"/>
    <w:rsid w:val="00465C89"/>
    <w:rsid w:val="00465D89"/>
    <w:rsid w:val="00465E65"/>
    <w:rsid w:val="00465E7E"/>
    <w:rsid w:val="004661B6"/>
    <w:rsid w:val="00466B55"/>
    <w:rsid w:val="00466BF2"/>
    <w:rsid w:val="00467064"/>
    <w:rsid w:val="00467152"/>
    <w:rsid w:val="00467393"/>
    <w:rsid w:val="00467540"/>
    <w:rsid w:val="00470089"/>
    <w:rsid w:val="0047023D"/>
    <w:rsid w:val="004709BA"/>
    <w:rsid w:val="00470CB5"/>
    <w:rsid w:val="00470EBE"/>
    <w:rsid w:val="00471287"/>
    <w:rsid w:val="004716F5"/>
    <w:rsid w:val="00472151"/>
    <w:rsid w:val="0047234C"/>
    <w:rsid w:val="00472462"/>
    <w:rsid w:val="004725B5"/>
    <w:rsid w:val="00472613"/>
    <w:rsid w:val="00472AB5"/>
    <w:rsid w:val="00472BA9"/>
    <w:rsid w:val="00472C65"/>
    <w:rsid w:val="00472D37"/>
    <w:rsid w:val="0047373B"/>
    <w:rsid w:val="00473F27"/>
    <w:rsid w:val="004742DC"/>
    <w:rsid w:val="00474A06"/>
    <w:rsid w:val="00474A2A"/>
    <w:rsid w:val="00474BAE"/>
    <w:rsid w:val="00474E4E"/>
    <w:rsid w:val="00474F26"/>
    <w:rsid w:val="00475106"/>
    <w:rsid w:val="0047545E"/>
    <w:rsid w:val="00475749"/>
    <w:rsid w:val="00475AAB"/>
    <w:rsid w:val="00475D6D"/>
    <w:rsid w:val="00475DA3"/>
    <w:rsid w:val="00475E17"/>
    <w:rsid w:val="004764AF"/>
    <w:rsid w:val="0047659B"/>
    <w:rsid w:val="004769FE"/>
    <w:rsid w:val="00476C5F"/>
    <w:rsid w:val="00476D83"/>
    <w:rsid w:val="00476F5F"/>
    <w:rsid w:val="00477B72"/>
    <w:rsid w:val="00477E3B"/>
    <w:rsid w:val="00480021"/>
    <w:rsid w:val="004806FB"/>
    <w:rsid w:val="004809D3"/>
    <w:rsid w:val="00480A86"/>
    <w:rsid w:val="00480B52"/>
    <w:rsid w:val="00481091"/>
    <w:rsid w:val="004810F6"/>
    <w:rsid w:val="004813D1"/>
    <w:rsid w:val="004815B5"/>
    <w:rsid w:val="00481952"/>
    <w:rsid w:val="00481DF4"/>
    <w:rsid w:val="0048220C"/>
    <w:rsid w:val="004823A8"/>
    <w:rsid w:val="004827D6"/>
    <w:rsid w:val="00482AB1"/>
    <w:rsid w:val="00482B30"/>
    <w:rsid w:val="00482C17"/>
    <w:rsid w:val="00482FF7"/>
    <w:rsid w:val="004833B8"/>
    <w:rsid w:val="00483473"/>
    <w:rsid w:val="00483AC7"/>
    <w:rsid w:val="00483BF4"/>
    <w:rsid w:val="00483C73"/>
    <w:rsid w:val="0048424E"/>
    <w:rsid w:val="00484408"/>
    <w:rsid w:val="0048474B"/>
    <w:rsid w:val="00484BE1"/>
    <w:rsid w:val="00484C62"/>
    <w:rsid w:val="00484EA0"/>
    <w:rsid w:val="00485227"/>
    <w:rsid w:val="0048531D"/>
    <w:rsid w:val="00485372"/>
    <w:rsid w:val="004854C3"/>
    <w:rsid w:val="0048553B"/>
    <w:rsid w:val="00485D21"/>
    <w:rsid w:val="00485D3A"/>
    <w:rsid w:val="00485DD2"/>
    <w:rsid w:val="0048642C"/>
    <w:rsid w:val="00486680"/>
    <w:rsid w:val="0048698A"/>
    <w:rsid w:val="004869D7"/>
    <w:rsid w:val="00486DDD"/>
    <w:rsid w:val="004874A5"/>
    <w:rsid w:val="00487AF1"/>
    <w:rsid w:val="00487DEB"/>
    <w:rsid w:val="00490023"/>
    <w:rsid w:val="004901EE"/>
    <w:rsid w:val="00490489"/>
    <w:rsid w:val="004904DE"/>
    <w:rsid w:val="00490515"/>
    <w:rsid w:val="004907E0"/>
    <w:rsid w:val="00490CD6"/>
    <w:rsid w:val="0049112F"/>
    <w:rsid w:val="00491197"/>
    <w:rsid w:val="00491425"/>
    <w:rsid w:val="0049157F"/>
    <w:rsid w:val="00491C3B"/>
    <w:rsid w:val="00491CE2"/>
    <w:rsid w:val="00491E82"/>
    <w:rsid w:val="0049210C"/>
    <w:rsid w:val="0049236A"/>
    <w:rsid w:val="00492605"/>
    <w:rsid w:val="00492684"/>
    <w:rsid w:val="004928BC"/>
    <w:rsid w:val="0049295E"/>
    <w:rsid w:val="0049297C"/>
    <w:rsid w:val="00492CBF"/>
    <w:rsid w:val="00492CC9"/>
    <w:rsid w:val="00492D83"/>
    <w:rsid w:val="0049301F"/>
    <w:rsid w:val="0049382D"/>
    <w:rsid w:val="00493B80"/>
    <w:rsid w:val="00493D11"/>
    <w:rsid w:val="00494442"/>
    <w:rsid w:val="00494A9A"/>
    <w:rsid w:val="00494B41"/>
    <w:rsid w:val="00495017"/>
    <w:rsid w:val="0049555D"/>
    <w:rsid w:val="004959E1"/>
    <w:rsid w:val="00495EBC"/>
    <w:rsid w:val="00495F0A"/>
    <w:rsid w:val="0049648D"/>
    <w:rsid w:val="004966C7"/>
    <w:rsid w:val="00496721"/>
    <w:rsid w:val="00496CC9"/>
    <w:rsid w:val="00496F27"/>
    <w:rsid w:val="004975C0"/>
    <w:rsid w:val="004A04DE"/>
    <w:rsid w:val="004A054D"/>
    <w:rsid w:val="004A0FFD"/>
    <w:rsid w:val="004A171A"/>
    <w:rsid w:val="004A1C2F"/>
    <w:rsid w:val="004A1E2E"/>
    <w:rsid w:val="004A2482"/>
    <w:rsid w:val="004A2717"/>
    <w:rsid w:val="004A2B68"/>
    <w:rsid w:val="004A2B69"/>
    <w:rsid w:val="004A2EFB"/>
    <w:rsid w:val="004A33EF"/>
    <w:rsid w:val="004A3905"/>
    <w:rsid w:val="004A3DB2"/>
    <w:rsid w:val="004A3E8D"/>
    <w:rsid w:val="004A409F"/>
    <w:rsid w:val="004A418F"/>
    <w:rsid w:val="004A41A8"/>
    <w:rsid w:val="004A4830"/>
    <w:rsid w:val="004A4A3F"/>
    <w:rsid w:val="004A4AEA"/>
    <w:rsid w:val="004A4C27"/>
    <w:rsid w:val="004A4D46"/>
    <w:rsid w:val="004A4E1A"/>
    <w:rsid w:val="004A4EA2"/>
    <w:rsid w:val="004A5675"/>
    <w:rsid w:val="004A59A0"/>
    <w:rsid w:val="004A5A61"/>
    <w:rsid w:val="004A5F6F"/>
    <w:rsid w:val="004A620E"/>
    <w:rsid w:val="004A6427"/>
    <w:rsid w:val="004A6487"/>
    <w:rsid w:val="004A6F48"/>
    <w:rsid w:val="004A7097"/>
    <w:rsid w:val="004A7107"/>
    <w:rsid w:val="004A780B"/>
    <w:rsid w:val="004A7BC1"/>
    <w:rsid w:val="004A7E12"/>
    <w:rsid w:val="004A7E16"/>
    <w:rsid w:val="004AF36F"/>
    <w:rsid w:val="004B0129"/>
    <w:rsid w:val="004B016A"/>
    <w:rsid w:val="004B0607"/>
    <w:rsid w:val="004B0A4C"/>
    <w:rsid w:val="004B0B5F"/>
    <w:rsid w:val="004B10E9"/>
    <w:rsid w:val="004B125D"/>
    <w:rsid w:val="004B13F3"/>
    <w:rsid w:val="004B1629"/>
    <w:rsid w:val="004B1F0F"/>
    <w:rsid w:val="004B2002"/>
    <w:rsid w:val="004B23FA"/>
    <w:rsid w:val="004B24FD"/>
    <w:rsid w:val="004B298C"/>
    <w:rsid w:val="004B2DB1"/>
    <w:rsid w:val="004B36ED"/>
    <w:rsid w:val="004B3EEB"/>
    <w:rsid w:val="004B4377"/>
    <w:rsid w:val="004B456B"/>
    <w:rsid w:val="004B5121"/>
    <w:rsid w:val="004B5130"/>
    <w:rsid w:val="004B5256"/>
    <w:rsid w:val="004B54AB"/>
    <w:rsid w:val="004B5517"/>
    <w:rsid w:val="004B5DCC"/>
    <w:rsid w:val="004B5F2B"/>
    <w:rsid w:val="004B61D5"/>
    <w:rsid w:val="004B623A"/>
    <w:rsid w:val="004B67F9"/>
    <w:rsid w:val="004B6A22"/>
    <w:rsid w:val="004B6A51"/>
    <w:rsid w:val="004B74F7"/>
    <w:rsid w:val="004B77A4"/>
    <w:rsid w:val="004B7830"/>
    <w:rsid w:val="004B7B96"/>
    <w:rsid w:val="004B7BFF"/>
    <w:rsid w:val="004B7C52"/>
    <w:rsid w:val="004B7D27"/>
    <w:rsid w:val="004B7E3E"/>
    <w:rsid w:val="004B7F2D"/>
    <w:rsid w:val="004C015C"/>
    <w:rsid w:val="004C0224"/>
    <w:rsid w:val="004C05E7"/>
    <w:rsid w:val="004C0604"/>
    <w:rsid w:val="004C0674"/>
    <w:rsid w:val="004C1574"/>
    <w:rsid w:val="004C1B24"/>
    <w:rsid w:val="004C1DB2"/>
    <w:rsid w:val="004C1E9F"/>
    <w:rsid w:val="004C1F3F"/>
    <w:rsid w:val="004C2831"/>
    <w:rsid w:val="004C2D86"/>
    <w:rsid w:val="004C2DBB"/>
    <w:rsid w:val="004C30E0"/>
    <w:rsid w:val="004C3C76"/>
    <w:rsid w:val="004C415C"/>
    <w:rsid w:val="004C43F3"/>
    <w:rsid w:val="004C4467"/>
    <w:rsid w:val="004C46C3"/>
    <w:rsid w:val="004C48EA"/>
    <w:rsid w:val="004C4B52"/>
    <w:rsid w:val="004C4B99"/>
    <w:rsid w:val="004C4D41"/>
    <w:rsid w:val="004C4DF3"/>
    <w:rsid w:val="004C4EA0"/>
    <w:rsid w:val="004C4ED6"/>
    <w:rsid w:val="004C541C"/>
    <w:rsid w:val="004C6193"/>
    <w:rsid w:val="004C61FB"/>
    <w:rsid w:val="004C6262"/>
    <w:rsid w:val="004C6561"/>
    <w:rsid w:val="004C6617"/>
    <w:rsid w:val="004C6DE5"/>
    <w:rsid w:val="004C70DE"/>
    <w:rsid w:val="004C722B"/>
    <w:rsid w:val="004C72DC"/>
    <w:rsid w:val="004C7527"/>
    <w:rsid w:val="004C78DC"/>
    <w:rsid w:val="004C7CDA"/>
    <w:rsid w:val="004C7EA4"/>
    <w:rsid w:val="004D019F"/>
    <w:rsid w:val="004D0876"/>
    <w:rsid w:val="004D14E0"/>
    <w:rsid w:val="004D16B1"/>
    <w:rsid w:val="004D1710"/>
    <w:rsid w:val="004D18C0"/>
    <w:rsid w:val="004D18FB"/>
    <w:rsid w:val="004D1A0F"/>
    <w:rsid w:val="004D1BA1"/>
    <w:rsid w:val="004D1DC0"/>
    <w:rsid w:val="004D2222"/>
    <w:rsid w:val="004D24B6"/>
    <w:rsid w:val="004D2605"/>
    <w:rsid w:val="004D261F"/>
    <w:rsid w:val="004D2882"/>
    <w:rsid w:val="004D2B32"/>
    <w:rsid w:val="004D2C02"/>
    <w:rsid w:val="004D30E3"/>
    <w:rsid w:val="004D340C"/>
    <w:rsid w:val="004D3569"/>
    <w:rsid w:val="004D3627"/>
    <w:rsid w:val="004D3704"/>
    <w:rsid w:val="004D3715"/>
    <w:rsid w:val="004D37BD"/>
    <w:rsid w:val="004D38FB"/>
    <w:rsid w:val="004D39CC"/>
    <w:rsid w:val="004D3AF3"/>
    <w:rsid w:val="004D3F74"/>
    <w:rsid w:val="004D438D"/>
    <w:rsid w:val="004D4D27"/>
    <w:rsid w:val="004D4D9E"/>
    <w:rsid w:val="004D4F10"/>
    <w:rsid w:val="004D5236"/>
    <w:rsid w:val="004D54B8"/>
    <w:rsid w:val="004D57B9"/>
    <w:rsid w:val="004D5840"/>
    <w:rsid w:val="004D58B1"/>
    <w:rsid w:val="004D5DAE"/>
    <w:rsid w:val="004D5E61"/>
    <w:rsid w:val="004D6093"/>
    <w:rsid w:val="004D6464"/>
    <w:rsid w:val="004D653B"/>
    <w:rsid w:val="004D6859"/>
    <w:rsid w:val="004D6FD8"/>
    <w:rsid w:val="004D7077"/>
    <w:rsid w:val="004D722D"/>
    <w:rsid w:val="004D78E8"/>
    <w:rsid w:val="004E0233"/>
    <w:rsid w:val="004E0896"/>
    <w:rsid w:val="004E1469"/>
    <w:rsid w:val="004E1C91"/>
    <w:rsid w:val="004E23D5"/>
    <w:rsid w:val="004E2805"/>
    <w:rsid w:val="004E2A0F"/>
    <w:rsid w:val="004E2CA6"/>
    <w:rsid w:val="004E2E7A"/>
    <w:rsid w:val="004E31A2"/>
    <w:rsid w:val="004E36C1"/>
    <w:rsid w:val="004E373F"/>
    <w:rsid w:val="004E3818"/>
    <w:rsid w:val="004E3971"/>
    <w:rsid w:val="004E3A23"/>
    <w:rsid w:val="004E3EC0"/>
    <w:rsid w:val="004E3FE8"/>
    <w:rsid w:val="004E4247"/>
    <w:rsid w:val="004E4FF7"/>
    <w:rsid w:val="004E515B"/>
    <w:rsid w:val="004E53C2"/>
    <w:rsid w:val="004E53C8"/>
    <w:rsid w:val="004E563B"/>
    <w:rsid w:val="004E5876"/>
    <w:rsid w:val="004E5AED"/>
    <w:rsid w:val="004E5C55"/>
    <w:rsid w:val="004E60EC"/>
    <w:rsid w:val="004E65BE"/>
    <w:rsid w:val="004E6998"/>
    <w:rsid w:val="004E6A6B"/>
    <w:rsid w:val="004E6B6C"/>
    <w:rsid w:val="004E6FC0"/>
    <w:rsid w:val="004E7455"/>
    <w:rsid w:val="004E74B2"/>
    <w:rsid w:val="004E7B79"/>
    <w:rsid w:val="004F00AB"/>
    <w:rsid w:val="004F078B"/>
    <w:rsid w:val="004F0D42"/>
    <w:rsid w:val="004F0E26"/>
    <w:rsid w:val="004F1544"/>
    <w:rsid w:val="004F177E"/>
    <w:rsid w:val="004F1960"/>
    <w:rsid w:val="004F1B9F"/>
    <w:rsid w:val="004F1F6D"/>
    <w:rsid w:val="004F219B"/>
    <w:rsid w:val="004F23F7"/>
    <w:rsid w:val="004F26EE"/>
    <w:rsid w:val="004F30BA"/>
    <w:rsid w:val="004F337A"/>
    <w:rsid w:val="004F355D"/>
    <w:rsid w:val="004F3A66"/>
    <w:rsid w:val="004F3D70"/>
    <w:rsid w:val="004F4782"/>
    <w:rsid w:val="004F4BC0"/>
    <w:rsid w:val="004F4C27"/>
    <w:rsid w:val="004F4F84"/>
    <w:rsid w:val="004F53CF"/>
    <w:rsid w:val="004F5A24"/>
    <w:rsid w:val="004F5C2E"/>
    <w:rsid w:val="004F6290"/>
    <w:rsid w:val="004F6325"/>
    <w:rsid w:val="004F6588"/>
    <w:rsid w:val="004F66E0"/>
    <w:rsid w:val="004F6FBA"/>
    <w:rsid w:val="004F7390"/>
    <w:rsid w:val="004F752D"/>
    <w:rsid w:val="004F75E5"/>
    <w:rsid w:val="004F79DB"/>
    <w:rsid w:val="00500152"/>
    <w:rsid w:val="00500625"/>
    <w:rsid w:val="0050069C"/>
    <w:rsid w:val="0050094D"/>
    <w:rsid w:val="00500CEE"/>
    <w:rsid w:val="00500E7F"/>
    <w:rsid w:val="005011D2"/>
    <w:rsid w:val="005017CF"/>
    <w:rsid w:val="0050258A"/>
    <w:rsid w:val="00502CB2"/>
    <w:rsid w:val="00503079"/>
    <w:rsid w:val="005030D3"/>
    <w:rsid w:val="005032D7"/>
    <w:rsid w:val="00503D52"/>
    <w:rsid w:val="00504016"/>
    <w:rsid w:val="00504EA0"/>
    <w:rsid w:val="00505508"/>
    <w:rsid w:val="00505AEF"/>
    <w:rsid w:val="00505DC3"/>
    <w:rsid w:val="005060B1"/>
    <w:rsid w:val="00506261"/>
    <w:rsid w:val="00506335"/>
    <w:rsid w:val="0050664D"/>
    <w:rsid w:val="00506CCB"/>
    <w:rsid w:val="00506E41"/>
    <w:rsid w:val="005072BC"/>
    <w:rsid w:val="005075B3"/>
    <w:rsid w:val="00507A68"/>
    <w:rsid w:val="00507B1F"/>
    <w:rsid w:val="005100C7"/>
    <w:rsid w:val="00510420"/>
    <w:rsid w:val="00510AA4"/>
    <w:rsid w:val="00510CC3"/>
    <w:rsid w:val="00511171"/>
    <w:rsid w:val="005117FC"/>
    <w:rsid w:val="00511F4D"/>
    <w:rsid w:val="00512268"/>
    <w:rsid w:val="00512605"/>
    <w:rsid w:val="00512788"/>
    <w:rsid w:val="00512A16"/>
    <w:rsid w:val="00513028"/>
    <w:rsid w:val="00513170"/>
    <w:rsid w:val="00513311"/>
    <w:rsid w:val="00513758"/>
    <w:rsid w:val="00513A2A"/>
    <w:rsid w:val="00513B03"/>
    <w:rsid w:val="00513C37"/>
    <w:rsid w:val="00514D1E"/>
    <w:rsid w:val="00515109"/>
    <w:rsid w:val="00515983"/>
    <w:rsid w:val="00515A1E"/>
    <w:rsid w:val="00515B10"/>
    <w:rsid w:val="00515B3D"/>
    <w:rsid w:val="00517E5C"/>
    <w:rsid w:val="00517F33"/>
    <w:rsid w:val="005201A4"/>
    <w:rsid w:val="0052023C"/>
    <w:rsid w:val="00520C10"/>
    <w:rsid w:val="00520EC9"/>
    <w:rsid w:val="005216F8"/>
    <w:rsid w:val="005216FF"/>
    <w:rsid w:val="00521C2F"/>
    <w:rsid w:val="00521FF8"/>
    <w:rsid w:val="00522079"/>
    <w:rsid w:val="00522294"/>
    <w:rsid w:val="0052229E"/>
    <w:rsid w:val="005222B7"/>
    <w:rsid w:val="00522761"/>
    <w:rsid w:val="00522D87"/>
    <w:rsid w:val="00522FF2"/>
    <w:rsid w:val="0052357B"/>
    <w:rsid w:val="005236CD"/>
    <w:rsid w:val="00523A93"/>
    <w:rsid w:val="005243B3"/>
    <w:rsid w:val="00524464"/>
    <w:rsid w:val="0052458B"/>
    <w:rsid w:val="00524CC5"/>
    <w:rsid w:val="00524D83"/>
    <w:rsid w:val="00525601"/>
    <w:rsid w:val="0052586A"/>
    <w:rsid w:val="00525D71"/>
    <w:rsid w:val="0052600F"/>
    <w:rsid w:val="0052602A"/>
    <w:rsid w:val="00526181"/>
    <w:rsid w:val="005267AF"/>
    <w:rsid w:val="00526A8D"/>
    <w:rsid w:val="005271DF"/>
    <w:rsid w:val="00527242"/>
    <w:rsid w:val="00527810"/>
    <w:rsid w:val="00527A17"/>
    <w:rsid w:val="00527BD3"/>
    <w:rsid w:val="00527E98"/>
    <w:rsid w:val="00530426"/>
    <w:rsid w:val="0053053A"/>
    <w:rsid w:val="005306F1"/>
    <w:rsid w:val="0053131F"/>
    <w:rsid w:val="00531899"/>
    <w:rsid w:val="00531944"/>
    <w:rsid w:val="00531BE3"/>
    <w:rsid w:val="00531C7D"/>
    <w:rsid w:val="005321A2"/>
    <w:rsid w:val="0053228F"/>
    <w:rsid w:val="0053263D"/>
    <w:rsid w:val="00532CDC"/>
    <w:rsid w:val="00532E2D"/>
    <w:rsid w:val="00532FFA"/>
    <w:rsid w:val="00533086"/>
    <w:rsid w:val="005331E2"/>
    <w:rsid w:val="00533310"/>
    <w:rsid w:val="0053409F"/>
    <w:rsid w:val="00534138"/>
    <w:rsid w:val="005345AE"/>
    <w:rsid w:val="00534CD1"/>
    <w:rsid w:val="00534D18"/>
    <w:rsid w:val="00534F96"/>
    <w:rsid w:val="00535162"/>
    <w:rsid w:val="005352D3"/>
    <w:rsid w:val="00535A2E"/>
    <w:rsid w:val="00535B73"/>
    <w:rsid w:val="00535C6B"/>
    <w:rsid w:val="00535F6E"/>
    <w:rsid w:val="0053608A"/>
    <w:rsid w:val="00536308"/>
    <w:rsid w:val="005366C1"/>
    <w:rsid w:val="0053673F"/>
    <w:rsid w:val="005368A0"/>
    <w:rsid w:val="00536A72"/>
    <w:rsid w:val="00536C69"/>
    <w:rsid w:val="00536CDA"/>
    <w:rsid w:val="00536F4C"/>
    <w:rsid w:val="00537064"/>
    <w:rsid w:val="005370EC"/>
    <w:rsid w:val="00537216"/>
    <w:rsid w:val="0053788C"/>
    <w:rsid w:val="00537AC7"/>
    <w:rsid w:val="00537D06"/>
    <w:rsid w:val="00537F9C"/>
    <w:rsid w:val="005402DC"/>
    <w:rsid w:val="0054050D"/>
    <w:rsid w:val="00540669"/>
    <w:rsid w:val="005406FE"/>
    <w:rsid w:val="00540B6B"/>
    <w:rsid w:val="00540B85"/>
    <w:rsid w:val="00540D02"/>
    <w:rsid w:val="005415C2"/>
    <w:rsid w:val="0054171B"/>
    <w:rsid w:val="00541BA7"/>
    <w:rsid w:val="0054211B"/>
    <w:rsid w:val="0054245C"/>
    <w:rsid w:val="0054280C"/>
    <w:rsid w:val="00543024"/>
    <w:rsid w:val="005430F4"/>
    <w:rsid w:val="00543DA4"/>
    <w:rsid w:val="00543DFF"/>
    <w:rsid w:val="00544079"/>
    <w:rsid w:val="0054428A"/>
    <w:rsid w:val="00544404"/>
    <w:rsid w:val="00544409"/>
    <w:rsid w:val="00544472"/>
    <w:rsid w:val="00544B29"/>
    <w:rsid w:val="00544F6E"/>
    <w:rsid w:val="00544F9A"/>
    <w:rsid w:val="00545381"/>
    <w:rsid w:val="005453F5"/>
    <w:rsid w:val="005456EC"/>
    <w:rsid w:val="00545982"/>
    <w:rsid w:val="00545BDF"/>
    <w:rsid w:val="0054618D"/>
    <w:rsid w:val="005462C1"/>
    <w:rsid w:val="0054681A"/>
    <w:rsid w:val="00546A07"/>
    <w:rsid w:val="00546AE1"/>
    <w:rsid w:val="00546D33"/>
    <w:rsid w:val="00546F1F"/>
    <w:rsid w:val="00547CB2"/>
    <w:rsid w:val="00550204"/>
    <w:rsid w:val="00550540"/>
    <w:rsid w:val="00550663"/>
    <w:rsid w:val="00550B3C"/>
    <w:rsid w:val="00550F65"/>
    <w:rsid w:val="005510C3"/>
    <w:rsid w:val="005518DB"/>
    <w:rsid w:val="00551A41"/>
    <w:rsid w:val="00551E52"/>
    <w:rsid w:val="00553386"/>
    <w:rsid w:val="0055343F"/>
    <w:rsid w:val="0055350A"/>
    <w:rsid w:val="00553AD5"/>
    <w:rsid w:val="00553F83"/>
    <w:rsid w:val="00553FA0"/>
    <w:rsid w:val="00553FAA"/>
    <w:rsid w:val="00554150"/>
    <w:rsid w:val="00554280"/>
    <w:rsid w:val="0055434E"/>
    <w:rsid w:val="00554673"/>
    <w:rsid w:val="00554C77"/>
    <w:rsid w:val="00555014"/>
    <w:rsid w:val="00555197"/>
    <w:rsid w:val="0055571D"/>
    <w:rsid w:val="0055592B"/>
    <w:rsid w:val="00555A74"/>
    <w:rsid w:val="00555AE4"/>
    <w:rsid w:val="00555D89"/>
    <w:rsid w:val="00556007"/>
    <w:rsid w:val="00556408"/>
    <w:rsid w:val="0055690E"/>
    <w:rsid w:val="00556F09"/>
    <w:rsid w:val="005571D6"/>
    <w:rsid w:val="0055772D"/>
    <w:rsid w:val="00557EBD"/>
    <w:rsid w:val="00557FD8"/>
    <w:rsid w:val="005600A6"/>
    <w:rsid w:val="0056037A"/>
    <w:rsid w:val="005604B1"/>
    <w:rsid w:val="005608E2"/>
    <w:rsid w:val="005609A8"/>
    <w:rsid w:val="00560AF3"/>
    <w:rsid w:val="00560B4D"/>
    <w:rsid w:val="00560DB6"/>
    <w:rsid w:val="00561412"/>
    <w:rsid w:val="00561638"/>
    <w:rsid w:val="0056195B"/>
    <w:rsid w:val="00561D90"/>
    <w:rsid w:val="00561E70"/>
    <w:rsid w:val="00561EF1"/>
    <w:rsid w:val="00561F20"/>
    <w:rsid w:val="00562008"/>
    <w:rsid w:val="00562073"/>
    <w:rsid w:val="0056233C"/>
    <w:rsid w:val="0056259A"/>
    <w:rsid w:val="005625A5"/>
    <w:rsid w:val="00562DC9"/>
    <w:rsid w:val="00563671"/>
    <w:rsid w:val="00563866"/>
    <w:rsid w:val="00563945"/>
    <w:rsid w:val="0056398E"/>
    <w:rsid w:val="00563B0A"/>
    <w:rsid w:val="00563C43"/>
    <w:rsid w:val="00563D5A"/>
    <w:rsid w:val="00564201"/>
    <w:rsid w:val="0056449E"/>
    <w:rsid w:val="005644EA"/>
    <w:rsid w:val="005648AA"/>
    <w:rsid w:val="0056492A"/>
    <w:rsid w:val="00565258"/>
    <w:rsid w:val="00565331"/>
    <w:rsid w:val="005653BA"/>
    <w:rsid w:val="005656B6"/>
    <w:rsid w:val="00565B1D"/>
    <w:rsid w:val="00565CB3"/>
    <w:rsid w:val="00565ECD"/>
    <w:rsid w:val="00566002"/>
    <w:rsid w:val="005660D4"/>
    <w:rsid w:val="00566424"/>
    <w:rsid w:val="005666F0"/>
    <w:rsid w:val="00566716"/>
    <w:rsid w:val="00566783"/>
    <w:rsid w:val="005667A4"/>
    <w:rsid w:val="00566979"/>
    <w:rsid w:val="00566EF5"/>
    <w:rsid w:val="005670BB"/>
    <w:rsid w:val="00567312"/>
    <w:rsid w:val="005675DC"/>
    <w:rsid w:val="005676A1"/>
    <w:rsid w:val="005677F8"/>
    <w:rsid w:val="00567AC8"/>
    <w:rsid w:val="00567BF2"/>
    <w:rsid w:val="00570349"/>
    <w:rsid w:val="00570382"/>
    <w:rsid w:val="005704AB"/>
    <w:rsid w:val="00570690"/>
    <w:rsid w:val="00570720"/>
    <w:rsid w:val="00570811"/>
    <w:rsid w:val="00571275"/>
    <w:rsid w:val="00571916"/>
    <w:rsid w:val="00571977"/>
    <w:rsid w:val="0057206D"/>
    <w:rsid w:val="00572339"/>
    <w:rsid w:val="00572439"/>
    <w:rsid w:val="0057269D"/>
    <w:rsid w:val="005731AE"/>
    <w:rsid w:val="005735CF"/>
    <w:rsid w:val="00573625"/>
    <w:rsid w:val="00573A58"/>
    <w:rsid w:val="00573C28"/>
    <w:rsid w:val="00573C80"/>
    <w:rsid w:val="0057404B"/>
    <w:rsid w:val="0057445C"/>
    <w:rsid w:val="005750D5"/>
    <w:rsid w:val="00575137"/>
    <w:rsid w:val="00575294"/>
    <w:rsid w:val="005753F2"/>
    <w:rsid w:val="00575413"/>
    <w:rsid w:val="00576287"/>
    <w:rsid w:val="005766AD"/>
    <w:rsid w:val="005769F4"/>
    <w:rsid w:val="005770D6"/>
    <w:rsid w:val="005771F1"/>
    <w:rsid w:val="00577433"/>
    <w:rsid w:val="0057744A"/>
    <w:rsid w:val="00577782"/>
    <w:rsid w:val="005779EA"/>
    <w:rsid w:val="00577A85"/>
    <w:rsid w:val="00577BB2"/>
    <w:rsid w:val="00577D6C"/>
    <w:rsid w:val="00577EBC"/>
    <w:rsid w:val="00577F34"/>
    <w:rsid w:val="00577F82"/>
    <w:rsid w:val="00580009"/>
    <w:rsid w:val="00580338"/>
    <w:rsid w:val="005803B6"/>
    <w:rsid w:val="0058042D"/>
    <w:rsid w:val="005804AA"/>
    <w:rsid w:val="0058086D"/>
    <w:rsid w:val="005808E6"/>
    <w:rsid w:val="00580C5B"/>
    <w:rsid w:val="00580F7A"/>
    <w:rsid w:val="005810DE"/>
    <w:rsid w:val="005817FC"/>
    <w:rsid w:val="00581D8F"/>
    <w:rsid w:val="00581D90"/>
    <w:rsid w:val="005824B8"/>
    <w:rsid w:val="0058280B"/>
    <w:rsid w:val="00582DC5"/>
    <w:rsid w:val="005838BC"/>
    <w:rsid w:val="00583E5C"/>
    <w:rsid w:val="00583F62"/>
    <w:rsid w:val="005841A9"/>
    <w:rsid w:val="005842D7"/>
    <w:rsid w:val="00584922"/>
    <w:rsid w:val="00584ABD"/>
    <w:rsid w:val="00584BAB"/>
    <w:rsid w:val="00584BB7"/>
    <w:rsid w:val="005851C6"/>
    <w:rsid w:val="005851FB"/>
    <w:rsid w:val="00585CF8"/>
    <w:rsid w:val="00585E66"/>
    <w:rsid w:val="00586162"/>
    <w:rsid w:val="0058699B"/>
    <w:rsid w:val="0058717F"/>
    <w:rsid w:val="00587205"/>
    <w:rsid w:val="005875B4"/>
    <w:rsid w:val="0058765B"/>
    <w:rsid w:val="005878F6"/>
    <w:rsid w:val="00587D7E"/>
    <w:rsid w:val="00587E23"/>
    <w:rsid w:val="00587EFA"/>
    <w:rsid w:val="00587F57"/>
    <w:rsid w:val="00590033"/>
    <w:rsid w:val="0059061B"/>
    <w:rsid w:val="00590783"/>
    <w:rsid w:val="00590FE9"/>
    <w:rsid w:val="00591004"/>
    <w:rsid w:val="005918BB"/>
    <w:rsid w:val="0059207F"/>
    <w:rsid w:val="00592471"/>
    <w:rsid w:val="0059252D"/>
    <w:rsid w:val="00592579"/>
    <w:rsid w:val="00592657"/>
    <w:rsid w:val="00592C34"/>
    <w:rsid w:val="005930D5"/>
    <w:rsid w:val="00593462"/>
    <w:rsid w:val="00593848"/>
    <w:rsid w:val="00593AA1"/>
    <w:rsid w:val="0059411D"/>
    <w:rsid w:val="00594504"/>
    <w:rsid w:val="005945A5"/>
    <w:rsid w:val="005946A9"/>
    <w:rsid w:val="00594F18"/>
    <w:rsid w:val="005950DE"/>
    <w:rsid w:val="00595220"/>
    <w:rsid w:val="00595523"/>
    <w:rsid w:val="0059619A"/>
    <w:rsid w:val="0059649B"/>
    <w:rsid w:val="0059667A"/>
    <w:rsid w:val="005968DF"/>
    <w:rsid w:val="00596F62"/>
    <w:rsid w:val="005973C3"/>
    <w:rsid w:val="00597455"/>
    <w:rsid w:val="0059782A"/>
    <w:rsid w:val="00597A41"/>
    <w:rsid w:val="00597BA8"/>
    <w:rsid w:val="005A00D4"/>
    <w:rsid w:val="005A0458"/>
    <w:rsid w:val="005A06DA"/>
    <w:rsid w:val="005A080A"/>
    <w:rsid w:val="005A0B05"/>
    <w:rsid w:val="005A0D1A"/>
    <w:rsid w:val="005A0F8A"/>
    <w:rsid w:val="005A0FF1"/>
    <w:rsid w:val="005A1282"/>
    <w:rsid w:val="005A1732"/>
    <w:rsid w:val="005A1830"/>
    <w:rsid w:val="005A1997"/>
    <w:rsid w:val="005A24A0"/>
    <w:rsid w:val="005A2556"/>
    <w:rsid w:val="005A362F"/>
    <w:rsid w:val="005A378F"/>
    <w:rsid w:val="005A3A93"/>
    <w:rsid w:val="005A3B28"/>
    <w:rsid w:val="005A3E87"/>
    <w:rsid w:val="005A41A2"/>
    <w:rsid w:val="005A4262"/>
    <w:rsid w:val="005A4540"/>
    <w:rsid w:val="005A47B7"/>
    <w:rsid w:val="005A4B8F"/>
    <w:rsid w:val="005A4F14"/>
    <w:rsid w:val="005A5485"/>
    <w:rsid w:val="005A5868"/>
    <w:rsid w:val="005A58FD"/>
    <w:rsid w:val="005A594A"/>
    <w:rsid w:val="005A6611"/>
    <w:rsid w:val="005A6CC8"/>
    <w:rsid w:val="005A6CE7"/>
    <w:rsid w:val="005A6E03"/>
    <w:rsid w:val="005A7116"/>
    <w:rsid w:val="005A7732"/>
    <w:rsid w:val="005A7CAF"/>
    <w:rsid w:val="005B0073"/>
    <w:rsid w:val="005B01B5"/>
    <w:rsid w:val="005B0E20"/>
    <w:rsid w:val="005B0F03"/>
    <w:rsid w:val="005B1043"/>
    <w:rsid w:val="005B1369"/>
    <w:rsid w:val="005B1689"/>
    <w:rsid w:val="005B1908"/>
    <w:rsid w:val="005B1D63"/>
    <w:rsid w:val="005B2110"/>
    <w:rsid w:val="005B275E"/>
    <w:rsid w:val="005B2847"/>
    <w:rsid w:val="005B2A18"/>
    <w:rsid w:val="005B2A23"/>
    <w:rsid w:val="005B2ABC"/>
    <w:rsid w:val="005B3358"/>
    <w:rsid w:val="005B3C48"/>
    <w:rsid w:val="005B4008"/>
    <w:rsid w:val="005B434E"/>
    <w:rsid w:val="005B45ED"/>
    <w:rsid w:val="005B52CB"/>
    <w:rsid w:val="005B53FC"/>
    <w:rsid w:val="005B5452"/>
    <w:rsid w:val="005B55DC"/>
    <w:rsid w:val="005B5708"/>
    <w:rsid w:val="005B57EE"/>
    <w:rsid w:val="005B5A23"/>
    <w:rsid w:val="005B5A2D"/>
    <w:rsid w:val="005B5AD6"/>
    <w:rsid w:val="005B5DE8"/>
    <w:rsid w:val="005B7003"/>
    <w:rsid w:val="005B7118"/>
    <w:rsid w:val="005B71E2"/>
    <w:rsid w:val="005B74D6"/>
    <w:rsid w:val="005B7DAE"/>
    <w:rsid w:val="005C006F"/>
    <w:rsid w:val="005C0173"/>
    <w:rsid w:val="005C03DA"/>
    <w:rsid w:val="005C0955"/>
    <w:rsid w:val="005C0BE5"/>
    <w:rsid w:val="005C0E44"/>
    <w:rsid w:val="005C1020"/>
    <w:rsid w:val="005C147F"/>
    <w:rsid w:val="005C1749"/>
    <w:rsid w:val="005C1A32"/>
    <w:rsid w:val="005C2534"/>
    <w:rsid w:val="005C2912"/>
    <w:rsid w:val="005C2913"/>
    <w:rsid w:val="005C2CC5"/>
    <w:rsid w:val="005C3786"/>
    <w:rsid w:val="005C3987"/>
    <w:rsid w:val="005C3B4C"/>
    <w:rsid w:val="005C3C10"/>
    <w:rsid w:val="005C3C9F"/>
    <w:rsid w:val="005C40E0"/>
    <w:rsid w:val="005C4134"/>
    <w:rsid w:val="005C4354"/>
    <w:rsid w:val="005C4827"/>
    <w:rsid w:val="005C4AFB"/>
    <w:rsid w:val="005C4B8A"/>
    <w:rsid w:val="005C4BF2"/>
    <w:rsid w:val="005C4D72"/>
    <w:rsid w:val="005C5049"/>
    <w:rsid w:val="005C51CC"/>
    <w:rsid w:val="005C52E6"/>
    <w:rsid w:val="005C5555"/>
    <w:rsid w:val="005C570E"/>
    <w:rsid w:val="005C57C6"/>
    <w:rsid w:val="005C5A39"/>
    <w:rsid w:val="005C5DEA"/>
    <w:rsid w:val="005C6151"/>
    <w:rsid w:val="005C6872"/>
    <w:rsid w:val="005C6E4E"/>
    <w:rsid w:val="005C6FA5"/>
    <w:rsid w:val="005C7605"/>
    <w:rsid w:val="005C79E8"/>
    <w:rsid w:val="005C7E12"/>
    <w:rsid w:val="005D012C"/>
    <w:rsid w:val="005D060E"/>
    <w:rsid w:val="005D081E"/>
    <w:rsid w:val="005D0AF2"/>
    <w:rsid w:val="005D0EAE"/>
    <w:rsid w:val="005D1529"/>
    <w:rsid w:val="005D1588"/>
    <w:rsid w:val="005D1630"/>
    <w:rsid w:val="005D1662"/>
    <w:rsid w:val="005D16C5"/>
    <w:rsid w:val="005D181B"/>
    <w:rsid w:val="005D189E"/>
    <w:rsid w:val="005D2349"/>
    <w:rsid w:val="005D2400"/>
    <w:rsid w:val="005D2EEA"/>
    <w:rsid w:val="005D3350"/>
    <w:rsid w:val="005D3884"/>
    <w:rsid w:val="005D3AF7"/>
    <w:rsid w:val="005D3D17"/>
    <w:rsid w:val="005D3FA9"/>
    <w:rsid w:val="005D428D"/>
    <w:rsid w:val="005D44E9"/>
    <w:rsid w:val="005D46EB"/>
    <w:rsid w:val="005D4BE1"/>
    <w:rsid w:val="005D4E03"/>
    <w:rsid w:val="005D4FC8"/>
    <w:rsid w:val="005D506E"/>
    <w:rsid w:val="005D58E5"/>
    <w:rsid w:val="005D5DFC"/>
    <w:rsid w:val="005D627E"/>
    <w:rsid w:val="005D6910"/>
    <w:rsid w:val="005D69EC"/>
    <w:rsid w:val="005D6DCA"/>
    <w:rsid w:val="005D71AD"/>
    <w:rsid w:val="005D7455"/>
    <w:rsid w:val="005D74D5"/>
    <w:rsid w:val="005D7712"/>
    <w:rsid w:val="005D7742"/>
    <w:rsid w:val="005D77F4"/>
    <w:rsid w:val="005D7BF2"/>
    <w:rsid w:val="005D7CBD"/>
    <w:rsid w:val="005D7D85"/>
    <w:rsid w:val="005E00BB"/>
    <w:rsid w:val="005E0133"/>
    <w:rsid w:val="005E0913"/>
    <w:rsid w:val="005E1642"/>
    <w:rsid w:val="005E1E6D"/>
    <w:rsid w:val="005E225A"/>
    <w:rsid w:val="005E23F1"/>
    <w:rsid w:val="005E2423"/>
    <w:rsid w:val="005E28F4"/>
    <w:rsid w:val="005E2BB0"/>
    <w:rsid w:val="005E3FFE"/>
    <w:rsid w:val="005E467F"/>
    <w:rsid w:val="005E4952"/>
    <w:rsid w:val="005E4CBD"/>
    <w:rsid w:val="005E508F"/>
    <w:rsid w:val="005E53C1"/>
    <w:rsid w:val="005E53DC"/>
    <w:rsid w:val="005E5DC4"/>
    <w:rsid w:val="005E68E5"/>
    <w:rsid w:val="005E6B80"/>
    <w:rsid w:val="005E6B9D"/>
    <w:rsid w:val="005E6CE9"/>
    <w:rsid w:val="005E6F28"/>
    <w:rsid w:val="005E7358"/>
    <w:rsid w:val="005E7399"/>
    <w:rsid w:val="005E752D"/>
    <w:rsid w:val="005E7779"/>
    <w:rsid w:val="005E79C2"/>
    <w:rsid w:val="005F01B0"/>
    <w:rsid w:val="005F0DC0"/>
    <w:rsid w:val="005F0DC2"/>
    <w:rsid w:val="005F110F"/>
    <w:rsid w:val="005F1F5A"/>
    <w:rsid w:val="005F267E"/>
    <w:rsid w:val="005F2A40"/>
    <w:rsid w:val="005F2DDC"/>
    <w:rsid w:val="005F3705"/>
    <w:rsid w:val="005F3938"/>
    <w:rsid w:val="005F3ADD"/>
    <w:rsid w:val="005F3EF8"/>
    <w:rsid w:val="005F41A1"/>
    <w:rsid w:val="005F41AF"/>
    <w:rsid w:val="005F4579"/>
    <w:rsid w:val="005F4D5B"/>
    <w:rsid w:val="005F51EC"/>
    <w:rsid w:val="005F52A0"/>
    <w:rsid w:val="005F5927"/>
    <w:rsid w:val="005F7173"/>
    <w:rsid w:val="005F77FA"/>
    <w:rsid w:val="005F7AD5"/>
    <w:rsid w:val="005F7D93"/>
    <w:rsid w:val="0060002B"/>
    <w:rsid w:val="00600065"/>
    <w:rsid w:val="00600284"/>
    <w:rsid w:val="006003CD"/>
    <w:rsid w:val="006004BA"/>
    <w:rsid w:val="0060058D"/>
    <w:rsid w:val="006008A0"/>
    <w:rsid w:val="006014FD"/>
    <w:rsid w:val="00601628"/>
    <w:rsid w:val="00601CE1"/>
    <w:rsid w:val="00601EA1"/>
    <w:rsid w:val="006026A6"/>
    <w:rsid w:val="006026DA"/>
    <w:rsid w:val="006028C6"/>
    <w:rsid w:val="006029E3"/>
    <w:rsid w:val="00602A05"/>
    <w:rsid w:val="00602C32"/>
    <w:rsid w:val="00602C91"/>
    <w:rsid w:val="0060314E"/>
    <w:rsid w:val="006031C8"/>
    <w:rsid w:val="00603437"/>
    <w:rsid w:val="0060384D"/>
    <w:rsid w:val="00603D30"/>
    <w:rsid w:val="0060430B"/>
    <w:rsid w:val="00604826"/>
    <w:rsid w:val="00604AF3"/>
    <w:rsid w:val="00604D77"/>
    <w:rsid w:val="00604E7F"/>
    <w:rsid w:val="00604F19"/>
    <w:rsid w:val="006053CC"/>
    <w:rsid w:val="006054F7"/>
    <w:rsid w:val="00605ADC"/>
    <w:rsid w:val="00606202"/>
    <w:rsid w:val="006062F3"/>
    <w:rsid w:val="0060640D"/>
    <w:rsid w:val="00606498"/>
    <w:rsid w:val="00606853"/>
    <w:rsid w:val="00606AFD"/>
    <w:rsid w:val="00606B89"/>
    <w:rsid w:val="00606C55"/>
    <w:rsid w:val="00606CFF"/>
    <w:rsid w:val="00607137"/>
    <w:rsid w:val="006075E8"/>
    <w:rsid w:val="00607670"/>
    <w:rsid w:val="006079C1"/>
    <w:rsid w:val="006079E5"/>
    <w:rsid w:val="00607B28"/>
    <w:rsid w:val="00607FCC"/>
    <w:rsid w:val="00610109"/>
    <w:rsid w:val="00610990"/>
    <w:rsid w:val="00610C98"/>
    <w:rsid w:val="00610E95"/>
    <w:rsid w:val="0061171E"/>
    <w:rsid w:val="006119D4"/>
    <w:rsid w:val="00611B66"/>
    <w:rsid w:val="00611C59"/>
    <w:rsid w:val="00611D2F"/>
    <w:rsid w:val="00611D58"/>
    <w:rsid w:val="00612000"/>
    <w:rsid w:val="00612254"/>
    <w:rsid w:val="00612675"/>
    <w:rsid w:val="00612BF3"/>
    <w:rsid w:val="00612F9C"/>
    <w:rsid w:val="006130C3"/>
    <w:rsid w:val="0061381F"/>
    <w:rsid w:val="00614291"/>
    <w:rsid w:val="00614351"/>
    <w:rsid w:val="006147AC"/>
    <w:rsid w:val="00614865"/>
    <w:rsid w:val="00614BBF"/>
    <w:rsid w:val="00614F34"/>
    <w:rsid w:val="00614FFB"/>
    <w:rsid w:val="006153BD"/>
    <w:rsid w:val="00615A7D"/>
    <w:rsid w:val="00615AAD"/>
    <w:rsid w:val="00615D03"/>
    <w:rsid w:val="00615E74"/>
    <w:rsid w:val="00616049"/>
    <w:rsid w:val="006161B8"/>
    <w:rsid w:val="00616366"/>
    <w:rsid w:val="0061642E"/>
    <w:rsid w:val="006167B5"/>
    <w:rsid w:val="006169B1"/>
    <w:rsid w:val="006169E8"/>
    <w:rsid w:val="00616BCE"/>
    <w:rsid w:val="00616DB9"/>
    <w:rsid w:val="0061763D"/>
    <w:rsid w:val="0061765F"/>
    <w:rsid w:val="0061770B"/>
    <w:rsid w:val="00617823"/>
    <w:rsid w:val="00617844"/>
    <w:rsid w:val="00617A00"/>
    <w:rsid w:val="00617AEC"/>
    <w:rsid w:val="00617DA9"/>
    <w:rsid w:val="00617FF2"/>
    <w:rsid w:val="0062010F"/>
    <w:rsid w:val="0062025A"/>
    <w:rsid w:val="00620B9A"/>
    <w:rsid w:val="006216EE"/>
    <w:rsid w:val="006218A2"/>
    <w:rsid w:val="00621982"/>
    <w:rsid w:val="00621CC2"/>
    <w:rsid w:val="00621DBE"/>
    <w:rsid w:val="006224B6"/>
    <w:rsid w:val="00622671"/>
    <w:rsid w:val="00622913"/>
    <w:rsid w:val="00622CD9"/>
    <w:rsid w:val="00622EDF"/>
    <w:rsid w:val="00623154"/>
    <w:rsid w:val="006233A6"/>
    <w:rsid w:val="00623805"/>
    <w:rsid w:val="00623AB9"/>
    <w:rsid w:val="006242E4"/>
    <w:rsid w:val="0062488F"/>
    <w:rsid w:val="00624FE2"/>
    <w:rsid w:val="00625344"/>
    <w:rsid w:val="0062554F"/>
    <w:rsid w:val="00625BD5"/>
    <w:rsid w:val="0062664B"/>
    <w:rsid w:val="006266C8"/>
    <w:rsid w:val="006266CA"/>
    <w:rsid w:val="0062670F"/>
    <w:rsid w:val="00626B9A"/>
    <w:rsid w:val="00626F48"/>
    <w:rsid w:val="006272CB"/>
    <w:rsid w:val="00627666"/>
    <w:rsid w:val="00627B46"/>
    <w:rsid w:val="00627B6F"/>
    <w:rsid w:val="00627EB2"/>
    <w:rsid w:val="00630020"/>
    <w:rsid w:val="0063037E"/>
    <w:rsid w:val="00630411"/>
    <w:rsid w:val="006305FD"/>
    <w:rsid w:val="006309FB"/>
    <w:rsid w:val="00630BDF"/>
    <w:rsid w:val="00630D3F"/>
    <w:rsid w:val="00631407"/>
    <w:rsid w:val="00631503"/>
    <w:rsid w:val="00631D18"/>
    <w:rsid w:val="00631FC4"/>
    <w:rsid w:val="00632D4D"/>
    <w:rsid w:val="00632F3D"/>
    <w:rsid w:val="0063302B"/>
    <w:rsid w:val="00633B3C"/>
    <w:rsid w:val="00633C07"/>
    <w:rsid w:val="00633E87"/>
    <w:rsid w:val="0063416F"/>
    <w:rsid w:val="006347AF"/>
    <w:rsid w:val="00634BB8"/>
    <w:rsid w:val="00634CA7"/>
    <w:rsid w:val="00634D33"/>
    <w:rsid w:val="00634F84"/>
    <w:rsid w:val="006354B9"/>
    <w:rsid w:val="00635567"/>
    <w:rsid w:val="006355A2"/>
    <w:rsid w:val="00635954"/>
    <w:rsid w:val="00635C6B"/>
    <w:rsid w:val="00635F80"/>
    <w:rsid w:val="00636642"/>
    <w:rsid w:val="00636901"/>
    <w:rsid w:val="00636F2C"/>
    <w:rsid w:val="00636F46"/>
    <w:rsid w:val="00637150"/>
    <w:rsid w:val="00637229"/>
    <w:rsid w:val="0063722C"/>
    <w:rsid w:val="006374B9"/>
    <w:rsid w:val="006375F7"/>
    <w:rsid w:val="00637981"/>
    <w:rsid w:val="00637A4A"/>
    <w:rsid w:val="00637BC7"/>
    <w:rsid w:val="0064037F"/>
    <w:rsid w:val="006403A2"/>
    <w:rsid w:val="006404C7"/>
    <w:rsid w:val="00640A00"/>
    <w:rsid w:val="00640C9D"/>
    <w:rsid w:val="006417D0"/>
    <w:rsid w:val="00641F38"/>
    <w:rsid w:val="00642466"/>
    <w:rsid w:val="0064263A"/>
    <w:rsid w:val="00642921"/>
    <w:rsid w:val="006429C9"/>
    <w:rsid w:val="00643012"/>
    <w:rsid w:val="006433C9"/>
    <w:rsid w:val="006433DE"/>
    <w:rsid w:val="006436AB"/>
    <w:rsid w:val="0064399D"/>
    <w:rsid w:val="006445AB"/>
    <w:rsid w:val="00644833"/>
    <w:rsid w:val="006448CB"/>
    <w:rsid w:val="006448DD"/>
    <w:rsid w:val="00644ABD"/>
    <w:rsid w:val="00644BE5"/>
    <w:rsid w:val="00644D02"/>
    <w:rsid w:val="00644DE7"/>
    <w:rsid w:val="00644FB6"/>
    <w:rsid w:val="00645040"/>
    <w:rsid w:val="00645829"/>
    <w:rsid w:val="00645B36"/>
    <w:rsid w:val="00646081"/>
    <w:rsid w:val="00646109"/>
    <w:rsid w:val="00646226"/>
    <w:rsid w:val="006462A4"/>
    <w:rsid w:val="00646602"/>
    <w:rsid w:val="00646A51"/>
    <w:rsid w:val="00646C2E"/>
    <w:rsid w:val="00646F1A"/>
    <w:rsid w:val="00647017"/>
    <w:rsid w:val="006471DB"/>
    <w:rsid w:val="006471F3"/>
    <w:rsid w:val="0064746A"/>
    <w:rsid w:val="006475D8"/>
    <w:rsid w:val="006479BA"/>
    <w:rsid w:val="006479C1"/>
    <w:rsid w:val="006502BC"/>
    <w:rsid w:val="00650654"/>
    <w:rsid w:val="006507A4"/>
    <w:rsid w:val="006507C3"/>
    <w:rsid w:val="00651269"/>
    <w:rsid w:val="006514C1"/>
    <w:rsid w:val="00651602"/>
    <w:rsid w:val="00651729"/>
    <w:rsid w:val="00651819"/>
    <w:rsid w:val="00651AD6"/>
    <w:rsid w:val="00651B24"/>
    <w:rsid w:val="00651B79"/>
    <w:rsid w:val="00651BCD"/>
    <w:rsid w:val="00651C9B"/>
    <w:rsid w:val="00651F9B"/>
    <w:rsid w:val="00651FE9"/>
    <w:rsid w:val="00652A49"/>
    <w:rsid w:val="00652B7A"/>
    <w:rsid w:val="00652BBF"/>
    <w:rsid w:val="00652C8D"/>
    <w:rsid w:val="00652FBF"/>
    <w:rsid w:val="006531CE"/>
    <w:rsid w:val="00653382"/>
    <w:rsid w:val="00653577"/>
    <w:rsid w:val="00653678"/>
    <w:rsid w:val="0065373C"/>
    <w:rsid w:val="00653A04"/>
    <w:rsid w:val="00653B42"/>
    <w:rsid w:val="00653D3C"/>
    <w:rsid w:val="00653E29"/>
    <w:rsid w:val="00654481"/>
    <w:rsid w:val="006544BC"/>
    <w:rsid w:val="006544D9"/>
    <w:rsid w:val="0065463E"/>
    <w:rsid w:val="00654678"/>
    <w:rsid w:val="00654CD1"/>
    <w:rsid w:val="00654E64"/>
    <w:rsid w:val="00654EE8"/>
    <w:rsid w:val="00655229"/>
    <w:rsid w:val="00655305"/>
    <w:rsid w:val="00655791"/>
    <w:rsid w:val="006559A6"/>
    <w:rsid w:val="00655A54"/>
    <w:rsid w:val="00655AD5"/>
    <w:rsid w:val="00655C3F"/>
    <w:rsid w:val="00655D8D"/>
    <w:rsid w:val="00655E62"/>
    <w:rsid w:val="00655FA1"/>
    <w:rsid w:val="0065626E"/>
    <w:rsid w:val="006566F7"/>
    <w:rsid w:val="00656755"/>
    <w:rsid w:val="006568E1"/>
    <w:rsid w:val="00656BB2"/>
    <w:rsid w:val="00656BF8"/>
    <w:rsid w:val="00656E82"/>
    <w:rsid w:val="00656FF9"/>
    <w:rsid w:val="00657A7B"/>
    <w:rsid w:val="00657EE5"/>
    <w:rsid w:val="00657EF3"/>
    <w:rsid w:val="00660738"/>
    <w:rsid w:val="00660A2B"/>
    <w:rsid w:val="00661D29"/>
    <w:rsid w:val="006620FB"/>
    <w:rsid w:val="006626B8"/>
    <w:rsid w:val="006630A7"/>
    <w:rsid w:val="0066312A"/>
    <w:rsid w:val="00663A30"/>
    <w:rsid w:val="00663BC8"/>
    <w:rsid w:val="00664330"/>
    <w:rsid w:val="00664352"/>
    <w:rsid w:val="006655BC"/>
    <w:rsid w:val="0066573D"/>
    <w:rsid w:val="00665783"/>
    <w:rsid w:val="00665951"/>
    <w:rsid w:val="0066642A"/>
    <w:rsid w:val="00666641"/>
    <w:rsid w:val="006669FE"/>
    <w:rsid w:val="00667207"/>
    <w:rsid w:val="006672DA"/>
    <w:rsid w:val="0066743F"/>
    <w:rsid w:val="006678DA"/>
    <w:rsid w:val="00667936"/>
    <w:rsid w:val="006700BD"/>
    <w:rsid w:val="0067012D"/>
    <w:rsid w:val="0067034F"/>
    <w:rsid w:val="00670501"/>
    <w:rsid w:val="006705F8"/>
    <w:rsid w:val="00670700"/>
    <w:rsid w:val="00670809"/>
    <w:rsid w:val="00670B0E"/>
    <w:rsid w:val="00670BC2"/>
    <w:rsid w:val="00670D10"/>
    <w:rsid w:val="00670DD4"/>
    <w:rsid w:val="006711E4"/>
    <w:rsid w:val="0067120B"/>
    <w:rsid w:val="00671A94"/>
    <w:rsid w:val="00671F80"/>
    <w:rsid w:val="00672029"/>
    <w:rsid w:val="006722CA"/>
    <w:rsid w:val="006726EE"/>
    <w:rsid w:val="006727F0"/>
    <w:rsid w:val="006732B9"/>
    <w:rsid w:val="00673332"/>
    <w:rsid w:val="006739CE"/>
    <w:rsid w:val="006739DE"/>
    <w:rsid w:val="00673C80"/>
    <w:rsid w:val="0067447D"/>
    <w:rsid w:val="00674A3C"/>
    <w:rsid w:val="00674F14"/>
    <w:rsid w:val="006752AE"/>
    <w:rsid w:val="00675489"/>
    <w:rsid w:val="006754F2"/>
    <w:rsid w:val="00675C08"/>
    <w:rsid w:val="00675DCE"/>
    <w:rsid w:val="00675E3D"/>
    <w:rsid w:val="00675EED"/>
    <w:rsid w:val="00676106"/>
    <w:rsid w:val="00676295"/>
    <w:rsid w:val="0067634F"/>
    <w:rsid w:val="00676618"/>
    <w:rsid w:val="00676648"/>
    <w:rsid w:val="00676695"/>
    <w:rsid w:val="006766F0"/>
    <w:rsid w:val="00676CBD"/>
    <w:rsid w:val="00676D06"/>
    <w:rsid w:val="006774DE"/>
    <w:rsid w:val="00677B1F"/>
    <w:rsid w:val="00677C9E"/>
    <w:rsid w:val="00677E13"/>
    <w:rsid w:val="0068005B"/>
    <w:rsid w:val="0068063A"/>
    <w:rsid w:val="006808F1"/>
    <w:rsid w:val="00680917"/>
    <w:rsid w:val="006809DB"/>
    <w:rsid w:val="00680B4F"/>
    <w:rsid w:val="00680D9E"/>
    <w:rsid w:val="00680F01"/>
    <w:rsid w:val="00680F3C"/>
    <w:rsid w:val="006811DA"/>
    <w:rsid w:val="00681880"/>
    <w:rsid w:val="00681C61"/>
    <w:rsid w:val="00681C9D"/>
    <w:rsid w:val="006822AF"/>
    <w:rsid w:val="0068236D"/>
    <w:rsid w:val="00682FEB"/>
    <w:rsid w:val="0068348D"/>
    <w:rsid w:val="0068382E"/>
    <w:rsid w:val="00683C30"/>
    <w:rsid w:val="00684163"/>
    <w:rsid w:val="00684295"/>
    <w:rsid w:val="00684668"/>
    <w:rsid w:val="006846E0"/>
    <w:rsid w:val="00684C96"/>
    <w:rsid w:val="00685280"/>
    <w:rsid w:val="006855C5"/>
    <w:rsid w:val="0068589B"/>
    <w:rsid w:val="006859B5"/>
    <w:rsid w:val="00685C49"/>
    <w:rsid w:val="00685EB6"/>
    <w:rsid w:val="00685EBC"/>
    <w:rsid w:val="006865B3"/>
    <w:rsid w:val="006865C7"/>
    <w:rsid w:val="00686646"/>
    <w:rsid w:val="006866B1"/>
    <w:rsid w:val="00686E1F"/>
    <w:rsid w:val="00687A02"/>
    <w:rsid w:val="00687AD8"/>
    <w:rsid w:val="00687B52"/>
    <w:rsid w:val="00687B99"/>
    <w:rsid w:val="00687C73"/>
    <w:rsid w:val="00687EA5"/>
    <w:rsid w:val="00687F94"/>
    <w:rsid w:val="00690359"/>
    <w:rsid w:val="00690E70"/>
    <w:rsid w:val="006915E6"/>
    <w:rsid w:val="00692150"/>
    <w:rsid w:val="006921B6"/>
    <w:rsid w:val="00692281"/>
    <w:rsid w:val="006924D1"/>
    <w:rsid w:val="0069250D"/>
    <w:rsid w:val="006928C2"/>
    <w:rsid w:val="00692CD8"/>
    <w:rsid w:val="00692FB2"/>
    <w:rsid w:val="006931DF"/>
    <w:rsid w:val="0069359A"/>
    <w:rsid w:val="006937E1"/>
    <w:rsid w:val="0069384F"/>
    <w:rsid w:val="00693DE1"/>
    <w:rsid w:val="00694919"/>
    <w:rsid w:val="00694C7D"/>
    <w:rsid w:val="00694DCA"/>
    <w:rsid w:val="00694E0A"/>
    <w:rsid w:val="00695BA5"/>
    <w:rsid w:val="00696379"/>
    <w:rsid w:val="00696661"/>
    <w:rsid w:val="00696A21"/>
    <w:rsid w:val="00696C4F"/>
    <w:rsid w:val="00697926"/>
    <w:rsid w:val="0069799D"/>
    <w:rsid w:val="00697BBC"/>
    <w:rsid w:val="00697C12"/>
    <w:rsid w:val="00697C64"/>
    <w:rsid w:val="00697E00"/>
    <w:rsid w:val="00697E50"/>
    <w:rsid w:val="00697ED4"/>
    <w:rsid w:val="006A018E"/>
    <w:rsid w:val="006A03A3"/>
    <w:rsid w:val="006A03EF"/>
    <w:rsid w:val="006A09B1"/>
    <w:rsid w:val="006A0E98"/>
    <w:rsid w:val="006A0E9D"/>
    <w:rsid w:val="006A0FAA"/>
    <w:rsid w:val="006A1715"/>
    <w:rsid w:val="006A185B"/>
    <w:rsid w:val="006A19E1"/>
    <w:rsid w:val="006A1AFF"/>
    <w:rsid w:val="006A1D54"/>
    <w:rsid w:val="006A228D"/>
    <w:rsid w:val="006A2377"/>
    <w:rsid w:val="006A290F"/>
    <w:rsid w:val="006A2CA9"/>
    <w:rsid w:val="006A356D"/>
    <w:rsid w:val="006A35BC"/>
    <w:rsid w:val="006A367C"/>
    <w:rsid w:val="006A3B0B"/>
    <w:rsid w:val="006A3C44"/>
    <w:rsid w:val="006A3FE6"/>
    <w:rsid w:val="006A417A"/>
    <w:rsid w:val="006A4272"/>
    <w:rsid w:val="006A4365"/>
    <w:rsid w:val="006A45A5"/>
    <w:rsid w:val="006A468B"/>
    <w:rsid w:val="006A4990"/>
    <w:rsid w:val="006A54F9"/>
    <w:rsid w:val="006A5510"/>
    <w:rsid w:val="006A5564"/>
    <w:rsid w:val="006A590B"/>
    <w:rsid w:val="006A609C"/>
    <w:rsid w:val="006A63FB"/>
    <w:rsid w:val="006A705C"/>
    <w:rsid w:val="006A74FD"/>
    <w:rsid w:val="006A7802"/>
    <w:rsid w:val="006A7CEE"/>
    <w:rsid w:val="006A7DC7"/>
    <w:rsid w:val="006B04CE"/>
    <w:rsid w:val="006B0706"/>
    <w:rsid w:val="006B07C0"/>
    <w:rsid w:val="006B0966"/>
    <w:rsid w:val="006B0A80"/>
    <w:rsid w:val="006B0EA1"/>
    <w:rsid w:val="006B0F2A"/>
    <w:rsid w:val="006B1B47"/>
    <w:rsid w:val="006B2544"/>
    <w:rsid w:val="006B2966"/>
    <w:rsid w:val="006B2BDA"/>
    <w:rsid w:val="006B2DE7"/>
    <w:rsid w:val="006B2E73"/>
    <w:rsid w:val="006B3120"/>
    <w:rsid w:val="006B3680"/>
    <w:rsid w:val="006B36BB"/>
    <w:rsid w:val="006B3B99"/>
    <w:rsid w:val="006B3E7D"/>
    <w:rsid w:val="006B415B"/>
    <w:rsid w:val="006B4455"/>
    <w:rsid w:val="006B58FA"/>
    <w:rsid w:val="006B599E"/>
    <w:rsid w:val="006B59D3"/>
    <w:rsid w:val="006B5A5A"/>
    <w:rsid w:val="006B5B45"/>
    <w:rsid w:val="006B627B"/>
    <w:rsid w:val="006B644F"/>
    <w:rsid w:val="006B66AA"/>
    <w:rsid w:val="006B689F"/>
    <w:rsid w:val="006B698F"/>
    <w:rsid w:val="006B6C6E"/>
    <w:rsid w:val="006B6CE2"/>
    <w:rsid w:val="006B704E"/>
    <w:rsid w:val="006B7393"/>
    <w:rsid w:val="006B7476"/>
    <w:rsid w:val="006B7C17"/>
    <w:rsid w:val="006B7C79"/>
    <w:rsid w:val="006B7D04"/>
    <w:rsid w:val="006B7E50"/>
    <w:rsid w:val="006C0294"/>
    <w:rsid w:val="006C02A5"/>
    <w:rsid w:val="006C03E1"/>
    <w:rsid w:val="006C0A5A"/>
    <w:rsid w:val="006C0C28"/>
    <w:rsid w:val="006C1795"/>
    <w:rsid w:val="006C1AB6"/>
    <w:rsid w:val="006C1D7B"/>
    <w:rsid w:val="006C2831"/>
    <w:rsid w:val="006C29F5"/>
    <w:rsid w:val="006C33A7"/>
    <w:rsid w:val="006C3611"/>
    <w:rsid w:val="006C36FD"/>
    <w:rsid w:val="006C39B4"/>
    <w:rsid w:val="006C3A46"/>
    <w:rsid w:val="006C3D18"/>
    <w:rsid w:val="006C3E9A"/>
    <w:rsid w:val="006C4227"/>
    <w:rsid w:val="006C45C9"/>
    <w:rsid w:val="006C4601"/>
    <w:rsid w:val="006C47B5"/>
    <w:rsid w:val="006C48F8"/>
    <w:rsid w:val="006C533F"/>
    <w:rsid w:val="006C55DE"/>
    <w:rsid w:val="006C580A"/>
    <w:rsid w:val="006C5941"/>
    <w:rsid w:val="006C595A"/>
    <w:rsid w:val="006C5FB0"/>
    <w:rsid w:val="006C6659"/>
    <w:rsid w:val="006C66B5"/>
    <w:rsid w:val="006C6797"/>
    <w:rsid w:val="006C685B"/>
    <w:rsid w:val="006C6864"/>
    <w:rsid w:val="006C699E"/>
    <w:rsid w:val="006C69CD"/>
    <w:rsid w:val="006C6B86"/>
    <w:rsid w:val="006C6F50"/>
    <w:rsid w:val="006C7039"/>
    <w:rsid w:val="006C7127"/>
    <w:rsid w:val="006C7416"/>
    <w:rsid w:val="006C74D5"/>
    <w:rsid w:val="006C7C58"/>
    <w:rsid w:val="006C7D46"/>
    <w:rsid w:val="006D0346"/>
    <w:rsid w:val="006D08C5"/>
    <w:rsid w:val="006D0EDB"/>
    <w:rsid w:val="006D104E"/>
    <w:rsid w:val="006D12A8"/>
    <w:rsid w:val="006D1724"/>
    <w:rsid w:val="006D1A76"/>
    <w:rsid w:val="006D1C80"/>
    <w:rsid w:val="006D1E01"/>
    <w:rsid w:val="006D200A"/>
    <w:rsid w:val="006D2D27"/>
    <w:rsid w:val="006D2EC5"/>
    <w:rsid w:val="006D2EEA"/>
    <w:rsid w:val="006D2F92"/>
    <w:rsid w:val="006D2F95"/>
    <w:rsid w:val="006D3131"/>
    <w:rsid w:val="006D3405"/>
    <w:rsid w:val="006D3795"/>
    <w:rsid w:val="006D3B09"/>
    <w:rsid w:val="006D3B57"/>
    <w:rsid w:val="006D3EDB"/>
    <w:rsid w:val="006D4092"/>
    <w:rsid w:val="006D4358"/>
    <w:rsid w:val="006D4797"/>
    <w:rsid w:val="006D4854"/>
    <w:rsid w:val="006D49F7"/>
    <w:rsid w:val="006D535A"/>
    <w:rsid w:val="006D54FE"/>
    <w:rsid w:val="006D5674"/>
    <w:rsid w:val="006D5740"/>
    <w:rsid w:val="006D57A9"/>
    <w:rsid w:val="006D57B0"/>
    <w:rsid w:val="006D5A5B"/>
    <w:rsid w:val="006D5B1C"/>
    <w:rsid w:val="006D5F87"/>
    <w:rsid w:val="006D60BE"/>
    <w:rsid w:val="006D6120"/>
    <w:rsid w:val="006D64F4"/>
    <w:rsid w:val="006D667D"/>
    <w:rsid w:val="006D685F"/>
    <w:rsid w:val="006D6879"/>
    <w:rsid w:val="006D6DC6"/>
    <w:rsid w:val="006D6EBF"/>
    <w:rsid w:val="006D7074"/>
    <w:rsid w:val="006D70D5"/>
    <w:rsid w:val="006D7C1B"/>
    <w:rsid w:val="006E07E8"/>
    <w:rsid w:val="006E0DC4"/>
    <w:rsid w:val="006E0EFE"/>
    <w:rsid w:val="006E0F1F"/>
    <w:rsid w:val="006E177B"/>
    <w:rsid w:val="006E18FF"/>
    <w:rsid w:val="006E1C37"/>
    <w:rsid w:val="006E1DD9"/>
    <w:rsid w:val="006E1F34"/>
    <w:rsid w:val="006E1FFB"/>
    <w:rsid w:val="006E271D"/>
    <w:rsid w:val="006E2BF5"/>
    <w:rsid w:val="006E2D02"/>
    <w:rsid w:val="006E3300"/>
    <w:rsid w:val="006E333D"/>
    <w:rsid w:val="006E33C6"/>
    <w:rsid w:val="006E36CC"/>
    <w:rsid w:val="006E3891"/>
    <w:rsid w:val="006E3B6B"/>
    <w:rsid w:val="006E4029"/>
    <w:rsid w:val="006E4235"/>
    <w:rsid w:val="006E429B"/>
    <w:rsid w:val="006E44EB"/>
    <w:rsid w:val="006E452E"/>
    <w:rsid w:val="006E456E"/>
    <w:rsid w:val="006E45B2"/>
    <w:rsid w:val="006E4C61"/>
    <w:rsid w:val="006E4C76"/>
    <w:rsid w:val="006E4DEC"/>
    <w:rsid w:val="006E5018"/>
    <w:rsid w:val="006E52E7"/>
    <w:rsid w:val="006E589A"/>
    <w:rsid w:val="006E5CBD"/>
    <w:rsid w:val="006E5D42"/>
    <w:rsid w:val="006E5E7F"/>
    <w:rsid w:val="006E5F17"/>
    <w:rsid w:val="006E6A51"/>
    <w:rsid w:val="006E6AC3"/>
    <w:rsid w:val="006E6E13"/>
    <w:rsid w:val="006E6EA8"/>
    <w:rsid w:val="006E6FE7"/>
    <w:rsid w:val="006E710A"/>
    <w:rsid w:val="006E740F"/>
    <w:rsid w:val="006E7AEF"/>
    <w:rsid w:val="006E7C45"/>
    <w:rsid w:val="006E7FD4"/>
    <w:rsid w:val="006F0122"/>
    <w:rsid w:val="006F01CD"/>
    <w:rsid w:val="006F0748"/>
    <w:rsid w:val="006F0790"/>
    <w:rsid w:val="006F0827"/>
    <w:rsid w:val="006F08E3"/>
    <w:rsid w:val="006F0A24"/>
    <w:rsid w:val="006F21F7"/>
    <w:rsid w:val="006F231A"/>
    <w:rsid w:val="006F244E"/>
    <w:rsid w:val="006F2470"/>
    <w:rsid w:val="006F261B"/>
    <w:rsid w:val="006F2968"/>
    <w:rsid w:val="006F29AA"/>
    <w:rsid w:val="006F2D64"/>
    <w:rsid w:val="006F2F62"/>
    <w:rsid w:val="006F3667"/>
    <w:rsid w:val="006F36AB"/>
    <w:rsid w:val="006F36BA"/>
    <w:rsid w:val="006F36D8"/>
    <w:rsid w:val="006F3D8C"/>
    <w:rsid w:val="006F4BD5"/>
    <w:rsid w:val="006F4BEF"/>
    <w:rsid w:val="006F5129"/>
    <w:rsid w:val="006F63B6"/>
    <w:rsid w:val="006F66F2"/>
    <w:rsid w:val="006F708E"/>
    <w:rsid w:val="006F75BC"/>
    <w:rsid w:val="006F7AE5"/>
    <w:rsid w:val="006F7BCC"/>
    <w:rsid w:val="007001F3"/>
    <w:rsid w:val="007002E5"/>
    <w:rsid w:val="007003BF"/>
    <w:rsid w:val="00700442"/>
    <w:rsid w:val="00700650"/>
    <w:rsid w:val="00700902"/>
    <w:rsid w:val="00700C0A"/>
    <w:rsid w:val="00700E25"/>
    <w:rsid w:val="00700EA6"/>
    <w:rsid w:val="00700F84"/>
    <w:rsid w:val="00701149"/>
    <w:rsid w:val="00701597"/>
    <w:rsid w:val="00701931"/>
    <w:rsid w:val="00701984"/>
    <w:rsid w:val="00701AF6"/>
    <w:rsid w:val="0070222F"/>
    <w:rsid w:val="007029E9"/>
    <w:rsid w:val="00703125"/>
    <w:rsid w:val="0070312D"/>
    <w:rsid w:val="00703292"/>
    <w:rsid w:val="0070333E"/>
    <w:rsid w:val="007034E3"/>
    <w:rsid w:val="00703689"/>
    <w:rsid w:val="0070368D"/>
    <w:rsid w:val="007036F7"/>
    <w:rsid w:val="00703B26"/>
    <w:rsid w:val="00703C3D"/>
    <w:rsid w:val="00703C43"/>
    <w:rsid w:val="00703E9E"/>
    <w:rsid w:val="00704410"/>
    <w:rsid w:val="0070441E"/>
    <w:rsid w:val="00704B09"/>
    <w:rsid w:val="00704DE3"/>
    <w:rsid w:val="00704EFE"/>
    <w:rsid w:val="00704F7F"/>
    <w:rsid w:val="0070510D"/>
    <w:rsid w:val="007055A7"/>
    <w:rsid w:val="00705FC1"/>
    <w:rsid w:val="0070610E"/>
    <w:rsid w:val="007063A6"/>
    <w:rsid w:val="00706AF6"/>
    <w:rsid w:val="00706DCB"/>
    <w:rsid w:val="00706EDD"/>
    <w:rsid w:val="00706F34"/>
    <w:rsid w:val="00707144"/>
    <w:rsid w:val="00707221"/>
    <w:rsid w:val="00707BB6"/>
    <w:rsid w:val="00707DDD"/>
    <w:rsid w:val="00707F4D"/>
    <w:rsid w:val="007103BB"/>
    <w:rsid w:val="00710A22"/>
    <w:rsid w:val="00710EA0"/>
    <w:rsid w:val="007110B0"/>
    <w:rsid w:val="007112D5"/>
    <w:rsid w:val="00711361"/>
    <w:rsid w:val="0071149A"/>
    <w:rsid w:val="007114D0"/>
    <w:rsid w:val="00711560"/>
    <w:rsid w:val="00711A34"/>
    <w:rsid w:val="00712036"/>
    <w:rsid w:val="00712040"/>
    <w:rsid w:val="007121C3"/>
    <w:rsid w:val="00712253"/>
    <w:rsid w:val="007122E5"/>
    <w:rsid w:val="007124B2"/>
    <w:rsid w:val="00712700"/>
    <w:rsid w:val="0071281D"/>
    <w:rsid w:val="00712B5E"/>
    <w:rsid w:val="00712EDB"/>
    <w:rsid w:val="007136FA"/>
    <w:rsid w:val="007137FF"/>
    <w:rsid w:val="00713E8D"/>
    <w:rsid w:val="00713F5A"/>
    <w:rsid w:val="00714111"/>
    <w:rsid w:val="0071446F"/>
    <w:rsid w:val="00714903"/>
    <w:rsid w:val="0071492F"/>
    <w:rsid w:val="007149C2"/>
    <w:rsid w:val="00714A83"/>
    <w:rsid w:val="00714EC7"/>
    <w:rsid w:val="00715087"/>
    <w:rsid w:val="007158A7"/>
    <w:rsid w:val="00715C1C"/>
    <w:rsid w:val="00715DB9"/>
    <w:rsid w:val="0071637D"/>
    <w:rsid w:val="00716476"/>
    <w:rsid w:val="00716D7C"/>
    <w:rsid w:val="0071715F"/>
    <w:rsid w:val="0071728C"/>
    <w:rsid w:val="007173A3"/>
    <w:rsid w:val="00717768"/>
    <w:rsid w:val="0071784C"/>
    <w:rsid w:val="00717865"/>
    <w:rsid w:val="00717A42"/>
    <w:rsid w:val="00717ABB"/>
    <w:rsid w:val="00717DD7"/>
    <w:rsid w:val="00717E06"/>
    <w:rsid w:val="00717EC9"/>
    <w:rsid w:val="00717FB9"/>
    <w:rsid w:val="00720357"/>
    <w:rsid w:val="00720AE0"/>
    <w:rsid w:val="00720C2B"/>
    <w:rsid w:val="007212EA"/>
    <w:rsid w:val="0072156D"/>
    <w:rsid w:val="0072163F"/>
    <w:rsid w:val="00721746"/>
    <w:rsid w:val="00721D17"/>
    <w:rsid w:val="00721F13"/>
    <w:rsid w:val="00722219"/>
    <w:rsid w:val="00722335"/>
    <w:rsid w:val="00722538"/>
    <w:rsid w:val="00722643"/>
    <w:rsid w:val="00722775"/>
    <w:rsid w:val="00722794"/>
    <w:rsid w:val="007227DC"/>
    <w:rsid w:val="007228D4"/>
    <w:rsid w:val="00722D39"/>
    <w:rsid w:val="00722FC1"/>
    <w:rsid w:val="0072389F"/>
    <w:rsid w:val="00723A48"/>
    <w:rsid w:val="00723B3C"/>
    <w:rsid w:val="00723B69"/>
    <w:rsid w:val="00723D69"/>
    <w:rsid w:val="00724352"/>
    <w:rsid w:val="00724577"/>
    <w:rsid w:val="00724888"/>
    <w:rsid w:val="007249B8"/>
    <w:rsid w:val="00724CDE"/>
    <w:rsid w:val="00724F7F"/>
    <w:rsid w:val="0072551F"/>
    <w:rsid w:val="0072574E"/>
    <w:rsid w:val="007264CD"/>
    <w:rsid w:val="00726C94"/>
    <w:rsid w:val="00726E5D"/>
    <w:rsid w:val="00726EDF"/>
    <w:rsid w:val="00727314"/>
    <w:rsid w:val="007273C5"/>
    <w:rsid w:val="007273D3"/>
    <w:rsid w:val="00727404"/>
    <w:rsid w:val="00727603"/>
    <w:rsid w:val="00727900"/>
    <w:rsid w:val="00727AA9"/>
    <w:rsid w:val="00727E83"/>
    <w:rsid w:val="00730B35"/>
    <w:rsid w:val="00730B88"/>
    <w:rsid w:val="00730D2A"/>
    <w:rsid w:val="00731051"/>
    <w:rsid w:val="00731479"/>
    <w:rsid w:val="00731D6C"/>
    <w:rsid w:val="00731DBA"/>
    <w:rsid w:val="007323AA"/>
    <w:rsid w:val="0073298D"/>
    <w:rsid w:val="00732E4C"/>
    <w:rsid w:val="00732F6D"/>
    <w:rsid w:val="00733108"/>
    <w:rsid w:val="0073315E"/>
    <w:rsid w:val="00733230"/>
    <w:rsid w:val="0073332C"/>
    <w:rsid w:val="007337FE"/>
    <w:rsid w:val="0073386C"/>
    <w:rsid w:val="007339CB"/>
    <w:rsid w:val="00734015"/>
    <w:rsid w:val="0073427F"/>
    <w:rsid w:val="0073447F"/>
    <w:rsid w:val="0073451B"/>
    <w:rsid w:val="0073481A"/>
    <w:rsid w:val="007349BC"/>
    <w:rsid w:val="00734A8A"/>
    <w:rsid w:val="007350C7"/>
    <w:rsid w:val="00735189"/>
    <w:rsid w:val="00735A8E"/>
    <w:rsid w:val="00736052"/>
    <w:rsid w:val="00736AFE"/>
    <w:rsid w:val="00736B56"/>
    <w:rsid w:val="00736EBD"/>
    <w:rsid w:val="007370DC"/>
    <w:rsid w:val="007375D0"/>
    <w:rsid w:val="00740046"/>
    <w:rsid w:val="0074007A"/>
    <w:rsid w:val="0074046A"/>
    <w:rsid w:val="00740986"/>
    <w:rsid w:val="00740DA3"/>
    <w:rsid w:val="00741166"/>
    <w:rsid w:val="007417EA"/>
    <w:rsid w:val="00741FF0"/>
    <w:rsid w:val="00742258"/>
    <w:rsid w:val="007422F2"/>
    <w:rsid w:val="007426F8"/>
    <w:rsid w:val="00742700"/>
    <w:rsid w:val="00742BED"/>
    <w:rsid w:val="00743015"/>
    <w:rsid w:val="00743071"/>
    <w:rsid w:val="00743279"/>
    <w:rsid w:val="0074345D"/>
    <w:rsid w:val="00743CF1"/>
    <w:rsid w:val="00744027"/>
    <w:rsid w:val="007442A1"/>
    <w:rsid w:val="00744496"/>
    <w:rsid w:val="0074460D"/>
    <w:rsid w:val="00744853"/>
    <w:rsid w:val="00744B89"/>
    <w:rsid w:val="007455AE"/>
    <w:rsid w:val="00745E62"/>
    <w:rsid w:val="00746216"/>
    <w:rsid w:val="00746B7A"/>
    <w:rsid w:val="00746DC2"/>
    <w:rsid w:val="00746E18"/>
    <w:rsid w:val="007470E0"/>
    <w:rsid w:val="0074738F"/>
    <w:rsid w:val="00747A11"/>
    <w:rsid w:val="007503E2"/>
    <w:rsid w:val="007506C8"/>
    <w:rsid w:val="00750A59"/>
    <w:rsid w:val="007515A7"/>
    <w:rsid w:val="007519D1"/>
    <w:rsid w:val="00751C94"/>
    <w:rsid w:val="00751CC8"/>
    <w:rsid w:val="00751D69"/>
    <w:rsid w:val="00751DB3"/>
    <w:rsid w:val="00751FDC"/>
    <w:rsid w:val="00752791"/>
    <w:rsid w:val="00752E97"/>
    <w:rsid w:val="007530A2"/>
    <w:rsid w:val="007530C9"/>
    <w:rsid w:val="00753589"/>
    <w:rsid w:val="0075362B"/>
    <w:rsid w:val="00753BA3"/>
    <w:rsid w:val="00753CB9"/>
    <w:rsid w:val="00754018"/>
    <w:rsid w:val="00754350"/>
    <w:rsid w:val="007543A9"/>
    <w:rsid w:val="007543FE"/>
    <w:rsid w:val="007551AA"/>
    <w:rsid w:val="00755261"/>
    <w:rsid w:val="0075577E"/>
    <w:rsid w:val="007557E8"/>
    <w:rsid w:val="00755A4F"/>
    <w:rsid w:val="00755BC2"/>
    <w:rsid w:val="00755E44"/>
    <w:rsid w:val="00756234"/>
    <w:rsid w:val="007564FB"/>
    <w:rsid w:val="0075683A"/>
    <w:rsid w:val="00756D77"/>
    <w:rsid w:val="00756E8E"/>
    <w:rsid w:val="0075724F"/>
    <w:rsid w:val="00757878"/>
    <w:rsid w:val="0075792E"/>
    <w:rsid w:val="00757FC5"/>
    <w:rsid w:val="007606A9"/>
    <w:rsid w:val="007606CB"/>
    <w:rsid w:val="00760CC1"/>
    <w:rsid w:val="00760F72"/>
    <w:rsid w:val="0076144F"/>
    <w:rsid w:val="00761616"/>
    <w:rsid w:val="00761618"/>
    <w:rsid w:val="00761F36"/>
    <w:rsid w:val="0076201A"/>
    <w:rsid w:val="0076207C"/>
    <w:rsid w:val="00762205"/>
    <w:rsid w:val="00762378"/>
    <w:rsid w:val="007623F2"/>
    <w:rsid w:val="007629A3"/>
    <w:rsid w:val="007629B9"/>
    <w:rsid w:val="00762A6C"/>
    <w:rsid w:val="00762C8A"/>
    <w:rsid w:val="00762D9D"/>
    <w:rsid w:val="00762FD4"/>
    <w:rsid w:val="007632B3"/>
    <w:rsid w:val="0076355A"/>
    <w:rsid w:val="00763A47"/>
    <w:rsid w:val="00763BD8"/>
    <w:rsid w:val="00763F93"/>
    <w:rsid w:val="007645F8"/>
    <w:rsid w:val="007646A4"/>
    <w:rsid w:val="0076473F"/>
    <w:rsid w:val="00764B33"/>
    <w:rsid w:val="0076513A"/>
    <w:rsid w:val="0076553D"/>
    <w:rsid w:val="00765D42"/>
    <w:rsid w:val="00765E14"/>
    <w:rsid w:val="00765FC3"/>
    <w:rsid w:val="00765FED"/>
    <w:rsid w:val="007661CE"/>
    <w:rsid w:val="007665F5"/>
    <w:rsid w:val="007665F8"/>
    <w:rsid w:val="0076678C"/>
    <w:rsid w:val="00766DC4"/>
    <w:rsid w:val="007676A4"/>
    <w:rsid w:val="00767F86"/>
    <w:rsid w:val="007707D3"/>
    <w:rsid w:val="00770A08"/>
    <w:rsid w:val="00770A50"/>
    <w:rsid w:val="00770ABF"/>
    <w:rsid w:val="007716FF"/>
    <w:rsid w:val="007717CD"/>
    <w:rsid w:val="00771A26"/>
    <w:rsid w:val="007721AC"/>
    <w:rsid w:val="0077262C"/>
    <w:rsid w:val="007726E7"/>
    <w:rsid w:val="00772736"/>
    <w:rsid w:val="00772875"/>
    <w:rsid w:val="00772BF2"/>
    <w:rsid w:val="00772CF6"/>
    <w:rsid w:val="00773220"/>
    <w:rsid w:val="0077396B"/>
    <w:rsid w:val="00773CF0"/>
    <w:rsid w:val="00774184"/>
    <w:rsid w:val="007741AA"/>
    <w:rsid w:val="007745B9"/>
    <w:rsid w:val="00774923"/>
    <w:rsid w:val="00774B3B"/>
    <w:rsid w:val="00774D66"/>
    <w:rsid w:val="007752FD"/>
    <w:rsid w:val="00775309"/>
    <w:rsid w:val="007753BA"/>
    <w:rsid w:val="00776075"/>
    <w:rsid w:val="007763C9"/>
    <w:rsid w:val="00776CFD"/>
    <w:rsid w:val="0077734F"/>
    <w:rsid w:val="00777991"/>
    <w:rsid w:val="00777A9A"/>
    <w:rsid w:val="0078061A"/>
    <w:rsid w:val="00780701"/>
    <w:rsid w:val="0078094E"/>
    <w:rsid w:val="00780E7A"/>
    <w:rsid w:val="007812F5"/>
    <w:rsid w:val="0078156A"/>
    <w:rsid w:val="00781864"/>
    <w:rsid w:val="00781A1D"/>
    <w:rsid w:val="007820DB"/>
    <w:rsid w:val="007822DD"/>
    <w:rsid w:val="00782644"/>
    <w:rsid w:val="007828E6"/>
    <w:rsid w:val="007832FC"/>
    <w:rsid w:val="007835DB"/>
    <w:rsid w:val="00783F76"/>
    <w:rsid w:val="007849F8"/>
    <w:rsid w:val="00784EB5"/>
    <w:rsid w:val="00784ECC"/>
    <w:rsid w:val="00785370"/>
    <w:rsid w:val="00785415"/>
    <w:rsid w:val="00785EE9"/>
    <w:rsid w:val="007862C0"/>
    <w:rsid w:val="00786371"/>
    <w:rsid w:val="00786663"/>
    <w:rsid w:val="007868B6"/>
    <w:rsid w:val="007869E3"/>
    <w:rsid w:val="0078719A"/>
    <w:rsid w:val="007872AB"/>
    <w:rsid w:val="0078792D"/>
    <w:rsid w:val="00787FCC"/>
    <w:rsid w:val="0079025C"/>
    <w:rsid w:val="007904A7"/>
    <w:rsid w:val="00790624"/>
    <w:rsid w:val="00790794"/>
    <w:rsid w:val="00790B15"/>
    <w:rsid w:val="00790CD2"/>
    <w:rsid w:val="00790E97"/>
    <w:rsid w:val="00791103"/>
    <w:rsid w:val="00791337"/>
    <w:rsid w:val="00791562"/>
    <w:rsid w:val="007915D1"/>
    <w:rsid w:val="00791876"/>
    <w:rsid w:val="00791DE0"/>
    <w:rsid w:val="00792775"/>
    <w:rsid w:val="00792B7F"/>
    <w:rsid w:val="00792E7A"/>
    <w:rsid w:val="00792ED6"/>
    <w:rsid w:val="0079300D"/>
    <w:rsid w:val="0079324B"/>
    <w:rsid w:val="00793451"/>
    <w:rsid w:val="00793587"/>
    <w:rsid w:val="00793824"/>
    <w:rsid w:val="007939A9"/>
    <w:rsid w:val="00793CF0"/>
    <w:rsid w:val="007941E6"/>
    <w:rsid w:val="00794356"/>
    <w:rsid w:val="0079456C"/>
    <w:rsid w:val="007946B6"/>
    <w:rsid w:val="00794784"/>
    <w:rsid w:val="00794D8B"/>
    <w:rsid w:val="007956AE"/>
    <w:rsid w:val="007957AC"/>
    <w:rsid w:val="007957BB"/>
    <w:rsid w:val="00795995"/>
    <w:rsid w:val="00795B35"/>
    <w:rsid w:val="00795E16"/>
    <w:rsid w:val="007961C8"/>
    <w:rsid w:val="007968E3"/>
    <w:rsid w:val="00796953"/>
    <w:rsid w:val="00796A7E"/>
    <w:rsid w:val="00796B42"/>
    <w:rsid w:val="00796BEE"/>
    <w:rsid w:val="00796DE9"/>
    <w:rsid w:val="0079751E"/>
    <w:rsid w:val="007975ED"/>
    <w:rsid w:val="007A07EF"/>
    <w:rsid w:val="007A0A46"/>
    <w:rsid w:val="007A0C8B"/>
    <w:rsid w:val="007A2A52"/>
    <w:rsid w:val="007A2AD0"/>
    <w:rsid w:val="007A2BA0"/>
    <w:rsid w:val="007A35BC"/>
    <w:rsid w:val="007A3646"/>
    <w:rsid w:val="007A3FE4"/>
    <w:rsid w:val="007A4A0A"/>
    <w:rsid w:val="007A4A74"/>
    <w:rsid w:val="007A5134"/>
    <w:rsid w:val="007A5136"/>
    <w:rsid w:val="007A5C6D"/>
    <w:rsid w:val="007A66B7"/>
    <w:rsid w:val="007A66C6"/>
    <w:rsid w:val="007A6822"/>
    <w:rsid w:val="007A6A0F"/>
    <w:rsid w:val="007A709E"/>
    <w:rsid w:val="007A7314"/>
    <w:rsid w:val="007A73DB"/>
    <w:rsid w:val="007A77DD"/>
    <w:rsid w:val="007A791F"/>
    <w:rsid w:val="007A7E89"/>
    <w:rsid w:val="007B0092"/>
    <w:rsid w:val="007B0183"/>
    <w:rsid w:val="007B01D5"/>
    <w:rsid w:val="007B037A"/>
    <w:rsid w:val="007B05D1"/>
    <w:rsid w:val="007B0949"/>
    <w:rsid w:val="007B0A3B"/>
    <w:rsid w:val="007B128B"/>
    <w:rsid w:val="007B1809"/>
    <w:rsid w:val="007B1FA9"/>
    <w:rsid w:val="007B2546"/>
    <w:rsid w:val="007B2D4C"/>
    <w:rsid w:val="007B2F9E"/>
    <w:rsid w:val="007B3ABE"/>
    <w:rsid w:val="007B3D98"/>
    <w:rsid w:val="007B450B"/>
    <w:rsid w:val="007B481F"/>
    <w:rsid w:val="007B4CBD"/>
    <w:rsid w:val="007B4FFC"/>
    <w:rsid w:val="007B50A4"/>
    <w:rsid w:val="007B576B"/>
    <w:rsid w:val="007B5783"/>
    <w:rsid w:val="007B59BA"/>
    <w:rsid w:val="007B5EFB"/>
    <w:rsid w:val="007B66C8"/>
    <w:rsid w:val="007B6938"/>
    <w:rsid w:val="007B69F1"/>
    <w:rsid w:val="007B69F5"/>
    <w:rsid w:val="007B6F8F"/>
    <w:rsid w:val="007B7671"/>
    <w:rsid w:val="007B79E9"/>
    <w:rsid w:val="007B7C58"/>
    <w:rsid w:val="007B7DF1"/>
    <w:rsid w:val="007BACFF"/>
    <w:rsid w:val="007C0008"/>
    <w:rsid w:val="007C0247"/>
    <w:rsid w:val="007C05D8"/>
    <w:rsid w:val="007C0671"/>
    <w:rsid w:val="007C0D23"/>
    <w:rsid w:val="007C0D56"/>
    <w:rsid w:val="007C0DE6"/>
    <w:rsid w:val="007C1276"/>
    <w:rsid w:val="007C1782"/>
    <w:rsid w:val="007C18D9"/>
    <w:rsid w:val="007C1B44"/>
    <w:rsid w:val="007C1BFA"/>
    <w:rsid w:val="007C1C95"/>
    <w:rsid w:val="007C1CB7"/>
    <w:rsid w:val="007C222C"/>
    <w:rsid w:val="007C22C5"/>
    <w:rsid w:val="007C2B1E"/>
    <w:rsid w:val="007C2E44"/>
    <w:rsid w:val="007C2F9F"/>
    <w:rsid w:val="007C3029"/>
    <w:rsid w:val="007C32CB"/>
    <w:rsid w:val="007C34DB"/>
    <w:rsid w:val="007C351A"/>
    <w:rsid w:val="007C3920"/>
    <w:rsid w:val="007C39D2"/>
    <w:rsid w:val="007C39E9"/>
    <w:rsid w:val="007C3A97"/>
    <w:rsid w:val="007C3E5A"/>
    <w:rsid w:val="007C3E90"/>
    <w:rsid w:val="007C448A"/>
    <w:rsid w:val="007C4491"/>
    <w:rsid w:val="007C456F"/>
    <w:rsid w:val="007C48BE"/>
    <w:rsid w:val="007C5147"/>
    <w:rsid w:val="007C5436"/>
    <w:rsid w:val="007C5733"/>
    <w:rsid w:val="007C57AE"/>
    <w:rsid w:val="007C5818"/>
    <w:rsid w:val="007C5D25"/>
    <w:rsid w:val="007C5EE1"/>
    <w:rsid w:val="007C5FD5"/>
    <w:rsid w:val="007C60C8"/>
    <w:rsid w:val="007C6674"/>
    <w:rsid w:val="007C6FE2"/>
    <w:rsid w:val="007C70FC"/>
    <w:rsid w:val="007C7382"/>
    <w:rsid w:val="007C739B"/>
    <w:rsid w:val="007C74C2"/>
    <w:rsid w:val="007C7641"/>
    <w:rsid w:val="007C78AD"/>
    <w:rsid w:val="007C7993"/>
    <w:rsid w:val="007C7CCF"/>
    <w:rsid w:val="007D043F"/>
    <w:rsid w:val="007D0AF1"/>
    <w:rsid w:val="007D143D"/>
    <w:rsid w:val="007D18C0"/>
    <w:rsid w:val="007D1AAE"/>
    <w:rsid w:val="007D1D3C"/>
    <w:rsid w:val="007D219F"/>
    <w:rsid w:val="007D224C"/>
    <w:rsid w:val="007D2405"/>
    <w:rsid w:val="007D2640"/>
    <w:rsid w:val="007D28F6"/>
    <w:rsid w:val="007D2949"/>
    <w:rsid w:val="007D2B1E"/>
    <w:rsid w:val="007D2C20"/>
    <w:rsid w:val="007D2CCD"/>
    <w:rsid w:val="007D3436"/>
    <w:rsid w:val="007D382B"/>
    <w:rsid w:val="007D3943"/>
    <w:rsid w:val="007D396A"/>
    <w:rsid w:val="007D3FA0"/>
    <w:rsid w:val="007D4910"/>
    <w:rsid w:val="007D4E6A"/>
    <w:rsid w:val="007D55B6"/>
    <w:rsid w:val="007D560A"/>
    <w:rsid w:val="007D626E"/>
    <w:rsid w:val="007D64A4"/>
    <w:rsid w:val="007D66EF"/>
    <w:rsid w:val="007D6BB4"/>
    <w:rsid w:val="007D6FC6"/>
    <w:rsid w:val="007D742D"/>
    <w:rsid w:val="007D7510"/>
    <w:rsid w:val="007D75B5"/>
    <w:rsid w:val="007D7934"/>
    <w:rsid w:val="007D798F"/>
    <w:rsid w:val="007D7DEB"/>
    <w:rsid w:val="007D7ED7"/>
    <w:rsid w:val="007E0232"/>
    <w:rsid w:val="007E0254"/>
    <w:rsid w:val="007E0413"/>
    <w:rsid w:val="007E0947"/>
    <w:rsid w:val="007E0CC6"/>
    <w:rsid w:val="007E0D4A"/>
    <w:rsid w:val="007E1424"/>
    <w:rsid w:val="007E1B2A"/>
    <w:rsid w:val="007E1B50"/>
    <w:rsid w:val="007E1BE3"/>
    <w:rsid w:val="007E1CC0"/>
    <w:rsid w:val="007E1D2F"/>
    <w:rsid w:val="007E1EC6"/>
    <w:rsid w:val="007E2017"/>
    <w:rsid w:val="007E26CE"/>
    <w:rsid w:val="007E2955"/>
    <w:rsid w:val="007E3443"/>
    <w:rsid w:val="007E37CC"/>
    <w:rsid w:val="007E3D7D"/>
    <w:rsid w:val="007E43C1"/>
    <w:rsid w:val="007E4701"/>
    <w:rsid w:val="007E49F6"/>
    <w:rsid w:val="007E4C75"/>
    <w:rsid w:val="007E4DBC"/>
    <w:rsid w:val="007E530A"/>
    <w:rsid w:val="007E534A"/>
    <w:rsid w:val="007E54B7"/>
    <w:rsid w:val="007E590E"/>
    <w:rsid w:val="007E5B3D"/>
    <w:rsid w:val="007E6260"/>
    <w:rsid w:val="007E66A1"/>
    <w:rsid w:val="007E68AF"/>
    <w:rsid w:val="007E6C84"/>
    <w:rsid w:val="007E737D"/>
    <w:rsid w:val="007E7663"/>
    <w:rsid w:val="007E7DC7"/>
    <w:rsid w:val="007F0226"/>
    <w:rsid w:val="007F0446"/>
    <w:rsid w:val="007F06CB"/>
    <w:rsid w:val="007F0723"/>
    <w:rsid w:val="007F08AD"/>
    <w:rsid w:val="007F1287"/>
    <w:rsid w:val="007F1413"/>
    <w:rsid w:val="007F15EA"/>
    <w:rsid w:val="007F16A5"/>
    <w:rsid w:val="007F1941"/>
    <w:rsid w:val="007F19B7"/>
    <w:rsid w:val="007F1A2D"/>
    <w:rsid w:val="007F2159"/>
    <w:rsid w:val="007F24A1"/>
    <w:rsid w:val="007F27DE"/>
    <w:rsid w:val="007F282D"/>
    <w:rsid w:val="007F283E"/>
    <w:rsid w:val="007F29EF"/>
    <w:rsid w:val="007F2D00"/>
    <w:rsid w:val="007F3233"/>
    <w:rsid w:val="007F3647"/>
    <w:rsid w:val="007F3888"/>
    <w:rsid w:val="007F3A03"/>
    <w:rsid w:val="007F3A5A"/>
    <w:rsid w:val="007F4158"/>
    <w:rsid w:val="007F41BC"/>
    <w:rsid w:val="007F4501"/>
    <w:rsid w:val="007F4ED2"/>
    <w:rsid w:val="007F50EB"/>
    <w:rsid w:val="007F5337"/>
    <w:rsid w:val="007F56CA"/>
    <w:rsid w:val="007F5742"/>
    <w:rsid w:val="007F5D6B"/>
    <w:rsid w:val="007F611F"/>
    <w:rsid w:val="007F6300"/>
    <w:rsid w:val="007F630B"/>
    <w:rsid w:val="007F64CC"/>
    <w:rsid w:val="007F6656"/>
    <w:rsid w:val="007F6B47"/>
    <w:rsid w:val="007F6D5B"/>
    <w:rsid w:val="007F6EE5"/>
    <w:rsid w:val="007F723C"/>
    <w:rsid w:val="007F726E"/>
    <w:rsid w:val="007F7893"/>
    <w:rsid w:val="007F78F3"/>
    <w:rsid w:val="007F7C65"/>
    <w:rsid w:val="007F7ECD"/>
    <w:rsid w:val="00800092"/>
    <w:rsid w:val="0080093B"/>
    <w:rsid w:val="0080093C"/>
    <w:rsid w:val="0080099C"/>
    <w:rsid w:val="008010D0"/>
    <w:rsid w:val="00801352"/>
    <w:rsid w:val="008016EC"/>
    <w:rsid w:val="008018F8"/>
    <w:rsid w:val="00801A24"/>
    <w:rsid w:val="00802794"/>
    <w:rsid w:val="00802B9D"/>
    <w:rsid w:val="00802EF2"/>
    <w:rsid w:val="00802F76"/>
    <w:rsid w:val="008034C9"/>
    <w:rsid w:val="00803AB2"/>
    <w:rsid w:val="00803F50"/>
    <w:rsid w:val="00803F7E"/>
    <w:rsid w:val="008043ED"/>
    <w:rsid w:val="008044CA"/>
    <w:rsid w:val="00804A09"/>
    <w:rsid w:val="00805193"/>
    <w:rsid w:val="00805258"/>
    <w:rsid w:val="0080585F"/>
    <w:rsid w:val="008062AE"/>
    <w:rsid w:val="00806469"/>
    <w:rsid w:val="00806542"/>
    <w:rsid w:val="008067FB"/>
    <w:rsid w:val="0080691C"/>
    <w:rsid w:val="00806A69"/>
    <w:rsid w:val="00806FFA"/>
    <w:rsid w:val="00807458"/>
    <w:rsid w:val="008076CD"/>
    <w:rsid w:val="00807986"/>
    <w:rsid w:val="00807AE3"/>
    <w:rsid w:val="00807BE5"/>
    <w:rsid w:val="00807E38"/>
    <w:rsid w:val="00810004"/>
    <w:rsid w:val="00810245"/>
    <w:rsid w:val="0081054C"/>
    <w:rsid w:val="00810637"/>
    <w:rsid w:val="0081064E"/>
    <w:rsid w:val="008106D6"/>
    <w:rsid w:val="008111A2"/>
    <w:rsid w:val="008115DD"/>
    <w:rsid w:val="0081179F"/>
    <w:rsid w:val="00811A42"/>
    <w:rsid w:val="00811AED"/>
    <w:rsid w:val="00811ECC"/>
    <w:rsid w:val="008123C2"/>
    <w:rsid w:val="0081268E"/>
    <w:rsid w:val="00812D2A"/>
    <w:rsid w:val="00812F55"/>
    <w:rsid w:val="00813176"/>
    <w:rsid w:val="00813506"/>
    <w:rsid w:val="008138CF"/>
    <w:rsid w:val="00813980"/>
    <w:rsid w:val="00813A06"/>
    <w:rsid w:val="00813B05"/>
    <w:rsid w:val="00813BA3"/>
    <w:rsid w:val="00813EF3"/>
    <w:rsid w:val="0081441F"/>
    <w:rsid w:val="0081468C"/>
    <w:rsid w:val="008147AA"/>
    <w:rsid w:val="00815086"/>
    <w:rsid w:val="0081579A"/>
    <w:rsid w:val="00815994"/>
    <w:rsid w:val="00815C01"/>
    <w:rsid w:val="00815E53"/>
    <w:rsid w:val="0081671F"/>
    <w:rsid w:val="00816A46"/>
    <w:rsid w:val="00816D52"/>
    <w:rsid w:val="0081725B"/>
    <w:rsid w:val="0081772B"/>
    <w:rsid w:val="008179FC"/>
    <w:rsid w:val="00817A91"/>
    <w:rsid w:val="00820236"/>
    <w:rsid w:val="00820A68"/>
    <w:rsid w:val="00820F7F"/>
    <w:rsid w:val="008212A1"/>
    <w:rsid w:val="008213BF"/>
    <w:rsid w:val="008219D9"/>
    <w:rsid w:val="00821CE2"/>
    <w:rsid w:val="00821D9D"/>
    <w:rsid w:val="00821F1E"/>
    <w:rsid w:val="00821F33"/>
    <w:rsid w:val="008222F7"/>
    <w:rsid w:val="00822685"/>
    <w:rsid w:val="008229EC"/>
    <w:rsid w:val="00822A01"/>
    <w:rsid w:val="00822A73"/>
    <w:rsid w:val="00822BCA"/>
    <w:rsid w:val="00822E77"/>
    <w:rsid w:val="0082314C"/>
    <w:rsid w:val="008233A7"/>
    <w:rsid w:val="0082354F"/>
    <w:rsid w:val="00823791"/>
    <w:rsid w:val="00823C7B"/>
    <w:rsid w:val="00824303"/>
    <w:rsid w:val="00824975"/>
    <w:rsid w:val="00824BCC"/>
    <w:rsid w:val="00824C30"/>
    <w:rsid w:val="00824FCB"/>
    <w:rsid w:val="00825180"/>
    <w:rsid w:val="00825491"/>
    <w:rsid w:val="00825F34"/>
    <w:rsid w:val="0082664D"/>
    <w:rsid w:val="00826735"/>
    <w:rsid w:val="008269B8"/>
    <w:rsid w:val="00826CF6"/>
    <w:rsid w:val="00827A91"/>
    <w:rsid w:val="0083035F"/>
    <w:rsid w:val="00830A0B"/>
    <w:rsid w:val="00830DA9"/>
    <w:rsid w:val="00830F76"/>
    <w:rsid w:val="008310F0"/>
    <w:rsid w:val="008311F9"/>
    <w:rsid w:val="008311FA"/>
    <w:rsid w:val="008311FE"/>
    <w:rsid w:val="00831316"/>
    <w:rsid w:val="0083163B"/>
    <w:rsid w:val="0083175E"/>
    <w:rsid w:val="008318E8"/>
    <w:rsid w:val="00831E2E"/>
    <w:rsid w:val="008324A5"/>
    <w:rsid w:val="008328D2"/>
    <w:rsid w:val="00832BBE"/>
    <w:rsid w:val="00832DCF"/>
    <w:rsid w:val="008344E9"/>
    <w:rsid w:val="00834932"/>
    <w:rsid w:val="00834EE3"/>
    <w:rsid w:val="0083505D"/>
    <w:rsid w:val="008350F5"/>
    <w:rsid w:val="008354CA"/>
    <w:rsid w:val="00835722"/>
    <w:rsid w:val="00835EF0"/>
    <w:rsid w:val="0083620D"/>
    <w:rsid w:val="00836831"/>
    <w:rsid w:val="008369B7"/>
    <w:rsid w:val="00836D2F"/>
    <w:rsid w:val="00836D68"/>
    <w:rsid w:val="00836E00"/>
    <w:rsid w:val="00837C32"/>
    <w:rsid w:val="00837FFB"/>
    <w:rsid w:val="00840090"/>
    <w:rsid w:val="00840143"/>
    <w:rsid w:val="00840369"/>
    <w:rsid w:val="00840412"/>
    <w:rsid w:val="00840903"/>
    <w:rsid w:val="00840C9C"/>
    <w:rsid w:val="00840E97"/>
    <w:rsid w:val="008411A1"/>
    <w:rsid w:val="008413AA"/>
    <w:rsid w:val="008413E3"/>
    <w:rsid w:val="00841519"/>
    <w:rsid w:val="0084161F"/>
    <w:rsid w:val="0084178C"/>
    <w:rsid w:val="00841841"/>
    <w:rsid w:val="00841870"/>
    <w:rsid w:val="008418FE"/>
    <w:rsid w:val="008425A1"/>
    <w:rsid w:val="00842743"/>
    <w:rsid w:val="00842807"/>
    <w:rsid w:val="0084289F"/>
    <w:rsid w:val="00842CB9"/>
    <w:rsid w:val="00842DFC"/>
    <w:rsid w:val="008433D7"/>
    <w:rsid w:val="00843E8B"/>
    <w:rsid w:val="00844ADE"/>
    <w:rsid w:val="00844F1D"/>
    <w:rsid w:val="00845100"/>
    <w:rsid w:val="00845155"/>
    <w:rsid w:val="00845311"/>
    <w:rsid w:val="008454F6"/>
    <w:rsid w:val="00845802"/>
    <w:rsid w:val="008458DA"/>
    <w:rsid w:val="00845D19"/>
    <w:rsid w:val="00845F85"/>
    <w:rsid w:val="0084602E"/>
    <w:rsid w:val="008463A5"/>
    <w:rsid w:val="008464F9"/>
    <w:rsid w:val="00846BB7"/>
    <w:rsid w:val="00846F69"/>
    <w:rsid w:val="008472F0"/>
    <w:rsid w:val="008473B5"/>
    <w:rsid w:val="0084747E"/>
    <w:rsid w:val="008475BD"/>
    <w:rsid w:val="00847ADC"/>
    <w:rsid w:val="008505A6"/>
    <w:rsid w:val="008506E1"/>
    <w:rsid w:val="00850816"/>
    <w:rsid w:val="008509B6"/>
    <w:rsid w:val="00850A89"/>
    <w:rsid w:val="0085151D"/>
    <w:rsid w:val="00851E1A"/>
    <w:rsid w:val="00851E6B"/>
    <w:rsid w:val="00851EB7"/>
    <w:rsid w:val="008520A1"/>
    <w:rsid w:val="00852378"/>
    <w:rsid w:val="00852759"/>
    <w:rsid w:val="0085292E"/>
    <w:rsid w:val="00852D93"/>
    <w:rsid w:val="00852EA6"/>
    <w:rsid w:val="00852EF8"/>
    <w:rsid w:val="00853011"/>
    <w:rsid w:val="008537E2"/>
    <w:rsid w:val="00853A65"/>
    <w:rsid w:val="00853B5A"/>
    <w:rsid w:val="00853D46"/>
    <w:rsid w:val="00853DD5"/>
    <w:rsid w:val="00853F1B"/>
    <w:rsid w:val="008548B0"/>
    <w:rsid w:val="008548C3"/>
    <w:rsid w:val="0085499D"/>
    <w:rsid w:val="00854A7D"/>
    <w:rsid w:val="00854ABF"/>
    <w:rsid w:val="00854C2B"/>
    <w:rsid w:val="00854F9D"/>
    <w:rsid w:val="008554B2"/>
    <w:rsid w:val="008556C6"/>
    <w:rsid w:val="00855D6D"/>
    <w:rsid w:val="00855F13"/>
    <w:rsid w:val="00856A20"/>
    <w:rsid w:val="00856E06"/>
    <w:rsid w:val="0085703B"/>
    <w:rsid w:val="008575E0"/>
    <w:rsid w:val="008578AE"/>
    <w:rsid w:val="008579B2"/>
    <w:rsid w:val="00857A0C"/>
    <w:rsid w:val="00857A35"/>
    <w:rsid w:val="00857B6D"/>
    <w:rsid w:val="00857BED"/>
    <w:rsid w:val="00857CE3"/>
    <w:rsid w:val="00857D96"/>
    <w:rsid w:val="008601BD"/>
    <w:rsid w:val="00860B48"/>
    <w:rsid w:val="00861037"/>
    <w:rsid w:val="008613EE"/>
    <w:rsid w:val="008618E9"/>
    <w:rsid w:val="00861AFC"/>
    <w:rsid w:val="00861BA2"/>
    <w:rsid w:val="00861F6F"/>
    <w:rsid w:val="00862185"/>
    <w:rsid w:val="00862276"/>
    <w:rsid w:val="0086240A"/>
    <w:rsid w:val="00862420"/>
    <w:rsid w:val="00862644"/>
    <w:rsid w:val="0086282F"/>
    <w:rsid w:val="00862D6B"/>
    <w:rsid w:val="00862E64"/>
    <w:rsid w:val="0086397E"/>
    <w:rsid w:val="00863B84"/>
    <w:rsid w:val="00863C21"/>
    <w:rsid w:val="008644ED"/>
    <w:rsid w:val="00864662"/>
    <w:rsid w:val="00864749"/>
    <w:rsid w:val="00865B63"/>
    <w:rsid w:val="00865C94"/>
    <w:rsid w:val="008662C0"/>
    <w:rsid w:val="008669E6"/>
    <w:rsid w:val="0086721D"/>
    <w:rsid w:val="00867D5F"/>
    <w:rsid w:val="0087097B"/>
    <w:rsid w:val="008709FE"/>
    <w:rsid w:val="00870B4A"/>
    <w:rsid w:val="008713BB"/>
    <w:rsid w:val="00871407"/>
    <w:rsid w:val="008714F2"/>
    <w:rsid w:val="00871C97"/>
    <w:rsid w:val="00871D79"/>
    <w:rsid w:val="00871F41"/>
    <w:rsid w:val="0087252A"/>
    <w:rsid w:val="00872A88"/>
    <w:rsid w:val="00873086"/>
    <w:rsid w:val="008734B8"/>
    <w:rsid w:val="008739C8"/>
    <w:rsid w:val="0087493A"/>
    <w:rsid w:val="00874ACA"/>
    <w:rsid w:val="00874DC1"/>
    <w:rsid w:val="008750A5"/>
    <w:rsid w:val="008751E6"/>
    <w:rsid w:val="00875632"/>
    <w:rsid w:val="0087565A"/>
    <w:rsid w:val="00875828"/>
    <w:rsid w:val="0087595F"/>
    <w:rsid w:val="00875B36"/>
    <w:rsid w:val="00876315"/>
    <w:rsid w:val="00876335"/>
    <w:rsid w:val="008766A3"/>
    <w:rsid w:val="00876886"/>
    <w:rsid w:val="00876EE6"/>
    <w:rsid w:val="00877098"/>
    <w:rsid w:val="008772AC"/>
    <w:rsid w:val="0087779F"/>
    <w:rsid w:val="00877A1C"/>
    <w:rsid w:val="00877E3A"/>
    <w:rsid w:val="00880580"/>
    <w:rsid w:val="008818DF"/>
    <w:rsid w:val="00881BE7"/>
    <w:rsid w:val="00881CE3"/>
    <w:rsid w:val="00881D3A"/>
    <w:rsid w:val="008826FC"/>
    <w:rsid w:val="00882AE1"/>
    <w:rsid w:val="00882D95"/>
    <w:rsid w:val="00882EB1"/>
    <w:rsid w:val="008831A1"/>
    <w:rsid w:val="00883326"/>
    <w:rsid w:val="00883811"/>
    <w:rsid w:val="008838FA"/>
    <w:rsid w:val="00883AA6"/>
    <w:rsid w:val="00883D38"/>
    <w:rsid w:val="008840C6"/>
    <w:rsid w:val="008844BA"/>
    <w:rsid w:val="00884993"/>
    <w:rsid w:val="00884A33"/>
    <w:rsid w:val="008850AE"/>
    <w:rsid w:val="008854AA"/>
    <w:rsid w:val="008856A9"/>
    <w:rsid w:val="008858DF"/>
    <w:rsid w:val="00885B91"/>
    <w:rsid w:val="00885EC6"/>
    <w:rsid w:val="00885F46"/>
    <w:rsid w:val="00886071"/>
    <w:rsid w:val="008860C0"/>
    <w:rsid w:val="0088614A"/>
    <w:rsid w:val="0088691A"/>
    <w:rsid w:val="00886BC9"/>
    <w:rsid w:val="008877E0"/>
    <w:rsid w:val="00887BB1"/>
    <w:rsid w:val="00887CD7"/>
    <w:rsid w:val="00887F9C"/>
    <w:rsid w:val="008903EE"/>
    <w:rsid w:val="0089062C"/>
    <w:rsid w:val="008906DA"/>
    <w:rsid w:val="00890786"/>
    <w:rsid w:val="00890994"/>
    <w:rsid w:val="00890B4E"/>
    <w:rsid w:val="00890F00"/>
    <w:rsid w:val="00891050"/>
    <w:rsid w:val="008914A3"/>
    <w:rsid w:val="00891657"/>
    <w:rsid w:val="00891817"/>
    <w:rsid w:val="0089241D"/>
    <w:rsid w:val="00892859"/>
    <w:rsid w:val="008929E7"/>
    <w:rsid w:val="00892C85"/>
    <w:rsid w:val="00892CA3"/>
    <w:rsid w:val="00892CE8"/>
    <w:rsid w:val="00892F46"/>
    <w:rsid w:val="00892F85"/>
    <w:rsid w:val="00893195"/>
    <w:rsid w:val="00893BFB"/>
    <w:rsid w:val="00893EC8"/>
    <w:rsid w:val="00893F36"/>
    <w:rsid w:val="00894126"/>
    <w:rsid w:val="008945AF"/>
    <w:rsid w:val="00894895"/>
    <w:rsid w:val="00894970"/>
    <w:rsid w:val="00894A46"/>
    <w:rsid w:val="00894F4C"/>
    <w:rsid w:val="008950DB"/>
    <w:rsid w:val="0089520A"/>
    <w:rsid w:val="00895392"/>
    <w:rsid w:val="008954C8"/>
    <w:rsid w:val="008958D1"/>
    <w:rsid w:val="0089596D"/>
    <w:rsid w:val="00895B72"/>
    <w:rsid w:val="00895F3A"/>
    <w:rsid w:val="00896259"/>
    <w:rsid w:val="0089627F"/>
    <w:rsid w:val="008965B9"/>
    <w:rsid w:val="00896C6B"/>
    <w:rsid w:val="00896CE8"/>
    <w:rsid w:val="008971F1"/>
    <w:rsid w:val="0089721E"/>
    <w:rsid w:val="008974CA"/>
    <w:rsid w:val="008A0296"/>
    <w:rsid w:val="008A05FC"/>
    <w:rsid w:val="008A07C7"/>
    <w:rsid w:val="008A07C9"/>
    <w:rsid w:val="008A093D"/>
    <w:rsid w:val="008A10CC"/>
    <w:rsid w:val="008A12C0"/>
    <w:rsid w:val="008A183C"/>
    <w:rsid w:val="008A2585"/>
    <w:rsid w:val="008A27CA"/>
    <w:rsid w:val="008A2824"/>
    <w:rsid w:val="008A2F65"/>
    <w:rsid w:val="008A30AD"/>
    <w:rsid w:val="008A34A3"/>
    <w:rsid w:val="008A360D"/>
    <w:rsid w:val="008A37AE"/>
    <w:rsid w:val="008A3828"/>
    <w:rsid w:val="008A3D92"/>
    <w:rsid w:val="008A4028"/>
    <w:rsid w:val="008A4305"/>
    <w:rsid w:val="008A433F"/>
    <w:rsid w:val="008A45D5"/>
    <w:rsid w:val="008A4BA2"/>
    <w:rsid w:val="008A4E31"/>
    <w:rsid w:val="008A5023"/>
    <w:rsid w:val="008A504B"/>
    <w:rsid w:val="008A57AD"/>
    <w:rsid w:val="008A59F8"/>
    <w:rsid w:val="008A5EB7"/>
    <w:rsid w:val="008A5FA4"/>
    <w:rsid w:val="008A6098"/>
    <w:rsid w:val="008A61AB"/>
    <w:rsid w:val="008A6680"/>
    <w:rsid w:val="008A69AF"/>
    <w:rsid w:val="008A6B28"/>
    <w:rsid w:val="008A6D56"/>
    <w:rsid w:val="008A6EDA"/>
    <w:rsid w:val="008A6F1D"/>
    <w:rsid w:val="008A7437"/>
    <w:rsid w:val="008A744D"/>
    <w:rsid w:val="008A74CB"/>
    <w:rsid w:val="008A75B1"/>
    <w:rsid w:val="008A7658"/>
    <w:rsid w:val="008A78F8"/>
    <w:rsid w:val="008A7AF0"/>
    <w:rsid w:val="008A7B1A"/>
    <w:rsid w:val="008A7C39"/>
    <w:rsid w:val="008A7C3C"/>
    <w:rsid w:val="008B0701"/>
    <w:rsid w:val="008B0B34"/>
    <w:rsid w:val="008B0E0F"/>
    <w:rsid w:val="008B13D1"/>
    <w:rsid w:val="008B17E9"/>
    <w:rsid w:val="008B19E6"/>
    <w:rsid w:val="008B1B4D"/>
    <w:rsid w:val="008B314E"/>
    <w:rsid w:val="008B336F"/>
    <w:rsid w:val="008B3BF0"/>
    <w:rsid w:val="008B3F05"/>
    <w:rsid w:val="008B3F97"/>
    <w:rsid w:val="008B432C"/>
    <w:rsid w:val="008B43BD"/>
    <w:rsid w:val="008B43F2"/>
    <w:rsid w:val="008B490A"/>
    <w:rsid w:val="008B52E0"/>
    <w:rsid w:val="008B556D"/>
    <w:rsid w:val="008B5AEC"/>
    <w:rsid w:val="008B5C41"/>
    <w:rsid w:val="008B606C"/>
    <w:rsid w:val="008B60CB"/>
    <w:rsid w:val="008B6747"/>
    <w:rsid w:val="008B70B6"/>
    <w:rsid w:val="008B736A"/>
    <w:rsid w:val="008B77E6"/>
    <w:rsid w:val="008B78EB"/>
    <w:rsid w:val="008B798B"/>
    <w:rsid w:val="008B7DDA"/>
    <w:rsid w:val="008B7F08"/>
    <w:rsid w:val="008C19E0"/>
    <w:rsid w:val="008C2121"/>
    <w:rsid w:val="008C25C9"/>
    <w:rsid w:val="008C26AF"/>
    <w:rsid w:val="008C26CD"/>
    <w:rsid w:val="008C273F"/>
    <w:rsid w:val="008C27BE"/>
    <w:rsid w:val="008C28AA"/>
    <w:rsid w:val="008C2AE7"/>
    <w:rsid w:val="008C31CE"/>
    <w:rsid w:val="008C3994"/>
    <w:rsid w:val="008C3ADB"/>
    <w:rsid w:val="008C3C3E"/>
    <w:rsid w:val="008C4430"/>
    <w:rsid w:val="008C46DF"/>
    <w:rsid w:val="008C4700"/>
    <w:rsid w:val="008C4AB5"/>
    <w:rsid w:val="008C5448"/>
    <w:rsid w:val="008C54D0"/>
    <w:rsid w:val="008C55BD"/>
    <w:rsid w:val="008C575C"/>
    <w:rsid w:val="008C5D3C"/>
    <w:rsid w:val="008C6063"/>
    <w:rsid w:val="008C610D"/>
    <w:rsid w:val="008C64D2"/>
    <w:rsid w:val="008C6509"/>
    <w:rsid w:val="008C655B"/>
    <w:rsid w:val="008C6C6F"/>
    <w:rsid w:val="008C6D94"/>
    <w:rsid w:val="008C6F34"/>
    <w:rsid w:val="008C702F"/>
    <w:rsid w:val="008C734A"/>
    <w:rsid w:val="008C75D7"/>
    <w:rsid w:val="008C797A"/>
    <w:rsid w:val="008C7E9E"/>
    <w:rsid w:val="008C7EB9"/>
    <w:rsid w:val="008C7FAC"/>
    <w:rsid w:val="008D054A"/>
    <w:rsid w:val="008D0873"/>
    <w:rsid w:val="008D0BEF"/>
    <w:rsid w:val="008D0FCC"/>
    <w:rsid w:val="008D1102"/>
    <w:rsid w:val="008D1284"/>
    <w:rsid w:val="008D153A"/>
    <w:rsid w:val="008D161E"/>
    <w:rsid w:val="008D1C97"/>
    <w:rsid w:val="008D2392"/>
    <w:rsid w:val="008D2DF4"/>
    <w:rsid w:val="008D2FBC"/>
    <w:rsid w:val="008D3256"/>
    <w:rsid w:val="008D3269"/>
    <w:rsid w:val="008D3680"/>
    <w:rsid w:val="008D3C3C"/>
    <w:rsid w:val="008D4220"/>
    <w:rsid w:val="008D48D6"/>
    <w:rsid w:val="008D4A5A"/>
    <w:rsid w:val="008D55D0"/>
    <w:rsid w:val="008D5C4F"/>
    <w:rsid w:val="008D5C6A"/>
    <w:rsid w:val="008D5CA6"/>
    <w:rsid w:val="008D6295"/>
    <w:rsid w:val="008D67A4"/>
    <w:rsid w:val="008D6977"/>
    <w:rsid w:val="008D6AA3"/>
    <w:rsid w:val="008D6E32"/>
    <w:rsid w:val="008D750F"/>
    <w:rsid w:val="008D7565"/>
    <w:rsid w:val="008D7590"/>
    <w:rsid w:val="008D7B01"/>
    <w:rsid w:val="008D7F9E"/>
    <w:rsid w:val="008E0961"/>
    <w:rsid w:val="008E161D"/>
    <w:rsid w:val="008E17EE"/>
    <w:rsid w:val="008E1895"/>
    <w:rsid w:val="008E18BB"/>
    <w:rsid w:val="008E2E00"/>
    <w:rsid w:val="008E330C"/>
    <w:rsid w:val="008E3D22"/>
    <w:rsid w:val="008E4F24"/>
    <w:rsid w:val="008E4F8C"/>
    <w:rsid w:val="008E5213"/>
    <w:rsid w:val="008E5295"/>
    <w:rsid w:val="008E60AB"/>
    <w:rsid w:val="008E6490"/>
    <w:rsid w:val="008E6597"/>
    <w:rsid w:val="008E664D"/>
    <w:rsid w:val="008E7022"/>
    <w:rsid w:val="008E7C19"/>
    <w:rsid w:val="008E7C3E"/>
    <w:rsid w:val="008E7E52"/>
    <w:rsid w:val="008F02A0"/>
    <w:rsid w:val="008F0411"/>
    <w:rsid w:val="008F0B36"/>
    <w:rsid w:val="008F10AF"/>
    <w:rsid w:val="008F16DA"/>
    <w:rsid w:val="008F20A9"/>
    <w:rsid w:val="008F20D1"/>
    <w:rsid w:val="008F2128"/>
    <w:rsid w:val="008F2244"/>
    <w:rsid w:val="008F2572"/>
    <w:rsid w:val="008F2AA2"/>
    <w:rsid w:val="008F2BFC"/>
    <w:rsid w:val="008F3A81"/>
    <w:rsid w:val="008F3CA4"/>
    <w:rsid w:val="008F3CC9"/>
    <w:rsid w:val="008F4142"/>
    <w:rsid w:val="008F4620"/>
    <w:rsid w:val="008F490D"/>
    <w:rsid w:val="008F5233"/>
    <w:rsid w:val="008F5916"/>
    <w:rsid w:val="008F5CA8"/>
    <w:rsid w:val="008F5D94"/>
    <w:rsid w:val="008F6224"/>
    <w:rsid w:val="008F6253"/>
    <w:rsid w:val="008F634E"/>
    <w:rsid w:val="008F64B0"/>
    <w:rsid w:val="008F66CA"/>
    <w:rsid w:val="008F66E7"/>
    <w:rsid w:val="008F6BDD"/>
    <w:rsid w:val="008F74BB"/>
    <w:rsid w:val="008F75E9"/>
    <w:rsid w:val="008F7613"/>
    <w:rsid w:val="008F774B"/>
    <w:rsid w:val="008F7897"/>
    <w:rsid w:val="008F78F4"/>
    <w:rsid w:val="008F7A80"/>
    <w:rsid w:val="008F7E37"/>
    <w:rsid w:val="008F7ECE"/>
    <w:rsid w:val="009000AC"/>
    <w:rsid w:val="0090136D"/>
    <w:rsid w:val="0090157A"/>
    <w:rsid w:val="0090168F"/>
    <w:rsid w:val="009018F6"/>
    <w:rsid w:val="00901D92"/>
    <w:rsid w:val="00901D9F"/>
    <w:rsid w:val="009022F6"/>
    <w:rsid w:val="0090253F"/>
    <w:rsid w:val="0090262E"/>
    <w:rsid w:val="0090298A"/>
    <w:rsid w:val="009029F7"/>
    <w:rsid w:val="00903007"/>
    <w:rsid w:val="00903021"/>
    <w:rsid w:val="00903892"/>
    <w:rsid w:val="00903E01"/>
    <w:rsid w:val="00903F01"/>
    <w:rsid w:val="00903F18"/>
    <w:rsid w:val="00903F72"/>
    <w:rsid w:val="0090426B"/>
    <w:rsid w:val="00904354"/>
    <w:rsid w:val="00904404"/>
    <w:rsid w:val="00904F18"/>
    <w:rsid w:val="00905154"/>
    <w:rsid w:val="00905334"/>
    <w:rsid w:val="0090536C"/>
    <w:rsid w:val="009057A2"/>
    <w:rsid w:val="00905D05"/>
    <w:rsid w:val="009068DF"/>
    <w:rsid w:val="00906AEC"/>
    <w:rsid w:val="00906CBE"/>
    <w:rsid w:val="00906E0B"/>
    <w:rsid w:val="00906F49"/>
    <w:rsid w:val="009071D7"/>
    <w:rsid w:val="00907665"/>
    <w:rsid w:val="009102B3"/>
    <w:rsid w:val="0091038B"/>
    <w:rsid w:val="009103DA"/>
    <w:rsid w:val="0091085A"/>
    <w:rsid w:val="0091087F"/>
    <w:rsid w:val="009108D5"/>
    <w:rsid w:val="0091093B"/>
    <w:rsid w:val="00910C8B"/>
    <w:rsid w:val="00910D9F"/>
    <w:rsid w:val="00910DF7"/>
    <w:rsid w:val="00911425"/>
    <w:rsid w:val="00911B64"/>
    <w:rsid w:val="00911B86"/>
    <w:rsid w:val="00911C92"/>
    <w:rsid w:val="00911E3E"/>
    <w:rsid w:val="00911FA8"/>
    <w:rsid w:val="00912130"/>
    <w:rsid w:val="009124EF"/>
    <w:rsid w:val="00912554"/>
    <w:rsid w:val="009126B2"/>
    <w:rsid w:val="00912A44"/>
    <w:rsid w:val="00912A59"/>
    <w:rsid w:val="00912A9E"/>
    <w:rsid w:val="00913098"/>
    <w:rsid w:val="00913749"/>
    <w:rsid w:val="00913944"/>
    <w:rsid w:val="00913E95"/>
    <w:rsid w:val="00913F20"/>
    <w:rsid w:val="00914053"/>
    <w:rsid w:val="0091407C"/>
    <w:rsid w:val="009143AB"/>
    <w:rsid w:val="009147F2"/>
    <w:rsid w:val="00914817"/>
    <w:rsid w:val="00914B67"/>
    <w:rsid w:val="0091530B"/>
    <w:rsid w:val="00915326"/>
    <w:rsid w:val="0091534D"/>
    <w:rsid w:val="00915358"/>
    <w:rsid w:val="009157D1"/>
    <w:rsid w:val="009157E6"/>
    <w:rsid w:val="00915EE3"/>
    <w:rsid w:val="00915F85"/>
    <w:rsid w:val="009161EC"/>
    <w:rsid w:val="009164BD"/>
    <w:rsid w:val="0091689B"/>
    <w:rsid w:val="00916B8D"/>
    <w:rsid w:val="00916D43"/>
    <w:rsid w:val="0091745D"/>
    <w:rsid w:val="009179DD"/>
    <w:rsid w:val="00917E4F"/>
    <w:rsid w:val="00917ED5"/>
    <w:rsid w:val="00920001"/>
    <w:rsid w:val="009202DE"/>
    <w:rsid w:val="00920659"/>
    <w:rsid w:val="00920700"/>
    <w:rsid w:val="009207BF"/>
    <w:rsid w:val="009210FB"/>
    <w:rsid w:val="00921516"/>
    <w:rsid w:val="0092178C"/>
    <w:rsid w:val="00921AEB"/>
    <w:rsid w:val="0092222F"/>
    <w:rsid w:val="0092228E"/>
    <w:rsid w:val="009225C4"/>
    <w:rsid w:val="00922816"/>
    <w:rsid w:val="00922B4A"/>
    <w:rsid w:val="00922C55"/>
    <w:rsid w:val="00922C78"/>
    <w:rsid w:val="00922CFA"/>
    <w:rsid w:val="00922EC6"/>
    <w:rsid w:val="00922F18"/>
    <w:rsid w:val="00923075"/>
    <w:rsid w:val="009230F7"/>
    <w:rsid w:val="00923342"/>
    <w:rsid w:val="009235B0"/>
    <w:rsid w:val="00923779"/>
    <w:rsid w:val="00923982"/>
    <w:rsid w:val="00923BD9"/>
    <w:rsid w:val="00923FF2"/>
    <w:rsid w:val="009243A6"/>
    <w:rsid w:val="00924E7F"/>
    <w:rsid w:val="00925752"/>
    <w:rsid w:val="009258BC"/>
    <w:rsid w:val="00925A6F"/>
    <w:rsid w:val="00926002"/>
    <w:rsid w:val="00926024"/>
    <w:rsid w:val="0092665C"/>
    <w:rsid w:val="0092689C"/>
    <w:rsid w:val="009268E0"/>
    <w:rsid w:val="009268F9"/>
    <w:rsid w:val="00926C5F"/>
    <w:rsid w:val="00926CA1"/>
    <w:rsid w:val="00926CE9"/>
    <w:rsid w:val="00926D68"/>
    <w:rsid w:val="00926E14"/>
    <w:rsid w:val="009279CA"/>
    <w:rsid w:val="00927CD8"/>
    <w:rsid w:val="00927D46"/>
    <w:rsid w:val="00927DAB"/>
    <w:rsid w:val="009306CE"/>
    <w:rsid w:val="00930ABA"/>
    <w:rsid w:val="00930F47"/>
    <w:rsid w:val="0093112E"/>
    <w:rsid w:val="0093125A"/>
    <w:rsid w:val="00931796"/>
    <w:rsid w:val="00931EBF"/>
    <w:rsid w:val="0093202C"/>
    <w:rsid w:val="00932192"/>
    <w:rsid w:val="00932376"/>
    <w:rsid w:val="009328B0"/>
    <w:rsid w:val="00932B81"/>
    <w:rsid w:val="00932D08"/>
    <w:rsid w:val="00932F3F"/>
    <w:rsid w:val="00933583"/>
    <w:rsid w:val="00933871"/>
    <w:rsid w:val="0093394C"/>
    <w:rsid w:val="00933C2B"/>
    <w:rsid w:val="00933DEC"/>
    <w:rsid w:val="00933F3E"/>
    <w:rsid w:val="00933F5D"/>
    <w:rsid w:val="009340D3"/>
    <w:rsid w:val="0093436B"/>
    <w:rsid w:val="0093443A"/>
    <w:rsid w:val="009345B1"/>
    <w:rsid w:val="009345F8"/>
    <w:rsid w:val="00934A09"/>
    <w:rsid w:val="00934F5C"/>
    <w:rsid w:val="0093503A"/>
    <w:rsid w:val="0093507B"/>
    <w:rsid w:val="00935333"/>
    <w:rsid w:val="0093591F"/>
    <w:rsid w:val="00935F80"/>
    <w:rsid w:val="00936075"/>
    <w:rsid w:val="0093654C"/>
    <w:rsid w:val="00936565"/>
    <w:rsid w:val="00936846"/>
    <w:rsid w:val="009369E9"/>
    <w:rsid w:val="009369F2"/>
    <w:rsid w:val="00936EF1"/>
    <w:rsid w:val="00936FB9"/>
    <w:rsid w:val="0093722A"/>
    <w:rsid w:val="009374DE"/>
    <w:rsid w:val="009376BC"/>
    <w:rsid w:val="009377F3"/>
    <w:rsid w:val="00937B84"/>
    <w:rsid w:val="00940C4B"/>
    <w:rsid w:val="00940DEB"/>
    <w:rsid w:val="00940E2A"/>
    <w:rsid w:val="00941412"/>
    <w:rsid w:val="009416AC"/>
    <w:rsid w:val="009417C6"/>
    <w:rsid w:val="009417EA"/>
    <w:rsid w:val="00941960"/>
    <w:rsid w:val="00941DF9"/>
    <w:rsid w:val="0094285B"/>
    <w:rsid w:val="00942D19"/>
    <w:rsid w:val="00942E82"/>
    <w:rsid w:val="00942E88"/>
    <w:rsid w:val="00943480"/>
    <w:rsid w:val="00943587"/>
    <w:rsid w:val="009435D1"/>
    <w:rsid w:val="00943F01"/>
    <w:rsid w:val="00944479"/>
    <w:rsid w:val="009445B5"/>
    <w:rsid w:val="00944CF7"/>
    <w:rsid w:val="00944D01"/>
    <w:rsid w:val="00945309"/>
    <w:rsid w:val="009457AD"/>
    <w:rsid w:val="0094597C"/>
    <w:rsid w:val="00945984"/>
    <w:rsid w:val="00945DB1"/>
    <w:rsid w:val="00945F44"/>
    <w:rsid w:val="009463D1"/>
    <w:rsid w:val="0094677D"/>
    <w:rsid w:val="0094690F"/>
    <w:rsid w:val="00946C25"/>
    <w:rsid w:val="00946DD0"/>
    <w:rsid w:val="00947096"/>
    <w:rsid w:val="0094717E"/>
    <w:rsid w:val="009471A3"/>
    <w:rsid w:val="00947508"/>
    <w:rsid w:val="00947823"/>
    <w:rsid w:val="00947ABD"/>
    <w:rsid w:val="00947C79"/>
    <w:rsid w:val="00947CE9"/>
    <w:rsid w:val="00947DC6"/>
    <w:rsid w:val="00950BAC"/>
    <w:rsid w:val="00950C79"/>
    <w:rsid w:val="00950EC9"/>
    <w:rsid w:val="00950F10"/>
    <w:rsid w:val="00951096"/>
    <w:rsid w:val="009510B0"/>
    <w:rsid w:val="00951149"/>
    <w:rsid w:val="009511B3"/>
    <w:rsid w:val="009513CF"/>
    <w:rsid w:val="00951604"/>
    <w:rsid w:val="0095180C"/>
    <w:rsid w:val="00952205"/>
    <w:rsid w:val="0095222A"/>
    <w:rsid w:val="009523DD"/>
    <w:rsid w:val="00952A5B"/>
    <w:rsid w:val="00952ADF"/>
    <w:rsid w:val="00952CFB"/>
    <w:rsid w:val="00952D02"/>
    <w:rsid w:val="00953076"/>
    <w:rsid w:val="0095387A"/>
    <w:rsid w:val="00953BBF"/>
    <w:rsid w:val="009543E8"/>
    <w:rsid w:val="00954C7C"/>
    <w:rsid w:val="009551B9"/>
    <w:rsid w:val="00955537"/>
    <w:rsid w:val="009555E1"/>
    <w:rsid w:val="00955838"/>
    <w:rsid w:val="00955B41"/>
    <w:rsid w:val="00955D4E"/>
    <w:rsid w:val="009563E5"/>
    <w:rsid w:val="00956428"/>
    <w:rsid w:val="00956450"/>
    <w:rsid w:val="00956DA9"/>
    <w:rsid w:val="00956E08"/>
    <w:rsid w:val="00956F6E"/>
    <w:rsid w:val="0095749E"/>
    <w:rsid w:val="00957933"/>
    <w:rsid w:val="009600B9"/>
    <w:rsid w:val="00960584"/>
    <w:rsid w:val="009605DC"/>
    <w:rsid w:val="00960C5C"/>
    <w:rsid w:val="00961191"/>
    <w:rsid w:val="009619DC"/>
    <w:rsid w:val="00961ABE"/>
    <w:rsid w:val="00962084"/>
    <w:rsid w:val="00962FA8"/>
    <w:rsid w:val="0096314F"/>
    <w:rsid w:val="00963257"/>
    <w:rsid w:val="0096358E"/>
    <w:rsid w:val="0096368E"/>
    <w:rsid w:val="009637F0"/>
    <w:rsid w:val="00963BF1"/>
    <w:rsid w:val="00963F0F"/>
    <w:rsid w:val="009640D9"/>
    <w:rsid w:val="009642F7"/>
    <w:rsid w:val="009645A3"/>
    <w:rsid w:val="0096500D"/>
    <w:rsid w:val="00965100"/>
    <w:rsid w:val="009658FF"/>
    <w:rsid w:val="00965921"/>
    <w:rsid w:val="00965C94"/>
    <w:rsid w:val="009664E5"/>
    <w:rsid w:val="009665B4"/>
    <w:rsid w:val="009668D2"/>
    <w:rsid w:val="00966C73"/>
    <w:rsid w:val="00966CBB"/>
    <w:rsid w:val="009671C2"/>
    <w:rsid w:val="00967C6D"/>
    <w:rsid w:val="00967DEC"/>
    <w:rsid w:val="00970582"/>
    <w:rsid w:val="009707D1"/>
    <w:rsid w:val="0097080D"/>
    <w:rsid w:val="009712B9"/>
    <w:rsid w:val="00971446"/>
    <w:rsid w:val="009717C6"/>
    <w:rsid w:val="0097198C"/>
    <w:rsid w:val="00971B09"/>
    <w:rsid w:val="00971BA3"/>
    <w:rsid w:val="00971D3E"/>
    <w:rsid w:val="00972109"/>
    <w:rsid w:val="0097235B"/>
    <w:rsid w:val="00972464"/>
    <w:rsid w:val="009727A6"/>
    <w:rsid w:val="00972A14"/>
    <w:rsid w:val="0097369A"/>
    <w:rsid w:val="00973A91"/>
    <w:rsid w:val="00973BA7"/>
    <w:rsid w:val="009740BC"/>
    <w:rsid w:val="00974192"/>
    <w:rsid w:val="00974337"/>
    <w:rsid w:val="009746E8"/>
    <w:rsid w:val="0097496E"/>
    <w:rsid w:val="00974D5E"/>
    <w:rsid w:val="00974DDC"/>
    <w:rsid w:val="00974E1C"/>
    <w:rsid w:val="0097508F"/>
    <w:rsid w:val="00975B91"/>
    <w:rsid w:val="00975D6D"/>
    <w:rsid w:val="00975EF6"/>
    <w:rsid w:val="009763DB"/>
    <w:rsid w:val="00976435"/>
    <w:rsid w:val="0097661A"/>
    <w:rsid w:val="009768D4"/>
    <w:rsid w:val="00976B4F"/>
    <w:rsid w:val="0097704D"/>
    <w:rsid w:val="0097750F"/>
    <w:rsid w:val="00977F11"/>
    <w:rsid w:val="009802B5"/>
    <w:rsid w:val="00980506"/>
    <w:rsid w:val="00980828"/>
    <w:rsid w:val="00981440"/>
    <w:rsid w:val="00981A35"/>
    <w:rsid w:val="00981BFE"/>
    <w:rsid w:val="0098256B"/>
    <w:rsid w:val="00982797"/>
    <w:rsid w:val="00982947"/>
    <w:rsid w:val="00982A64"/>
    <w:rsid w:val="00982E02"/>
    <w:rsid w:val="0098316E"/>
    <w:rsid w:val="00983687"/>
    <w:rsid w:val="00983812"/>
    <w:rsid w:val="00983AC5"/>
    <w:rsid w:val="00983B32"/>
    <w:rsid w:val="00984A98"/>
    <w:rsid w:val="00984BC2"/>
    <w:rsid w:val="009850E8"/>
    <w:rsid w:val="00985482"/>
    <w:rsid w:val="00986942"/>
    <w:rsid w:val="00986C7A"/>
    <w:rsid w:val="00986FB3"/>
    <w:rsid w:val="009870FB"/>
    <w:rsid w:val="00987609"/>
    <w:rsid w:val="0098761D"/>
    <w:rsid w:val="00987BCE"/>
    <w:rsid w:val="00987BFC"/>
    <w:rsid w:val="00987FCA"/>
    <w:rsid w:val="0099008E"/>
    <w:rsid w:val="009901B7"/>
    <w:rsid w:val="0099037E"/>
    <w:rsid w:val="0099048C"/>
    <w:rsid w:val="00990B9F"/>
    <w:rsid w:val="00990EAD"/>
    <w:rsid w:val="009914B3"/>
    <w:rsid w:val="00991A1E"/>
    <w:rsid w:val="00991AF4"/>
    <w:rsid w:val="00991AFB"/>
    <w:rsid w:val="00991C19"/>
    <w:rsid w:val="00991D64"/>
    <w:rsid w:val="0099200B"/>
    <w:rsid w:val="0099225A"/>
    <w:rsid w:val="00992F05"/>
    <w:rsid w:val="0099301B"/>
    <w:rsid w:val="0099364C"/>
    <w:rsid w:val="009938BE"/>
    <w:rsid w:val="00993B38"/>
    <w:rsid w:val="009945AE"/>
    <w:rsid w:val="0099480D"/>
    <w:rsid w:val="0099481A"/>
    <w:rsid w:val="00994BD7"/>
    <w:rsid w:val="00995093"/>
    <w:rsid w:val="00995219"/>
    <w:rsid w:val="009954FF"/>
    <w:rsid w:val="00995965"/>
    <w:rsid w:val="00995D8C"/>
    <w:rsid w:val="00995E5F"/>
    <w:rsid w:val="00995ED2"/>
    <w:rsid w:val="00996237"/>
    <w:rsid w:val="00996238"/>
    <w:rsid w:val="00996784"/>
    <w:rsid w:val="0099689D"/>
    <w:rsid w:val="009968F8"/>
    <w:rsid w:val="00996983"/>
    <w:rsid w:val="009969C2"/>
    <w:rsid w:val="009969F8"/>
    <w:rsid w:val="00996AD5"/>
    <w:rsid w:val="00996EAD"/>
    <w:rsid w:val="00996ED2"/>
    <w:rsid w:val="00996F6E"/>
    <w:rsid w:val="009974D7"/>
    <w:rsid w:val="00997832"/>
    <w:rsid w:val="00997F94"/>
    <w:rsid w:val="009A02DF"/>
    <w:rsid w:val="009A06F5"/>
    <w:rsid w:val="009A07BC"/>
    <w:rsid w:val="009A0B63"/>
    <w:rsid w:val="009A0C8D"/>
    <w:rsid w:val="009A0D4B"/>
    <w:rsid w:val="009A0DBC"/>
    <w:rsid w:val="009A0E99"/>
    <w:rsid w:val="009A1164"/>
    <w:rsid w:val="009A11EF"/>
    <w:rsid w:val="009A14FC"/>
    <w:rsid w:val="009A189C"/>
    <w:rsid w:val="009A1A9C"/>
    <w:rsid w:val="009A1BBB"/>
    <w:rsid w:val="009A1DAE"/>
    <w:rsid w:val="009A2457"/>
    <w:rsid w:val="009A24B4"/>
    <w:rsid w:val="009A24E2"/>
    <w:rsid w:val="009A2A43"/>
    <w:rsid w:val="009A2D66"/>
    <w:rsid w:val="009A2D6F"/>
    <w:rsid w:val="009A340D"/>
    <w:rsid w:val="009A3A8D"/>
    <w:rsid w:val="009A3E92"/>
    <w:rsid w:val="009A4958"/>
    <w:rsid w:val="009A49FA"/>
    <w:rsid w:val="009A4A22"/>
    <w:rsid w:val="009A4E66"/>
    <w:rsid w:val="009A547F"/>
    <w:rsid w:val="009A59A6"/>
    <w:rsid w:val="009A5B5F"/>
    <w:rsid w:val="009A5E62"/>
    <w:rsid w:val="009A5F1A"/>
    <w:rsid w:val="009A60AF"/>
    <w:rsid w:val="009A6A2C"/>
    <w:rsid w:val="009A6BAD"/>
    <w:rsid w:val="009A6C16"/>
    <w:rsid w:val="009A6F51"/>
    <w:rsid w:val="009A715B"/>
    <w:rsid w:val="009A716D"/>
    <w:rsid w:val="009A75CD"/>
    <w:rsid w:val="009A7B1F"/>
    <w:rsid w:val="009A7F72"/>
    <w:rsid w:val="009B0091"/>
    <w:rsid w:val="009B036F"/>
    <w:rsid w:val="009B0487"/>
    <w:rsid w:val="009B05AE"/>
    <w:rsid w:val="009B0619"/>
    <w:rsid w:val="009B0734"/>
    <w:rsid w:val="009B09C6"/>
    <w:rsid w:val="009B0A69"/>
    <w:rsid w:val="009B0BDD"/>
    <w:rsid w:val="009B1016"/>
    <w:rsid w:val="009B13BA"/>
    <w:rsid w:val="009B1403"/>
    <w:rsid w:val="009B14C4"/>
    <w:rsid w:val="009B15EE"/>
    <w:rsid w:val="009B17FD"/>
    <w:rsid w:val="009B19F6"/>
    <w:rsid w:val="009B22DA"/>
    <w:rsid w:val="009B23F4"/>
    <w:rsid w:val="009B252D"/>
    <w:rsid w:val="009B2540"/>
    <w:rsid w:val="009B263E"/>
    <w:rsid w:val="009B29B3"/>
    <w:rsid w:val="009B2F5C"/>
    <w:rsid w:val="009B2FE4"/>
    <w:rsid w:val="009B3358"/>
    <w:rsid w:val="009B338B"/>
    <w:rsid w:val="009B34A0"/>
    <w:rsid w:val="009B380E"/>
    <w:rsid w:val="009B3AD2"/>
    <w:rsid w:val="009B3F31"/>
    <w:rsid w:val="009B45CB"/>
    <w:rsid w:val="009B48C7"/>
    <w:rsid w:val="009B4C0F"/>
    <w:rsid w:val="009B4F5B"/>
    <w:rsid w:val="009B53DA"/>
    <w:rsid w:val="009B5503"/>
    <w:rsid w:val="009B599F"/>
    <w:rsid w:val="009B5D5E"/>
    <w:rsid w:val="009B5F79"/>
    <w:rsid w:val="009B5F9E"/>
    <w:rsid w:val="009B6807"/>
    <w:rsid w:val="009B6BEA"/>
    <w:rsid w:val="009B6C6F"/>
    <w:rsid w:val="009B7214"/>
    <w:rsid w:val="009B7DF5"/>
    <w:rsid w:val="009C0140"/>
    <w:rsid w:val="009C0652"/>
    <w:rsid w:val="009C0872"/>
    <w:rsid w:val="009C09AE"/>
    <w:rsid w:val="009C0A4F"/>
    <w:rsid w:val="009C0CF0"/>
    <w:rsid w:val="009C1076"/>
    <w:rsid w:val="009C12B7"/>
    <w:rsid w:val="009C1467"/>
    <w:rsid w:val="009C160F"/>
    <w:rsid w:val="009C1799"/>
    <w:rsid w:val="009C2008"/>
    <w:rsid w:val="009C224E"/>
    <w:rsid w:val="009C2594"/>
    <w:rsid w:val="009C27D5"/>
    <w:rsid w:val="009C2C75"/>
    <w:rsid w:val="009C3018"/>
    <w:rsid w:val="009C3301"/>
    <w:rsid w:val="009C3705"/>
    <w:rsid w:val="009C3989"/>
    <w:rsid w:val="009C3DCB"/>
    <w:rsid w:val="009C3FB5"/>
    <w:rsid w:val="009C4250"/>
    <w:rsid w:val="009C492D"/>
    <w:rsid w:val="009C4F1F"/>
    <w:rsid w:val="009C4FC6"/>
    <w:rsid w:val="009C5238"/>
    <w:rsid w:val="009C546D"/>
    <w:rsid w:val="009C6013"/>
    <w:rsid w:val="009C6AFC"/>
    <w:rsid w:val="009C6B40"/>
    <w:rsid w:val="009C6CB3"/>
    <w:rsid w:val="009C7189"/>
    <w:rsid w:val="009C7499"/>
    <w:rsid w:val="009C7BDD"/>
    <w:rsid w:val="009C7C66"/>
    <w:rsid w:val="009C7F63"/>
    <w:rsid w:val="009D0020"/>
    <w:rsid w:val="009D0872"/>
    <w:rsid w:val="009D0EAA"/>
    <w:rsid w:val="009D11A4"/>
    <w:rsid w:val="009D1E11"/>
    <w:rsid w:val="009D20D0"/>
    <w:rsid w:val="009D23E0"/>
    <w:rsid w:val="009D28D0"/>
    <w:rsid w:val="009D2947"/>
    <w:rsid w:val="009D2A46"/>
    <w:rsid w:val="009D2B0D"/>
    <w:rsid w:val="009D2B14"/>
    <w:rsid w:val="009D2FBC"/>
    <w:rsid w:val="009D3067"/>
    <w:rsid w:val="009D31E7"/>
    <w:rsid w:val="009D351C"/>
    <w:rsid w:val="009D37A0"/>
    <w:rsid w:val="009D39DC"/>
    <w:rsid w:val="009D3CBA"/>
    <w:rsid w:val="009D47F8"/>
    <w:rsid w:val="009D5312"/>
    <w:rsid w:val="009D53CE"/>
    <w:rsid w:val="009D5556"/>
    <w:rsid w:val="009D5A2F"/>
    <w:rsid w:val="009D5B73"/>
    <w:rsid w:val="009D5D28"/>
    <w:rsid w:val="009D6257"/>
    <w:rsid w:val="009D6AD0"/>
    <w:rsid w:val="009D6CD1"/>
    <w:rsid w:val="009D6D2E"/>
    <w:rsid w:val="009D7126"/>
    <w:rsid w:val="009D7212"/>
    <w:rsid w:val="009D73E7"/>
    <w:rsid w:val="009D763C"/>
    <w:rsid w:val="009D7F19"/>
    <w:rsid w:val="009E0FCA"/>
    <w:rsid w:val="009E1071"/>
    <w:rsid w:val="009E13AF"/>
    <w:rsid w:val="009E150F"/>
    <w:rsid w:val="009E1A06"/>
    <w:rsid w:val="009E1BD9"/>
    <w:rsid w:val="009E1DB7"/>
    <w:rsid w:val="009E200F"/>
    <w:rsid w:val="009E22F3"/>
    <w:rsid w:val="009E265C"/>
    <w:rsid w:val="009E29C6"/>
    <w:rsid w:val="009E2EBC"/>
    <w:rsid w:val="009E3449"/>
    <w:rsid w:val="009E3518"/>
    <w:rsid w:val="009E35EF"/>
    <w:rsid w:val="009E3791"/>
    <w:rsid w:val="009E38D1"/>
    <w:rsid w:val="009E3CD5"/>
    <w:rsid w:val="009E3F41"/>
    <w:rsid w:val="009E3F4A"/>
    <w:rsid w:val="009E4247"/>
    <w:rsid w:val="009E4459"/>
    <w:rsid w:val="009E45A0"/>
    <w:rsid w:val="009E48C3"/>
    <w:rsid w:val="009E4C63"/>
    <w:rsid w:val="009E614E"/>
    <w:rsid w:val="009E61C8"/>
    <w:rsid w:val="009E635D"/>
    <w:rsid w:val="009E6426"/>
    <w:rsid w:val="009E6786"/>
    <w:rsid w:val="009E6851"/>
    <w:rsid w:val="009E6AA5"/>
    <w:rsid w:val="009E6C20"/>
    <w:rsid w:val="009E758F"/>
    <w:rsid w:val="009E7874"/>
    <w:rsid w:val="009E789F"/>
    <w:rsid w:val="009E7C08"/>
    <w:rsid w:val="009E7FF7"/>
    <w:rsid w:val="009F0153"/>
    <w:rsid w:val="009F033A"/>
    <w:rsid w:val="009F0D63"/>
    <w:rsid w:val="009F0D6F"/>
    <w:rsid w:val="009F0DA5"/>
    <w:rsid w:val="009F0DC2"/>
    <w:rsid w:val="009F0F1B"/>
    <w:rsid w:val="009F10D7"/>
    <w:rsid w:val="009F11FA"/>
    <w:rsid w:val="009F1213"/>
    <w:rsid w:val="009F17D6"/>
    <w:rsid w:val="009F203D"/>
    <w:rsid w:val="009F26E7"/>
    <w:rsid w:val="009F275F"/>
    <w:rsid w:val="009F28C6"/>
    <w:rsid w:val="009F2CDA"/>
    <w:rsid w:val="009F3107"/>
    <w:rsid w:val="009F31EA"/>
    <w:rsid w:val="009F338D"/>
    <w:rsid w:val="009F396F"/>
    <w:rsid w:val="009F3998"/>
    <w:rsid w:val="009F39F5"/>
    <w:rsid w:val="009F405F"/>
    <w:rsid w:val="009F41A2"/>
    <w:rsid w:val="009F4391"/>
    <w:rsid w:val="009F49BB"/>
    <w:rsid w:val="009F4DE2"/>
    <w:rsid w:val="009F4EF6"/>
    <w:rsid w:val="009F4F22"/>
    <w:rsid w:val="009F5535"/>
    <w:rsid w:val="009F59D3"/>
    <w:rsid w:val="009F5C85"/>
    <w:rsid w:val="009F5D4B"/>
    <w:rsid w:val="009F5DA7"/>
    <w:rsid w:val="009F67D9"/>
    <w:rsid w:val="009F6999"/>
    <w:rsid w:val="009F7B34"/>
    <w:rsid w:val="009F7FBB"/>
    <w:rsid w:val="00A003B3"/>
    <w:rsid w:val="00A00541"/>
    <w:rsid w:val="00A0078D"/>
    <w:rsid w:val="00A007CD"/>
    <w:rsid w:val="00A00C90"/>
    <w:rsid w:val="00A00DE9"/>
    <w:rsid w:val="00A0135B"/>
    <w:rsid w:val="00A01602"/>
    <w:rsid w:val="00A01A2F"/>
    <w:rsid w:val="00A01BD2"/>
    <w:rsid w:val="00A0219F"/>
    <w:rsid w:val="00A025FE"/>
    <w:rsid w:val="00A02CD9"/>
    <w:rsid w:val="00A02DE1"/>
    <w:rsid w:val="00A03162"/>
    <w:rsid w:val="00A032FC"/>
    <w:rsid w:val="00A03874"/>
    <w:rsid w:val="00A03B27"/>
    <w:rsid w:val="00A044B7"/>
    <w:rsid w:val="00A044C2"/>
    <w:rsid w:val="00A04682"/>
    <w:rsid w:val="00A0471E"/>
    <w:rsid w:val="00A04991"/>
    <w:rsid w:val="00A049D7"/>
    <w:rsid w:val="00A04C2B"/>
    <w:rsid w:val="00A04D8F"/>
    <w:rsid w:val="00A05BA4"/>
    <w:rsid w:val="00A06311"/>
    <w:rsid w:val="00A0668E"/>
    <w:rsid w:val="00A06E6E"/>
    <w:rsid w:val="00A071C9"/>
    <w:rsid w:val="00A07349"/>
    <w:rsid w:val="00A07582"/>
    <w:rsid w:val="00A075CB"/>
    <w:rsid w:val="00A07604"/>
    <w:rsid w:val="00A07816"/>
    <w:rsid w:val="00A07CFE"/>
    <w:rsid w:val="00A07DFC"/>
    <w:rsid w:val="00A1017E"/>
    <w:rsid w:val="00A10749"/>
    <w:rsid w:val="00A10A03"/>
    <w:rsid w:val="00A10A9C"/>
    <w:rsid w:val="00A10DCA"/>
    <w:rsid w:val="00A10EEB"/>
    <w:rsid w:val="00A10F33"/>
    <w:rsid w:val="00A11219"/>
    <w:rsid w:val="00A11796"/>
    <w:rsid w:val="00A1186B"/>
    <w:rsid w:val="00A11916"/>
    <w:rsid w:val="00A119FF"/>
    <w:rsid w:val="00A1292F"/>
    <w:rsid w:val="00A13318"/>
    <w:rsid w:val="00A133C7"/>
    <w:rsid w:val="00A134CF"/>
    <w:rsid w:val="00A1379B"/>
    <w:rsid w:val="00A14118"/>
    <w:rsid w:val="00A1435A"/>
    <w:rsid w:val="00A1481F"/>
    <w:rsid w:val="00A14B92"/>
    <w:rsid w:val="00A14E65"/>
    <w:rsid w:val="00A15149"/>
    <w:rsid w:val="00A15170"/>
    <w:rsid w:val="00A157DC"/>
    <w:rsid w:val="00A158FD"/>
    <w:rsid w:val="00A15E07"/>
    <w:rsid w:val="00A15E2D"/>
    <w:rsid w:val="00A15EE9"/>
    <w:rsid w:val="00A15F1E"/>
    <w:rsid w:val="00A1618F"/>
    <w:rsid w:val="00A1625A"/>
    <w:rsid w:val="00A167B2"/>
    <w:rsid w:val="00A16B70"/>
    <w:rsid w:val="00A16E98"/>
    <w:rsid w:val="00A1702E"/>
    <w:rsid w:val="00A17585"/>
    <w:rsid w:val="00A17A22"/>
    <w:rsid w:val="00A17B70"/>
    <w:rsid w:val="00A17E93"/>
    <w:rsid w:val="00A201F9"/>
    <w:rsid w:val="00A2049F"/>
    <w:rsid w:val="00A207EE"/>
    <w:rsid w:val="00A20A8F"/>
    <w:rsid w:val="00A20A9E"/>
    <w:rsid w:val="00A20B7B"/>
    <w:rsid w:val="00A20E44"/>
    <w:rsid w:val="00A216FE"/>
    <w:rsid w:val="00A21789"/>
    <w:rsid w:val="00A21D6F"/>
    <w:rsid w:val="00A21E57"/>
    <w:rsid w:val="00A21F86"/>
    <w:rsid w:val="00A220D8"/>
    <w:rsid w:val="00A224E1"/>
    <w:rsid w:val="00A227E6"/>
    <w:rsid w:val="00A22912"/>
    <w:rsid w:val="00A22B09"/>
    <w:rsid w:val="00A22B2A"/>
    <w:rsid w:val="00A231D6"/>
    <w:rsid w:val="00A23232"/>
    <w:rsid w:val="00A233CB"/>
    <w:rsid w:val="00A234D4"/>
    <w:rsid w:val="00A236FE"/>
    <w:rsid w:val="00A23AA9"/>
    <w:rsid w:val="00A24000"/>
    <w:rsid w:val="00A247EE"/>
    <w:rsid w:val="00A24E8D"/>
    <w:rsid w:val="00A25245"/>
    <w:rsid w:val="00A25433"/>
    <w:rsid w:val="00A257E1"/>
    <w:rsid w:val="00A2592D"/>
    <w:rsid w:val="00A26022"/>
    <w:rsid w:val="00A260A3"/>
    <w:rsid w:val="00A261D3"/>
    <w:rsid w:val="00A26654"/>
    <w:rsid w:val="00A26847"/>
    <w:rsid w:val="00A26B03"/>
    <w:rsid w:val="00A26E6C"/>
    <w:rsid w:val="00A27198"/>
    <w:rsid w:val="00A27324"/>
    <w:rsid w:val="00A27626"/>
    <w:rsid w:val="00A27714"/>
    <w:rsid w:val="00A27AA5"/>
    <w:rsid w:val="00A27FD8"/>
    <w:rsid w:val="00A300EA"/>
    <w:rsid w:val="00A30495"/>
    <w:rsid w:val="00A309D6"/>
    <w:rsid w:val="00A309F0"/>
    <w:rsid w:val="00A30AFC"/>
    <w:rsid w:val="00A30CEF"/>
    <w:rsid w:val="00A30D4F"/>
    <w:rsid w:val="00A30DBD"/>
    <w:rsid w:val="00A316BD"/>
    <w:rsid w:val="00A317A6"/>
    <w:rsid w:val="00A31C04"/>
    <w:rsid w:val="00A31E79"/>
    <w:rsid w:val="00A320FF"/>
    <w:rsid w:val="00A32219"/>
    <w:rsid w:val="00A3249B"/>
    <w:rsid w:val="00A324B7"/>
    <w:rsid w:val="00A32536"/>
    <w:rsid w:val="00A32766"/>
    <w:rsid w:val="00A32CD0"/>
    <w:rsid w:val="00A32E04"/>
    <w:rsid w:val="00A32E3F"/>
    <w:rsid w:val="00A33551"/>
    <w:rsid w:val="00A336B6"/>
    <w:rsid w:val="00A337A6"/>
    <w:rsid w:val="00A34348"/>
    <w:rsid w:val="00A34792"/>
    <w:rsid w:val="00A3481A"/>
    <w:rsid w:val="00A351E7"/>
    <w:rsid w:val="00A35409"/>
    <w:rsid w:val="00A356D1"/>
    <w:rsid w:val="00A35966"/>
    <w:rsid w:val="00A35E43"/>
    <w:rsid w:val="00A35E86"/>
    <w:rsid w:val="00A363C8"/>
    <w:rsid w:val="00A3652E"/>
    <w:rsid w:val="00A3662B"/>
    <w:rsid w:val="00A368D8"/>
    <w:rsid w:val="00A36A5A"/>
    <w:rsid w:val="00A36DFB"/>
    <w:rsid w:val="00A3731C"/>
    <w:rsid w:val="00A37677"/>
    <w:rsid w:val="00A37836"/>
    <w:rsid w:val="00A3799A"/>
    <w:rsid w:val="00A37E64"/>
    <w:rsid w:val="00A37ED2"/>
    <w:rsid w:val="00A401A6"/>
    <w:rsid w:val="00A40E75"/>
    <w:rsid w:val="00A412AD"/>
    <w:rsid w:val="00A415DD"/>
    <w:rsid w:val="00A4166C"/>
    <w:rsid w:val="00A41F3A"/>
    <w:rsid w:val="00A42294"/>
    <w:rsid w:val="00A42331"/>
    <w:rsid w:val="00A42733"/>
    <w:rsid w:val="00A42805"/>
    <w:rsid w:val="00A428B2"/>
    <w:rsid w:val="00A42A75"/>
    <w:rsid w:val="00A42C44"/>
    <w:rsid w:val="00A42E1A"/>
    <w:rsid w:val="00A42ECF"/>
    <w:rsid w:val="00A43359"/>
    <w:rsid w:val="00A4335B"/>
    <w:rsid w:val="00A43772"/>
    <w:rsid w:val="00A43865"/>
    <w:rsid w:val="00A43B62"/>
    <w:rsid w:val="00A43BC5"/>
    <w:rsid w:val="00A43D84"/>
    <w:rsid w:val="00A43F99"/>
    <w:rsid w:val="00A440F3"/>
    <w:rsid w:val="00A442A0"/>
    <w:rsid w:val="00A44321"/>
    <w:rsid w:val="00A44424"/>
    <w:rsid w:val="00A44A38"/>
    <w:rsid w:val="00A44C6C"/>
    <w:rsid w:val="00A450EE"/>
    <w:rsid w:val="00A454E5"/>
    <w:rsid w:val="00A455C8"/>
    <w:rsid w:val="00A45857"/>
    <w:rsid w:val="00A45B18"/>
    <w:rsid w:val="00A469D3"/>
    <w:rsid w:val="00A47126"/>
    <w:rsid w:val="00A4720E"/>
    <w:rsid w:val="00A474C6"/>
    <w:rsid w:val="00A47508"/>
    <w:rsid w:val="00A479E2"/>
    <w:rsid w:val="00A47B3E"/>
    <w:rsid w:val="00A47C5F"/>
    <w:rsid w:val="00A47DC1"/>
    <w:rsid w:val="00A50082"/>
    <w:rsid w:val="00A500EC"/>
    <w:rsid w:val="00A50425"/>
    <w:rsid w:val="00A50884"/>
    <w:rsid w:val="00A50C86"/>
    <w:rsid w:val="00A510FB"/>
    <w:rsid w:val="00A5110B"/>
    <w:rsid w:val="00A512AE"/>
    <w:rsid w:val="00A516E2"/>
    <w:rsid w:val="00A51ADF"/>
    <w:rsid w:val="00A51B0B"/>
    <w:rsid w:val="00A51B7E"/>
    <w:rsid w:val="00A51D65"/>
    <w:rsid w:val="00A523FD"/>
    <w:rsid w:val="00A528AA"/>
    <w:rsid w:val="00A529A2"/>
    <w:rsid w:val="00A52A6D"/>
    <w:rsid w:val="00A532B9"/>
    <w:rsid w:val="00A53525"/>
    <w:rsid w:val="00A5366D"/>
    <w:rsid w:val="00A53818"/>
    <w:rsid w:val="00A539DF"/>
    <w:rsid w:val="00A539E0"/>
    <w:rsid w:val="00A53E24"/>
    <w:rsid w:val="00A546CE"/>
    <w:rsid w:val="00A54FF5"/>
    <w:rsid w:val="00A55193"/>
    <w:rsid w:val="00A552D3"/>
    <w:rsid w:val="00A552F7"/>
    <w:rsid w:val="00A55421"/>
    <w:rsid w:val="00A556EB"/>
    <w:rsid w:val="00A55741"/>
    <w:rsid w:val="00A55A11"/>
    <w:rsid w:val="00A55A4D"/>
    <w:rsid w:val="00A55D24"/>
    <w:rsid w:val="00A55DA1"/>
    <w:rsid w:val="00A560F2"/>
    <w:rsid w:val="00A564D7"/>
    <w:rsid w:val="00A565FC"/>
    <w:rsid w:val="00A56724"/>
    <w:rsid w:val="00A56ABC"/>
    <w:rsid w:val="00A56C70"/>
    <w:rsid w:val="00A56E73"/>
    <w:rsid w:val="00A5753F"/>
    <w:rsid w:val="00A579B6"/>
    <w:rsid w:val="00A60373"/>
    <w:rsid w:val="00A60548"/>
    <w:rsid w:val="00A606B8"/>
    <w:rsid w:val="00A60B60"/>
    <w:rsid w:val="00A60B82"/>
    <w:rsid w:val="00A60CE5"/>
    <w:rsid w:val="00A610A3"/>
    <w:rsid w:val="00A611C4"/>
    <w:rsid w:val="00A61A0A"/>
    <w:rsid w:val="00A6239B"/>
    <w:rsid w:val="00A62E04"/>
    <w:rsid w:val="00A62F2C"/>
    <w:rsid w:val="00A63072"/>
    <w:rsid w:val="00A6324C"/>
    <w:rsid w:val="00A6335E"/>
    <w:rsid w:val="00A637A4"/>
    <w:rsid w:val="00A637E7"/>
    <w:rsid w:val="00A63AC2"/>
    <w:rsid w:val="00A64151"/>
    <w:rsid w:val="00A6477D"/>
    <w:rsid w:val="00A64902"/>
    <w:rsid w:val="00A64989"/>
    <w:rsid w:val="00A649EA"/>
    <w:rsid w:val="00A64B6D"/>
    <w:rsid w:val="00A65111"/>
    <w:rsid w:val="00A653BB"/>
    <w:rsid w:val="00A655B1"/>
    <w:rsid w:val="00A6581A"/>
    <w:rsid w:val="00A658AA"/>
    <w:rsid w:val="00A65CD8"/>
    <w:rsid w:val="00A6600B"/>
    <w:rsid w:val="00A6622E"/>
    <w:rsid w:val="00A6630C"/>
    <w:rsid w:val="00A667DC"/>
    <w:rsid w:val="00A668FF"/>
    <w:rsid w:val="00A66947"/>
    <w:rsid w:val="00A66A13"/>
    <w:rsid w:val="00A66C34"/>
    <w:rsid w:val="00A66CC6"/>
    <w:rsid w:val="00A66F27"/>
    <w:rsid w:val="00A67006"/>
    <w:rsid w:val="00A67315"/>
    <w:rsid w:val="00A6788E"/>
    <w:rsid w:val="00A67A17"/>
    <w:rsid w:val="00A67AF8"/>
    <w:rsid w:val="00A67F2B"/>
    <w:rsid w:val="00A7043C"/>
    <w:rsid w:val="00A709DD"/>
    <w:rsid w:val="00A70CE0"/>
    <w:rsid w:val="00A70CE5"/>
    <w:rsid w:val="00A718A9"/>
    <w:rsid w:val="00A71A5E"/>
    <w:rsid w:val="00A7209D"/>
    <w:rsid w:val="00A721AA"/>
    <w:rsid w:val="00A72466"/>
    <w:rsid w:val="00A7292A"/>
    <w:rsid w:val="00A72954"/>
    <w:rsid w:val="00A72DB5"/>
    <w:rsid w:val="00A73198"/>
    <w:rsid w:val="00A7377B"/>
    <w:rsid w:val="00A73892"/>
    <w:rsid w:val="00A73AAD"/>
    <w:rsid w:val="00A73BB0"/>
    <w:rsid w:val="00A73D78"/>
    <w:rsid w:val="00A73DA2"/>
    <w:rsid w:val="00A74127"/>
    <w:rsid w:val="00A747A0"/>
    <w:rsid w:val="00A747DC"/>
    <w:rsid w:val="00A74AC6"/>
    <w:rsid w:val="00A74E2C"/>
    <w:rsid w:val="00A74EC8"/>
    <w:rsid w:val="00A75802"/>
    <w:rsid w:val="00A75CEB"/>
    <w:rsid w:val="00A75E88"/>
    <w:rsid w:val="00A75F32"/>
    <w:rsid w:val="00A765F6"/>
    <w:rsid w:val="00A7667B"/>
    <w:rsid w:val="00A80187"/>
    <w:rsid w:val="00A807C9"/>
    <w:rsid w:val="00A80C2D"/>
    <w:rsid w:val="00A80EC0"/>
    <w:rsid w:val="00A80FD1"/>
    <w:rsid w:val="00A810B5"/>
    <w:rsid w:val="00A8117F"/>
    <w:rsid w:val="00A81233"/>
    <w:rsid w:val="00A8138E"/>
    <w:rsid w:val="00A81658"/>
    <w:rsid w:val="00A8170A"/>
    <w:rsid w:val="00A8189C"/>
    <w:rsid w:val="00A81FE8"/>
    <w:rsid w:val="00A82196"/>
    <w:rsid w:val="00A824CB"/>
    <w:rsid w:val="00A82D59"/>
    <w:rsid w:val="00A8363D"/>
    <w:rsid w:val="00A8392F"/>
    <w:rsid w:val="00A83A37"/>
    <w:rsid w:val="00A83DDA"/>
    <w:rsid w:val="00A8434F"/>
    <w:rsid w:val="00A844D8"/>
    <w:rsid w:val="00A844FB"/>
    <w:rsid w:val="00A848B2"/>
    <w:rsid w:val="00A849CF"/>
    <w:rsid w:val="00A84C26"/>
    <w:rsid w:val="00A84C61"/>
    <w:rsid w:val="00A8550F"/>
    <w:rsid w:val="00A86285"/>
    <w:rsid w:val="00A8654C"/>
    <w:rsid w:val="00A865FD"/>
    <w:rsid w:val="00A86936"/>
    <w:rsid w:val="00A87085"/>
    <w:rsid w:val="00A87169"/>
    <w:rsid w:val="00A878C9"/>
    <w:rsid w:val="00A87A75"/>
    <w:rsid w:val="00A87C58"/>
    <w:rsid w:val="00A87DA7"/>
    <w:rsid w:val="00A903D7"/>
    <w:rsid w:val="00A903F2"/>
    <w:rsid w:val="00A90A25"/>
    <w:rsid w:val="00A90ED7"/>
    <w:rsid w:val="00A9119A"/>
    <w:rsid w:val="00A9132B"/>
    <w:rsid w:val="00A91C53"/>
    <w:rsid w:val="00A91F8B"/>
    <w:rsid w:val="00A924FD"/>
    <w:rsid w:val="00A927EA"/>
    <w:rsid w:val="00A929E1"/>
    <w:rsid w:val="00A92A4F"/>
    <w:rsid w:val="00A92AD4"/>
    <w:rsid w:val="00A92BA1"/>
    <w:rsid w:val="00A93222"/>
    <w:rsid w:val="00A93526"/>
    <w:rsid w:val="00A937D7"/>
    <w:rsid w:val="00A93821"/>
    <w:rsid w:val="00A93B34"/>
    <w:rsid w:val="00A944A3"/>
    <w:rsid w:val="00A94603"/>
    <w:rsid w:val="00A946C0"/>
    <w:rsid w:val="00A94940"/>
    <w:rsid w:val="00A94A82"/>
    <w:rsid w:val="00A95671"/>
    <w:rsid w:val="00A95CB6"/>
    <w:rsid w:val="00A95E83"/>
    <w:rsid w:val="00A95EA3"/>
    <w:rsid w:val="00A960F5"/>
    <w:rsid w:val="00A96507"/>
    <w:rsid w:val="00A9678F"/>
    <w:rsid w:val="00A968A9"/>
    <w:rsid w:val="00A97311"/>
    <w:rsid w:val="00A9750E"/>
    <w:rsid w:val="00A97567"/>
    <w:rsid w:val="00A979DE"/>
    <w:rsid w:val="00A97C06"/>
    <w:rsid w:val="00A97CC8"/>
    <w:rsid w:val="00A97E17"/>
    <w:rsid w:val="00A97EC0"/>
    <w:rsid w:val="00AA01BC"/>
    <w:rsid w:val="00AA03C3"/>
    <w:rsid w:val="00AA057C"/>
    <w:rsid w:val="00AA0610"/>
    <w:rsid w:val="00AA06E3"/>
    <w:rsid w:val="00AA0797"/>
    <w:rsid w:val="00AA0ADA"/>
    <w:rsid w:val="00AA0B20"/>
    <w:rsid w:val="00AA0F31"/>
    <w:rsid w:val="00AA0F33"/>
    <w:rsid w:val="00AA170D"/>
    <w:rsid w:val="00AA179F"/>
    <w:rsid w:val="00AA17F3"/>
    <w:rsid w:val="00AA1862"/>
    <w:rsid w:val="00AA1A97"/>
    <w:rsid w:val="00AA1B40"/>
    <w:rsid w:val="00AA20BE"/>
    <w:rsid w:val="00AA2B1B"/>
    <w:rsid w:val="00AA2F19"/>
    <w:rsid w:val="00AA3626"/>
    <w:rsid w:val="00AA4004"/>
    <w:rsid w:val="00AA40C9"/>
    <w:rsid w:val="00AA4E33"/>
    <w:rsid w:val="00AA4E99"/>
    <w:rsid w:val="00AA504F"/>
    <w:rsid w:val="00AA53A0"/>
    <w:rsid w:val="00AA58E4"/>
    <w:rsid w:val="00AA5A9A"/>
    <w:rsid w:val="00AA6785"/>
    <w:rsid w:val="00AA6BF7"/>
    <w:rsid w:val="00AA7051"/>
    <w:rsid w:val="00AA75F8"/>
    <w:rsid w:val="00AA7601"/>
    <w:rsid w:val="00AA7824"/>
    <w:rsid w:val="00AA79B1"/>
    <w:rsid w:val="00AA7C6B"/>
    <w:rsid w:val="00AA7E51"/>
    <w:rsid w:val="00AA7EE0"/>
    <w:rsid w:val="00AB0017"/>
    <w:rsid w:val="00AB027B"/>
    <w:rsid w:val="00AB03CD"/>
    <w:rsid w:val="00AB0850"/>
    <w:rsid w:val="00AB08E7"/>
    <w:rsid w:val="00AB0D02"/>
    <w:rsid w:val="00AB0E53"/>
    <w:rsid w:val="00AB1286"/>
    <w:rsid w:val="00AB1492"/>
    <w:rsid w:val="00AB15F1"/>
    <w:rsid w:val="00AB1681"/>
    <w:rsid w:val="00AB189B"/>
    <w:rsid w:val="00AB1BA8"/>
    <w:rsid w:val="00AB2151"/>
    <w:rsid w:val="00AB218D"/>
    <w:rsid w:val="00AB234A"/>
    <w:rsid w:val="00AB2A56"/>
    <w:rsid w:val="00AB303B"/>
    <w:rsid w:val="00AB3476"/>
    <w:rsid w:val="00AB3546"/>
    <w:rsid w:val="00AB3881"/>
    <w:rsid w:val="00AB38F1"/>
    <w:rsid w:val="00AB3C98"/>
    <w:rsid w:val="00AB3D7B"/>
    <w:rsid w:val="00AB43D8"/>
    <w:rsid w:val="00AB443A"/>
    <w:rsid w:val="00AB4798"/>
    <w:rsid w:val="00AB47C7"/>
    <w:rsid w:val="00AB49DA"/>
    <w:rsid w:val="00AB4A99"/>
    <w:rsid w:val="00AB4AC8"/>
    <w:rsid w:val="00AB4B0C"/>
    <w:rsid w:val="00AB4F1C"/>
    <w:rsid w:val="00AB4F2E"/>
    <w:rsid w:val="00AB5147"/>
    <w:rsid w:val="00AB5E3E"/>
    <w:rsid w:val="00AB62EC"/>
    <w:rsid w:val="00AB659A"/>
    <w:rsid w:val="00AB65B7"/>
    <w:rsid w:val="00AB6BEA"/>
    <w:rsid w:val="00AB725D"/>
    <w:rsid w:val="00AB72CB"/>
    <w:rsid w:val="00AB761B"/>
    <w:rsid w:val="00AB7B17"/>
    <w:rsid w:val="00AB7DC3"/>
    <w:rsid w:val="00AC00ED"/>
    <w:rsid w:val="00AC01FD"/>
    <w:rsid w:val="00AC0426"/>
    <w:rsid w:val="00AC0597"/>
    <w:rsid w:val="00AC0807"/>
    <w:rsid w:val="00AC0AA8"/>
    <w:rsid w:val="00AC0AA9"/>
    <w:rsid w:val="00AC0DB2"/>
    <w:rsid w:val="00AC0EC0"/>
    <w:rsid w:val="00AC0FE0"/>
    <w:rsid w:val="00AC115D"/>
    <w:rsid w:val="00AC12F7"/>
    <w:rsid w:val="00AC151B"/>
    <w:rsid w:val="00AC1C2C"/>
    <w:rsid w:val="00AC1EEB"/>
    <w:rsid w:val="00AC2482"/>
    <w:rsid w:val="00AC24DF"/>
    <w:rsid w:val="00AC2649"/>
    <w:rsid w:val="00AC2703"/>
    <w:rsid w:val="00AC2A77"/>
    <w:rsid w:val="00AC2BDA"/>
    <w:rsid w:val="00AC334E"/>
    <w:rsid w:val="00AC3752"/>
    <w:rsid w:val="00AC37B0"/>
    <w:rsid w:val="00AC37DA"/>
    <w:rsid w:val="00AC38BA"/>
    <w:rsid w:val="00AC3EC6"/>
    <w:rsid w:val="00AC4350"/>
    <w:rsid w:val="00AC496E"/>
    <w:rsid w:val="00AC49EC"/>
    <w:rsid w:val="00AC4F2F"/>
    <w:rsid w:val="00AC4F95"/>
    <w:rsid w:val="00AC5187"/>
    <w:rsid w:val="00AC53C1"/>
    <w:rsid w:val="00AC53EC"/>
    <w:rsid w:val="00AC5737"/>
    <w:rsid w:val="00AC576C"/>
    <w:rsid w:val="00AC5974"/>
    <w:rsid w:val="00AC5C57"/>
    <w:rsid w:val="00AC60F3"/>
    <w:rsid w:val="00AC64C8"/>
    <w:rsid w:val="00AC6D9C"/>
    <w:rsid w:val="00AC70EC"/>
    <w:rsid w:val="00AC7275"/>
    <w:rsid w:val="00AC7725"/>
    <w:rsid w:val="00AC787E"/>
    <w:rsid w:val="00AC78EE"/>
    <w:rsid w:val="00AC78F0"/>
    <w:rsid w:val="00AC7B8D"/>
    <w:rsid w:val="00AC7E39"/>
    <w:rsid w:val="00AD00F5"/>
    <w:rsid w:val="00AD0339"/>
    <w:rsid w:val="00AD05CD"/>
    <w:rsid w:val="00AD08EC"/>
    <w:rsid w:val="00AD0927"/>
    <w:rsid w:val="00AD0D52"/>
    <w:rsid w:val="00AD0DDA"/>
    <w:rsid w:val="00AD0E06"/>
    <w:rsid w:val="00AD12ED"/>
    <w:rsid w:val="00AD137E"/>
    <w:rsid w:val="00AD14BA"/>
    <w:rsid w:val="00AD1DE9"/>
    <w:rsid w:val="00AD24C1"/>
    <w:rsid w:val="00AD281F"/>
    <w:rsid w:val="00AD2AF0"/>
    <w:rsid w:val="00AD2AFA"/>
    <w:rsid w:val="00AD2C2B"/>
    <w:rsid w:val="00AD2D0C"/>
    <w:rsid w:val="00AD3EB0"/>
    <w:rsid w:val="00AD40C6"/>
    <w:rsid w:val="00AD445D"/>
    <w:rsid w:val="00AD45DE"/>
    <w:rsid w:val="00AD4AAC"/>
    <w:rsid w:val="00AD4C0C"/>
    <w:rsid w:val="00AD5404"/>
    <w:rsid w:val="00AD5484"/>
    <w:rsid w:val="00AD55D1"/>
    <w:rsid w:val="00AD6686"/>
    <w:rsid w:val="00AD6AFA"/>
    <w:rsid w:val="00AD6E75"/>
    <w:rsid w:val="00AD6F62"/>
    <w:rsid w:val="00AD7167"/>
    <w:rsid w:val="00AD7B44"/>
    <w:rsid w:val="00AD7C36"/>
    <w:rsid w:val="00AE01E7"/>
    <w:rsid w:val="00AE082B"/>
    <w:rsid w:val="00AE09A0"/>
    <w:rsid w:val="00AE0AFE"/>
    <w:rsid w:val="00AE1AF7"/>
    <w:rsid w:val="00AE1EBA"/>
    <w:rsid w:val="00AE1EF0"/>
    <w:rsid w:val="00AE1FB9"/>
    <w:rsid w:val="00AE2006"/>
    <w:rsid w:val="00AE20C6"/>
    <w:rsid w:val="00AE221B"/>
    <w:rsid w:val="00AE23DF"/>
    <w:rsid w:val="00AE301D"/>
    <w:rsid w:val="00AE31B7"/>
    <w:rsid w:val="00AE37D6"/>
    <w:rsid w:val="00AE3B47"/>
    <w:rsid w:val="00AE44BB"/>
    <w:rsid w:val="00AE4A52"/>
    <w:rsid w:val="00AE4FB4"/>
    <w:rsid w:val="00AE52B3"/>
    <w:rsid w:val="00AE5CDB"/>
    <w:rsid w:val="00AE637D"/>
    <w:rsid w:val="00AE6AEF"/>
    <w:rsid w:val="00AE7634"/>
    <w:rsid w:val="00AE7747"/>
    <w:rsid w:val="00AE79AD"/>
    <w:rsid w:val="00AE79F9"/>
    <w:rsid w:val="00AE7B2F"/>
    <w:rsid w:val="00AE7BFA"/>
    <w:rsid w:val="00AF00B0"/>
    <w:rsid w:val="00AF0331"/>
    <w:rsid w:val="00AF06AC"/>
    <w:rsid w:val="00AF07C8"/>
    <w:rsid w:val="00AF0B57"/>
    <w:rsid w:val="00AF114B"/>
    <w:rsid w:val="00AF115E"/>
    <w:rsid w:val="00AF1215"/>
    <w:rsid w:val="00AF1548"/>
    <w:rsid w:val="00AF1851"/>
    <w:rsid w:val="00AF19C2"/>
    <w:rsid w:val="00AF1E6C"/>
    <w:rsid w:val="00AF1F7C"/>
    <w:rsid w:val="00AF21A6"/>
    <w:rsid w:val="00AF2246"/>
    <w:rsid w:val="00AF263B"/>
    <w:rsid w:val="00AF338D"/>
    <w:rsid w:val="00AF3471"/>
    <w:rsid w:val="00AF3773"/>
    <w:rsid w:val="00AF390C"/>
    <w:rsid w:val="00AF3922"/>
    <w:rsid w:val="00AF3B3E"/>
    <w:rsid w:val="00AF464D"/>
    <w:rsid w:val="00AF489A"/>
    <w:rsid w:val="00AF5B07"/>
    <w:rsid w:val="00AF5C36"/>
    <w:rsid w:val="00AF5D8A"/>
    <w:rsid w:val="00AF60E1"/>
    <w:rsid w:val="00AF617E"/>
    <w:rsid w:val="00AF6691"/>
    <w:rsid w:val="00AF6891"/>
    <w:rsid w:val="00AF6EAF"/>
    <w:rsid w:val="00AF6EB3"/>
    <w:rsid w:val="00AF72AE"/>
    <w:rsid w:val="00AF72C0"/>
    <w:rsid w:val="00AF73E0"/>
    <w:rsid w:val="00AF7B16"/>
    <w:rsid w:val="00AF7B4E"/>
    <w:rsid w:val="00AF7EC6"/>
    <w:rsid w:val="00B00277"/>
    <w:rsid w:val="00B00330"/>
    <w:rsid w:val="00B008FD"/>
    <w:rsid w:val="00B00B2D"/>
    <w:rsid w:val="00B00C2E"/>
    <w:rsid w:val="00B00DA3"/>
    <w:rsid w:val="00B01090"/>
    <w:rsid w:val="00B01182"/>
    <w:rsid w:val="00B0156C"/>
    <w:rsid w:val="00B01635"/>
    <w:rsid w:val="00B018C5"/>
    <w:rsid w:val="00B01EFE"/>
    <w:rsid w:val="00B02162"/>
    <w:rsid w:val="00B021D7"/>
    <w:rsid w:val="00B0242D"/>
    <w:rsid w:val="00B028B9"/>
    <w:rsid w:val="00B02D8C"/>
    <w:rsid w:val="00B02DAE"/>
    <w:rsid w:val="00B03012"/>
    <w:rsid w:val="00B030BF"/>
    <w:rsid w:val="00B030C9"/>
    <w:rsid w:val="00B03345"/>
    <w:rsid w:val="00B03990"/>
    <w:rsid w:val="00B03A38"/>
    <w:rsid w:val="00B042BE"/>
    <w:rsid w:val="00B04EF4"/>
    <w:rsid w:val="00B05ACD"/>
    <w:rsid w:val="00B06048"/>
    <w:rsid w:val="00B062E8"/>
    <w:rsid w:val="00B069B1"/>
    <w:rsid w:val="00B06B78"/>
    <w:rsid w:val="00B06C79"/>
    <w:rsid w:val="00B0727F"/>
    <w:rsid w:val="00B0797B"/>
    <w:rsid w:val="00B10151"/>
    <w:rsid w:val="00B10156"/>
    <w:rsid w:val="00B10412"/>
    <w:rsid w:val="00B105D4"/>
    <w:rsid w:val="00B10943"/>
    <w:rsid w:val="00B109C1"/>
    <w:rsid w:val="00B113B6"/>
    <w:rsid w:val="00B1154C"/>
    <w:rsid w:val="00B115A1"/>
    <w:rsid w:val="00B11D4B"/>
    <w:rsid w:val="00B120C2"/>
    <w:rsid w:val="00B12AF7"/>
    <w:rsid w:val="00B130E9"/>
    <w:rsid w:val="00B13187"/>
    <w:rsid w:val="00B131B4"/>
    <w:rsid w:val="00B1327F"/>
    <w:rsid w:val="00B135C0"/>
    <w:rsid w:val="00B13712"/>
    <w:rsid w:val="00B137A6"/>
    <w:rsid w:val="00B13889"/>
    <w:rsid w:val="00B138CC"/>
    <w:rsid w:val="00B13FB8"/>
    <w:rsid w:val="00B140C2"/>
    <w:rsid w:val="00B144BC"/>
    <w:rsid w:val="00B1455F"/>
    <w:rsid w:val="00B14933"/>
    <w:rsid w:val="00B14B55"/>
    <w:rsid w:val="00B14BE2"/>
    <w:rsid w:val="00B151CE"/>
    <w:rsid w:val="00B15477"/>
    <w:rsid w:val="00B15534"/>
    <w:rsid w:val="00B15828"/>
    <w:rsid w:val="00B15A52"/>
    <w:rsid w:val="00B15BA3"/>
    <w:rsid w:val="00B16774"/>
    <w:rsid w:val="00B16BFC"/>
    <w:rsid w:val="00B16C16"/>
    <w:rsid w:val="00B17999"/>
    <w:rsid w:val="00B17E98"/>
    <w:rsid w:val="00B2071C"/>
    <w:rsid w:val="00B20C52"/>
    <w:rsid w:val="00B20C80"/>
    <w:rsid w:val="00B20D9F"/>
    <w:rsid w:val="00B20DE0"/>
    <w:rsid w:val="00B20DF3"/>
    <w:rsid w:val="00B20E53"/>
    <w:rsid w:val="00B21223"/>
    <w:rsid w:val="00B21990"/>
    <w:rsid w:val="00B21B7D"/>
    <w:rsid w:val="00B21C98"/>
    <w:rsid w:val="00B2200B"/>
    <w:rsid w:val="00B22360"/>
    <w:rsid w:val="00B224F3"/>
    <w:rsid w:val="00B22A82"/>
    <w:rsid w:val="00B22C21"/>
    <w:rsid w:val="00B230EE"/>
    <w:rsid w:val="00B23AF4"/>
    <w:rsid w:val="00B24390"/>
    <w:rsid w:val="00B248BA"/>
    <w:rsid w:val="00B25AF5"/>
    <w:rsid w:val="00B25BF5"/>
    <w:rsid w:val="00B261C4"/>
    <w:rsid w:val="00B261FC"/>
    <w:rsid w:val="00B26404"/>
    <w:rsid w:val="00B266FA"/>
    <w:rsid w:val="00B2682D"/>
    <w:rsid w:val="00B27156"/>
    <w:rsid w:val="00B276AA"/>
    <w:rsid w:val="00B27D8C"/>
    <w:rsid w:val="00B27DA7"/>
    <w:rsid w:val="00B30501"/>
    <w:rsid w:val="00B30F11"/>
    <w:rsid w:val="00B31003"/>
    <w:rsid w:val="00B310A7"/>
    <w:rsid w:val="00B314DB"/>
    <w:rsid w:val="00B3150F"/>
    <w:rsid w:val="00B31613"/>
    <w:rsid w:val="00B32209"/>
    <w:rsid w:val="00B32A9D"/>
    <w:rsid w:val="00B32B4D"/>
    <w:rsid w:val="00B32BCF"/>
    <w:rsid w:val="00B32E73"/>
    <w:rsid w:val="00B33033"/>
    <w:rsid w:val="00B33BDB"/>
    <w:rsid w:val="00B33CDD"/>
    <w:rsid w:val="00B33EDC"/>
    <w:rsid w:val="00B33F9E"/>
    <w:rsid w:val="00B341E7"/>
    <w:rsid w:val="00B3447E"/>
    <w:rsid w:val="00B349F1"/>
    <w:rsid w:val="00B34CDC"/>
    <w:rsid w:val="00B34FE0"/>
    <w:rsid w:val="00B35070"/>
    <w:rsid w:val="00B35084"/>
    <w:rsid w:val="00B350D1"/>
    <w:rsid w:val="00B35175"/>
    <w:rsid w:val="00B35393"/>
    <w:rsid w:val="00B3548A"/>
    <w:rsid w:val="00B3549D"/>
    <w:rsid w:val="00B356D6"/>
    <w:rsid w:val="00B3584F"/>
    <w:rsid w:val="00B35B2F"/>
    <w:rsid w:val="00B35B7A"/>
    <w:rsid w:val="00B363C4"/>
    <w:rsid w:val="00B36A1F"/>
    <w:rsid w:val="00B37047"/>
    <w:rsid w:val="00B373D6"/>
    <w:rsid w:val="00B3775C"/>
    <w:rsid w:val="00B3787A"/>
    <w:rsid w:val="00B37A5B"/>
    <w:rsid w:val="00B400F1"/>
    <w:rsid w:val="00B40636"/>
    <w:rsid w:val="00B40980"/>
    <w:rsid w:val="00B41176"/>
    <w:rsid w:val="00B41259"/>
    <w:rsid w:val="00B41392"/>
    <w:rsid w:val="00B41889"/>
    <w:rsid w:val="00B41C0E"/>
    <w:rsid w:val="00B41C24"/>
    <w:rsid w:val="00B41D4D"/>
    <w:rsid w:val="00B41F10"/>
    <w:rsid w:val="00B420AB"/>
    <w:rsid w:val="00B42210"/>
    <w:rsid w:val="00B42212"/>
    <w:rsid w:val="00B42250"/>
    <w:rsid w:val="00B4231B"/>
    <w:rsid w:val="00B4249E"/>
    <w:rsid w:val="00B42760"/>
    <w:rsid w:val="00B42810"/>
    <w:rsid w:val="00B430CE"/>
    <w:rsid w:val="00B433D9"/>
    <w:rsid w:val="00B43444"/>
    <w:rsid w:val="00B43815"/>
    <w:rsid w:val="00B43A5B"/>
    <w:rsid w:val="00B43A89"/>
    <w:rsid w:val="00B43AFC"/>
    <w:rsid w:val="00B43F24"/>
    <w:rsid w:val="00B44091"/>
    <w:rsid w:val="00B44239"/>
    <w:rsid w:val="00B448CC"/>
    <w:rsid w:val="00B449DA"/>
    <w:rsid w:val="00B44AA4"/>
    <w:rsid w:val="00B44D2A"/>
    <w:rsid w:val="00B44E61"/>
    <w:rsid w:val="00B4526C"/>
    <w:rsid w:val="00B45394"/>
    <w:rsid w:val="00B454A5"/>
    <w:rsid w:val="00B4556E"/>
    <w:rsid w:val="00B45998"/>
    <w:rsid w:val="00B460F2"/>
    <w:rsid w:val="00B4613B"/>
    <w:rsid w:val="00B463CD"/>
    <w:rsid w:val="00B4679F"/>
    <w:rsid w:val="00B4684C"/>
    <w:rsid w:val="00B46E3F"/>
    <w:rsid w:val="00B4729B"/>
    <w:rsid w:val="00B475BA"/>
    <w:rsid w:val="00B477F6"/>
    <w:rsid w:val="00B47D8B"/>
    <w:rsid w:val="00B47F26"/>
    <w:rsid w:val="00B4C64E"/>
    <w:rsid w:val="00B5061F"/>
    <w:rsid w:val="00B506C3"/>
    <w:rsid w:val="00B507D9"/>
    <w:rsid w:val="00B51162"/>
    <w:rsid w:val="00B51C4A"/>
    <w:rsid w:val="00B522FD"/>
    <w:rsid w:val="00B5279F"/>
    <w:rsid w:val="00B52869"/>
    <w:rsid w:val="00B52BD2"/>
    <w:rsid w:val="00B53BBE"/>
    <w:rsid w:val="00B54603"/>
    <w:rsid w:val="00B54719"/>
    <w:rsid w:val="00B549BB"/>
    <w:rsid w:val="00B5519F"/>
    <w:rsid w:val="00B551A3"/>
    <w:rsid w:val="00B55575"/>
    <w:rsid w:val="00B55586"/>
    <w:rsid w:val="00B55E1C"/>
    <w:rsid w:val="00B563BA"/>
    <w:rsid w:val="00B56576"/>
    <w:rsid w:val="00B565E7"/>
    <w:rsid w:val="00B565EF"/>
    <w:rsid w:val="00B5667D"/>
    <w:rsid w:val="00B568C4"/>
    <w:rsid w:val="00B569BC"/>
    <w:rsid w:val="00B56C14"/>
    <w:rsid w:val="00B56DF7"/>
    <w:rsid w:val="00B56F4A"/>
    <w:rsid w:val="00B571E0"/>
    <w:rsid w:val="00B5761B"/>
    <w:rsid w:val="00B57CAB"/>
    <w:rsid w:val="00B60348"/>
    <w:rsid w:val="00B60679"/>
    <w:rsid w:val="00B609F2"/>
    <w:rsid w:val="00B60EA5"/>
    <w:rsid w:val="00B610F3"/>
    <w:rsid w:val="00B6134E"/>
    <w:rsid w:val="00B615C6"/>
    <w:rsid w:val="00B615EF"/>
    <w:rsid w:val="00B6170C"/>
    <w:rsid w:val="00B6174D"/>
    <w:rsid w:val="00B61A11"/>
    <w:rsid w:val="00B62755"/>
    <w:rsid w:val="00B62758"/>
    <w:rsid w:val="00B62D8E"/>
    <w:rsid w:val="00B62EEB"/>
    <w:rsid w:val="00B63022"/>
    <w:rsid w:val="00B63065"/>
    <w:rsid w:val="00B63422"/>
    <w:rsid w:val="00B63596"/>
    <w:rsid w:val="00B635A5"/>
    <w:rsid w:val="00B6369C"/>
    <w:rsid w:val="00B63C5D"/>
    <w:rsid w:val="00B63CD9"/>
    <w:rsid w:val="00B6424C"/>
    <w:rsid w:val="00B64662"/>
    <w:rsid w:val="00B65B85"/>
    <w:rsid w:val="00B65EFA"/>
    <w:rsid w:val="00B665A2"/>
    <w:rsid w:val="00B6666B"/>
    <w:rsid w:val="00B6668C"/>
    <w:rsid w:val="00B66808"/>
    <w:rsid w:val="00B66D74"/>
    <w:rsid w:val="00B66D82"/>
    <w:rsid w:val="00B67114"/>
    <w:rsid w:val="00B67885"/>
    <w:rsid w:val="00B67AED"/>
    <w:rsid w:val="00B67C5A"/>
    <w:rsid w:val="00B704C6"/>
    <w:rsid w:val="00B70F7F"/>
    <w:rsid w:val="00B7143F"/>
    <w:rsid w:val="00B7176A"/>
    <w:rsid w:val="00B71992"/>
    <w:rsid w:val="00B71DA6"/>
    <w:rsid w:val="00B71DA9"/>
    <w:rsid w:val="00B71DD5"/>
    <w:rsid w:val="00B71E3F"/>
    <w:rsid w:val="00B72D45"/>
    <w:rsid w:val="00B732DC"/>
    <w:rsid w:val="00B734AE"/>
    <w:rsid w:val="00B7360A"/>
    <w:rsid w:val="00B73A27"/>
    <w:rsid w:val="00B73B93"/>
    <w:rsid w:val="00B73DAC"/>
    <w:rsid w:val="00B74226"/>
    <w:rsid w:val="00B74339"/>
    <w:rsid w:val="00B74492"/>
    <w:rsid w:val="00B7456C"/>
    <w:rsid w:val="00B745EA"/>
    <w:rsid w:val="00B7470F"/>
    <w:rsid w:val="00B7488B"/>
    <w:rsid w:val="00B74BF0"/>
    <w:rsid w:val="00B75A35"/>
    <w:rsid w:val="00B76364"/>
    <w:rsid w:val="00B76717"/>
    <w:rsid w:val="00B7694B"/>
    <w:rsid w:val="00B76E80"/>
    <w:rsid w:val="00B77011"/>
    <w:rsid w:val="00B773E4"/>
    <w:rsid w:val="00B7764E"/>
    <w:rsid w:val="00B77BA7"/>
    <w:rsid w:val="00B77F29"/>
    <w:rsid w:val="00B8001E"/>
    <w:rsid w:val="00B80189"/>
    <w:rsid w:val="00B80427"/>
    <w:rsid w:val="00B80F3A"/>
    <w:rsid w:val="00B80F68"/>
    <w:rsid w:val="00B81012"/>
    <w:rsid w:val="00B8130B"/>
    <w:rsid w:val="00B8168D"/>
    <w:rsid w:val="00B81E8C"/>
    <w:rsid w:val="00B82404"/>
    <w:rsid w:val="00B82639"/>
    <w:rsid w:val="00B8270A"/>
    <w:rsid w:val="00B831D2"/>
    <w:rsid w:val="00B833D3"/>
    <w:rsid w:val="00B8357B"/>
    <w:rsid w:val="00B8389C"/>
    <w:rsid w:val="00B83EE7"/>
    <w:rsid w:val="00B840D4"/>
    <w:rsid w:val="00B84149"/>
    <w:rsid w:val="00B84161"/>
    <w:rsid w:val="00B8419F"/>
    <w:rsid w:val="00B841EA"/>
    <w:rsid w:val="00B84212"/>
    <w:rsid w:val="00B8450C"/>
    <w:rsid w:val="00B84DA2"/>
    <w:rsid w:val="00B85085"/>
    <w:rsid w:val="00B8528D"/>
    <w:rsid w:val="00B85425"/>
    <w:rsid w:val="00B854EB"/>
    <w:rsid w:val="00B857C3"/>
    <w:rsid w:val="00B85F77"/>
    <w:rsid w:val="00B86017"/>
    <w:rsid w:val="00B869B6"/>
    <w:rsid w:val="00B869F0"/>
    <w:rsid w:val="00B86D21"/>
    <w:rsid w:val="00B86F05"/>
    <w:rsid w:val="00B87428"/>
    <w:rsid w:val="00B87642"/>
    <w:rsid w:val="00B87940"/>
    <w:rsid w:val="00B87B33"/>
    <w:rsid w:val="00B87ED4"/>
    <w:rsid w:val="00B90EA2"/>
    <w:rsid w:val="00B91096"/>
    <w:rsid w:val="00B91265"/>
    <w:rsid w:val="00B9186C"/>
    <w:rsid w:val="00B91D03"/>
    <w:rsid w:val="00B920F5"/>
    <w:rsid w:val="00B923BF"/>
    <w:rsid w:val="00B92550"/>
    <w:rsid w:val="00B92832"/>
    <w:rsid w:val="00B929CA"/>
    <w:rsid w:val="00B92A8D"/>
    <w:rsid w:val="00B92FC7"/>
    <w:rsid w:val="00B93008"/>
    <w:rsid w:val="00B9319F"/>
    <w:rsid w:val="00B9323F"/>
    <w:rsid w:val="00B9330D"/>
    <w:rsid w:val="00B9366B"/>
    <w:rsid w:val="00B939B2"/>
    <w:rsid w:val="00B93A2A"/>
    <w:rsid w:val="00B93DD6"/>
    <w:rsid w:val="00B93F34"/>
    <w:rsid w:val="00B943F5"/>
    <w:rsid w:val="00B94410"/>
    <w:rsid w:val="00B946B5"/>
    <w:rsid w:val="00B94938"/>
    <w:rsid w:val="00B9496F"/>
    <w:rsid w:val="00B95521"/>
    <w:rsid w:val="00B95C4A"/>
    <w:rsid w:val="00B963A0"/>
    <w:rsid w:val="00B96705"/>
    <w:rsid w:val="00B96A2E"/>
    <w:rsid w:val="00B97034"/>
    <w:rsid w:val="00B970F4"/>
    <w:rsid w:val="00B972D0"/>
    <w:rsid w:val="00B97366"/>
    <w:rsid w:val="00B9755C"/>
    <w:rsid w:val="00B979B5"/>
    <w:rsid w:val="00B97A49"/>
    <w:rsid w:val="00B97AF4"/>
    <w:rsid w:val="00B97B7C"/>
    <w:rsid w:val="00B97D61"/>
    <w:rsid w:val="00BA002C"/>
    <w:rsid w:val="00BA02D0"/>
    <w:rsid w:val="00BA03D6"/>
    <w:rsid w:val="00BA044D"/>
    <w:rsid w:val="00BA046D"/>
    <w:rsid w:val="00BA0C3F"/>
    <w:rsid w:val="00BA0EDD"/>
    <w:rsid w:val="00BA0F94"/>
    <w:rsid w:val="00BA1030"/>
    <w:rsid w:val="00BA14C2"/>
    <w:rsid w:val="00BA17F1"/>
    <w:rsid w:val="00BA18DF"/>
    <w:rsid w:val="00BA190F"/>
    <w:rsid w:val="00BA1A01"/>
    <w:rsid w:val="00BA1AF9"/>
    <w:rsid w:val="00BA1DD4"/>
    <w:rsid w:val="00BA2315"/>
    <w:rsid w:val="00BA2423"/>
    <w:rsid w:val="00BA2489"/>
    <w:rsid w:val="00BA2599"/>
    <w:rsid w:val="00BA2797"/>
    <w:rsid w:val="00BA27D3"/>
    <w:rsid w:val="00BA2BD1"/>
    <w:rsid w:val="00BA2BF5"/>
    <w:rsid w:val="00BA2D0B"/>
    <w:rsid w:val="00BA2F0F"/>
    <w:rsid w:val="00BA34E7"/>
    <w:rsid w:val="00BA36EF"/>
    <w:rsid w:val="00BA3731"/>
    <w:rsid w:val="00BA4095"/>
    <w:rsid w:val="00BA41C2"/>
    <w:rsid w:val="00BA4518"/>
    <w:rsid w:val="00BA4525"/>
    <w:rsid w:val="00BA4D51"/>
    <w:rsid w:val="00BA501E"/>
    <w:rsid w:val="00BA59F7"/>
    <w:rsid w:val="00BA5C44"/>
    <w:rsid w:val="00BA6544"/>
    <w:rsid w:val="00BA6818"/>
    <w:rsid w:val="00BA68AB"/>
    <w:rsid w:val="00BA6CA9"/>
    <w:rsid w:val="00BA7548"/>
    <w:rsid w:val="00BA7569"/>
    <w:rsid w:val="00BA7CF1"/>
    <w:rsid w:val="00BB00FA"/>
    <w:rsid w:val="00BB0717"/>
    <w:rsid w:val="00BB08FF"/>
    <w:rsid w:val="00BB09FE"/>
    <w:rsid w:val="00BB10B8"/>
    <w:rsid w:val="00BB1254"/>
    <w:rsid w:val="00BB1325"/>
    <w:rsid w:val="00BB15A0"/>
    <w:rsid w:val="00BB15E1"/>
    <w:rsid w:val="00BB1767"/>
    <w:rsid w:val="00BB1FDF"/>
    <w:rsid w:val="00BB2115"/>
    <w:rsid w:val="00BB2200"/>
    <w:rsid w:val="00BB255A"/>
    <w:rsid w:val="00BB2A53"/>
    <w:rsid w:val="00BB2C26"/>
    <w:rsid w:val="00BB3249"/>
    <w:rsid w:val="00BB380D"/>
    <w:rsid w:val="00BB3D15"/>
    <w:rsid w:val="00BB458B"/>
    <w:rsid w:val="00BB46B9"/>
    <w:rsid w:val="00BB4733"/>
    <w:rsid w:val="00BB4813"/>
    <w:rsid w:val="00BB4ADE"/>
    <w:rsid w:val="00BB4B25"/>
    <w:rsid w:val="00BB4BAB"/>
    <w:rsid w:val="00BB550C"/>
    <w:rsid w:val="00BB5CE7"/>
    <w:rsid w:val="00BB61CC"/>
    <w:rsid w:val="00BB637C"/>
    <w:rsid w:val="00BB6CEC"/>
    <w:rsid w:val="00BB7015"/>
    <w:rsid w:val="00BB7659"/>
    <w:rsid w:val="00BB774B"/>
    <w:rsid w:val="00BB7920"/>
    <w:rsid w:val="00BB7959"/>
    <w:rsid w:val="00BB79D9"/>
    <w:rsid w:val="00BB7A90"/>
    <w:rsid w:val="00BB7B21"/>
    <w:rsid w:val="00BB7CF6"/>
    <w:rsid w:val="00BB7E46"/>
    <w:rsid w:val="00BC03C6"/>
    <w:rsid w:val="00BC0443"/>
    <w:rsid w:val="00BC06E7"/>
    <w:rsid w:val="00BC0759"/>
    <w:rsid w:val="00BC08FF"/>
    <w:rsid w:val="00BC0BB7"/>
    <w:rsid w:val="00BC1122"/>
    <w:rsid w:val="00BC14BF"/>
    <w:rsid w:val="00BC14FD"/>
    <w:rsid w:val="00BC1566"/>
    <w:rsid w:val="00BC157C"/>
    <w:rsid w:val="00BC1D00"/>
    <w:rsid w:val="00BC3002"/>
    <w:rsid w:val="00BC3691"/>
    <w:rsid w:val="00BC37F2"/>
    <w:rsid w:val="00BC46ED"/>
    <w:rsid w:val="00BC56B7"/>
    <w:rsid w:val="00BC5B64"/>
    <w:rsid w:val="00BC5E66"/>
    <w:rsid w:val="00BC6017"/>
    <w:rsid w:val="00BC6423"/>
    <w:rsid w:val="00BC65D4"/>
    <w:rsid w:val="00BC68A6"/>
    <w:rsid w:val="00BC6A3E"/>
    <w:rsid w:val="00BC6CA8"/>
    <w:rsid w:val="00BC6D60"/>
    <w:rsid w:val="00BC6F6D"/>
    <w:rsid w:val="00BC6FBA"/>
    <w:rsid w:val="00BC7701"/>
    <w:rsid w:val="00BC77A5"/>
    <w:rsid w:val="00BC7846"/>
    <w:rsid w:val="00BC7928"/>
    <w:rsid w:val="00BC7A0A"/>
    <w:rsid w:val="00BC7C48"/>
    <w:rsid w:val="00BC7DAE"/>
    <w:rsid w:val="00BC7DC7"/>
    <w:rsid w:val="00BD019B"/>
    <w:rsid w:val="00BD041A"/>
    <w:rsid w:val="00BD06C1"/>
    <w:rsid w:val="00BD089F"/>
    <w:rsid w:val="00BD0CA7"/>
    <w:rsid w:val="00BD18D5"/>
    <w:rsid w:val="00BD1A9A"/>
    <w:rsid w:val="00BD1C60"/>
    <w:rsid w:val="00BD2025"/>
    <w:rsid w:val="00BD2C0A"/>
    <w:rsid w:val="00BD31DB"/>
    <w:rsid w:val="00BD3497"/>
    <w:rsid w:val="00BD351E"/>
    <w:rsid w:val="00BD3821"/>
    <w:rsid w:val="00BD38C9"/>
    <w:rsid w:val="00BD3C7F"/>
    <w:rsid w:val="00BD3D06"/>
    <w:rsid w:val="00BD3F36"/>
    <w:rsid w:val="00BD453C"/>
    <w:rsid w:val="00BD4585"/>
    <w:rsid w:val="00BD49FD"/>
    <w:rsid w:val="00BD4D75"/>
    <w:rsid w:val="00BD4DD6"/>
    <w:rsid w:val="00BD4FB0"/>
    <w:rsid w:val="00BD5241"/>
    <w:rsid w:val="00BD55A7"/>
    <w:rsid w:val="00BD5A85"/>
    <w:rsid w:val="00BD5CC1"/>
    <w:rsid w:val="00BD5E64"/>
    <w:rsid w:val="00BD6098"/>
    <w:rsid w:val="00BD688F"/>
    <w:rsid w:val="00BD6AAA"/>
    <w:rsid w:val="00BD6B1B"/>
    <w:rsid w:val="00BD719D"/>
    <w:rsid w:val="00BD71EF"/>
    <w:rsid w:val="00BD736C"/>
    <w:rsid w:val="00BD7407"/>
    <w:rsid w:val="00BD75F8"/>
    <w:rsid w:val="00BD76C4"/>
    <w:rsid w:val="00BD795F"/>
    <w:rsid w:val="00BD7DA7"/>
    <w:rsid w:val="00BD7F04"/>
    <w:rsid w:val="00BE01DC"/>
    <w:rsid w:val="00BE0205"/>
    <w:rsid w:val="00BE02AA"/>
    <w:rsid w:val="00BE0384"/>
    <w:rsid w:val="00BE0AA1"/>
    <w:rsid w:val="00BE0B27"/>
    <w:rsid w:val="00BE0C06"/>
    <w:rsid w:val="00BE13BE"/>
    <w:rsid w:val="00BE15A5"/>
    <w:rsid w:val="00BE15CB"/>
    <w:rsid w:val="00BE175F"/>
    <w:rsid w:val="00BE1CC8"/>
    <w:rsid w:val="00BE1FD8"/>
    <w:rsid w:val="00BE2010"/>
    <w:rsid w:val="00BE2331"/>
    <w:rsid w:val="00BE24A8"/>
    <w:rsid w:val="00BE2AE6"/>
    <w:rsid w:val="00BE2D12"/>
    <w:rsid w:val="00BE31A2"/>
    <w:rsid w:val="00BE3351"/>
    <w:rsid w:val="00BE35BA"/>
    <w:rsid w:val="00BE38F4"/>
    <w:rsid w:val="00BE3B54"/>
    <w:rsid w:val="00BE3B72"/>
    <w:rsid w:val="00BE3D30"/>
    <w:rsid w:val="00BE50CE"/>
    <w:rsid w:val="00BE5175"/>
    <w:rsid w:val="00BE522F"/>
    <w:rsid w:val="00BE58D7"/>
    <w:rsid w:val="00BE5959"/>
    <w:rsid w:val="00BE5B9A"/>
    <w:rsid w:val="00BE5EB8"/>
    <w:rsid w:val="00BE5EDA"/>
    <w:rsid w:val="00BE5EF5"/>
    <w:rsid w:val="00BE6056"/>
    <w:rsid w:val="00BE61BA"/>
    <w:rsid w:val="00BE6B3B"/>
    <w:rsid w:val="00BE7650"/>
    <w:rsid w:val="00BE76B9"/>
    <w:rsid w:val="00BE7B97"/>
    <w:rsid w:val="00BF02C3"/>
    <w:rsid w:val="00BF02EE"/>
    <w:rsid w:val="00BF072C"/>
    <w:rsid w:val="00BF0857"/>
    <w:rsid w:val="00BF0B7B"/>
    <w:rsid w:val="00BF0BA2"/>
    <w:rsid w:val="00BF0F9F"/>
    <w:rsid w:val="00BF1102"/>
    <w:rsid w:val="00BF16EB"/>
    <w:rsid w:val="00BF1AD9"/>
    <w:rsid w:val="00BF1BB4"/>
    <w:rsid w:val="00BF1DD1"/>
    <w:rsid w:val="00BF1EBF"/>
    <w:rsid w:val="00BF2422"/>
    <w:rsid w:val="00BF28A8"/>
    <w:rsid w:val="00BF2D65"/>
    <w:rsid w:val="00BF31E2"/>
    <w:rsid w:val="00BF346E"/>
    <w:rsid w:val="00BF3500"/>
    <w:rsid w:val="00BF37F0"/>
    <w:rsid w:val="00BF3A8F"/>
    <w:rsid w:val="00BF4B91"/>
    <w:rsid w:val="00BF4C57"/>
    <w:rsid w:val="00BF564B"/>
    <w:rsid w:val="00BF5DF4"/>
    <w:rsid w:val="00BF5E94"/>
    <w:rsid w:val="00BF60AE"/>
    <w:rsid w:val="00BF6250"/>
    <w:rsid w:val="00BF66E6"/>
    <w:rsid w:val="00BF682F"/>
    <w:rsid w:val="00BF6B77"/>
    <w:rsid w:val="00BF7520"/>
    <w:rsid w:val="00BF7573"/>
    <w:rsid w:val="00BF7809"/>
    <w:rsid w:val="00C00058"/>
    <w:rsid w:val="00C00978"/>
    <w:rsid w:val="00C00C02"/>
    <w:rsid w:val="00C00E80"/>
    <w:rsid w:val="00C01378"/>
    <w:rsid w:val="00C013D6"/>
    <w:rsid w:val="00C013F7"/>
    <w:rsid w:val="00C01644"/>
    <w:rsid w:val="00C017B4"/>
    <w:rsid w:val="00C01D43"/>
    <w:rsid w:val="00C01F2A"/>
    <w:rsid w:val="00C0208B"/>
    <w:rsid w:val="00C02948"/>
    <w:rsid w:val="00C02E6E"/>
    <w:rsid w:val="00C02ED8"/>
    <w:rsid w:val="00C03124"/>
    <w:rsid w:val="00C0334E"/>
    <w:rsid w:val="00C03702"/>
    <w:rsid w:val="00C03A21"/>
    <w:rsid w:val="00C03B1F"/>
    <w:rsid w:val="00C040D1"/>
    <w:rsid w:val="00C0423B"/>
    <w:rsid w:val="00C043DF"/>
    <w:rsid w:val="00C04764"/>
    <w:rsid w:val="00C0492E"/>
    <w:rsid w:val="00C04978"/>
    <w:rsid w:val="00C04A67"/>
    <w:rsid w:val="00C04E2F"/>
    <w:rsid w:val="00C05214"/>
    <w:rsid w:val="00C052ED"/>
    <w:rsid w:val="00C05310"/>
    <w:rsid w:val="00C059B0"/>
    <w:rsid w:val="00C05A3E"/>
    <w:rsid w:val="00C05E5B"/>
    <w:rsid w:val="00C05E73"/>
    <w:rsid w:val="00C0694A"/>
    <w:rsid w:val="00C06D77"/>
    <w:rsid w:val="00C06F4D"/>
    <w:rsid w:val="00C071CE"/>
    <w:rsid w:val="00C074EC"/>
    <w:rsid w:val="00C0758C"/>
    <w:rsid w:val="00C075D1"/>
    <w:rsid w:val="00C07F5E"/>
    <w:rsid w:val="00C07FF2"/>
    <w:rsid w:val="00C103AD"/>
    <w:rsid w:val="00C10406"/>
    <w:rsid w:val="00C104F9"/>
    <w:rsid w:val="00C1069D"/>
    <w:rsid w:val="00C108ED"/>
    <w:rsid w:val="00C10A51"/>
    <w:rsid w:val="00C10F61"/>
    <w:rsid w:val="00C110C8"/>
    <w:rsid w:val="00C114D1"/>
    <w:rsid w:val="00C1165D"/>
    <w:rsid w:val="00C119A2"/>
    <w:rsid w:val="00C119E1"/>
    <w:rsid w:val="00C128FF"/>
    <w:rsid w:val="00C12AAC"/>
    <w:rsid w:val="00C1361A"/>
    <w:rsid w:val="00C136F8"/>
    <w:rsid w:val="00C13984"/>
    <w:rsid w:val="00C141EA"/>
    <w:rsid w:val="00C14485"/>
    <w:rsid w:val="00C146E7"/>
    <w:rsid w:val="00C148A8"/>
    <w:rsid w:val="00C16109"/>
    <w:rsid w:val="00C16492"/>
    <w:rsid w:val="00C1668A"/>
    <w:rsid w:val="00C16799"/>
    <w:rsid w:val="00C17437"/>
    <w:rsid w:val="00C174BE"/>
    <w:rsid w:val="00C1762A"/>
    <w:rsid w:val="00C17916"/>
    <w:rsid w:val="00C179C2"/>
    <w:rsid w:val="00C17E31"/>
    <w:rsid w:val="00C17F00"/>
    <w:rsid w:val="00C17F9B"/>
    <w:rsid w:val="00C20281"/>
    <w:rsid w:val="00C2028A"/>
    <w:rsid w:val="00C202D5"/>
    <w:rsid w:val="00C2072D"/>
    <w:rsid w:val="00C209D5"/>
    <w:rsid w:val="00C2170A"/>
    <w:rsid w:val="00C219C8"/>
    <w:rsid w:val="00C21C16"/>
    <w:rsid w:val="00C21C65"/>
    <w:rsid w:val="00C21EE5"/>
    <w:rsid w:val="00C21F1F"/>
    <w:rsid w:val="00C222BF"/>
    <w:rsid w:val="00C22340"/>
    <w:rsid w:val="00C2253A"/>
    <w:rsid w:val="00C226BA"/>
    <w:rsid w:val="00C22AAF"/>
    <w:rsid w:val="00C22B9B"/>
    <w:rsid w:val="00C22CCD"/>
    <w:rsid w:val="00C22D2E"/>
    <w:rsid w:val="00C236AE"/>
    <w:rsid w:val="00C24435"/>
    <w:rsid w:val="00C2475C"/>
    <w:rsid w:val="00C24A05"/>
    <w:rsid w:val="00C24C55"/>
    <w:rsid w:val="00C24C96"/>
    <w:rsid w:val="00C259B2"/>
    <w:rsid w:val="00C25D3B"/>
    <w:rsid w:val="00C25D60"/>
    <w:rsid w:val="00C25E4B"/>
    <w:rsid w:val="00C26071"/>
    <w:rsid w:val="00C26397"/>
    <w:rsid w:val="00C26FFB"/>
    <w:rsid w:val="00C27156"/>
    <w:rsid w:val="00C27258"/>
    <w:rsid w:val="00C2777C"/>
    <w:rsid w:val="00C27B85"/>
    <w:rsid w:val="00C3032C"/>
    <w:rsid w:val="00C3065A"/>
    <w:rsid w:val="00C30BE7"/>
    <w:rsid w:val="00C3182F"/>
    <w:rsid w:val="00C3194B"/>
    <w:rsid w:val="00C31B41"/>
    <w:rsid w:val="00C31EB9"/>
    <w:rsid w:val="00C327DD"/>
    <w:rsid w:val="00C3287B"/>
    <w:rsid w:val="00C328AA"/>
    <w:rsid w:val="00C32CD6"/>
    <w:rsid w:val="00C33009"/>
    <w:rsid w:val="00C33282"/>
    <w:rsid w:val="00C33555"/>
    <w:rsid w:val="00C33808"/>
    <w:rsid w:val="00C3384F"/>
    <w:rsid w:val="00C33947"/>
    <w:rsid w:val="00C33A30"/>
    <w:rsid w:val="00C33A53"/>
    <w:rsid w:val="00C33CE2"/>
    <w:rsid w:val="00C33E08"/>
    <w:rsid w:val="00C34D01"/>
    <w:rsid w:val="00C352E0"/>
    <w:rsid w:val="00C35813"/>
    <w:rsid w:val="00C361D5"/>
    <w:rsid w:val="00C3626C"/>
    <w:rsid w:val="00C367CA"/>
    <w:rsid w:val="00C36A6D"/>
    <w:rsid w:val="00C36F6A"/>
    <w:rsid w:val="00C37041"/>
    <w:rsid w:val="00C372E8"/>
    <w:rsid w:val="00C37529"/>
    <w:rsid w:val="00C37A41"/>
    <w:rsid w:val="00C37D73"/>
    <w:rsid w:val="00C37E43"/>
    <w:rsid w:val="00C37E92"/>
    <w:rsid w:val="00C4026B"/>
    <w:rsid w:val="00C41212"/>
    <w:rsid w:val="00C4123F"/>
    <w:rsid w:val="00C41892"/>
    <w:rsid w:val="00C41C7E"/>
    <w:rsid w:val="00C424ED"/>
    <w:rsid w:val="00C42583"/>
    <w:rsid w:val="00C42942"/>
    <w:rsid w:val="00C42E54"/>
    <w:rsid w:val="00C42F8B"/>
    <w:rsid w:val="00C43B36"/>
    <w:rsid w:val="00C43C09"/>
    <w:rsid w:val="00C43E2C"/>
    <w:rsid w:val="00C441D2"/>
    <w:rsid w:val="00C44399"/>
    <w:rsid w:val="00C448BA"/>
    <w:rsid w:val="00C44CB4"/>
    <w:rsid w:val="00C44E9A"/>
    <w:rsid w:val="00C4501B"/>
    <w:rsid w:val="00C45435"/>
    <w:rsid w:val="00C45AC7"/>
    <w:rsid w:val="00C46064"/>
    <w:rsid w:val="00C461FE"/>
    <w:rsid w:val="00C46253"/>
    <w:rsid w:val="00C46283"/>
    <w:rsid w:val="00C463BA"/>
    <w:rsid w:val="00C464E4"/>
    <w:rsid w:val="00C46A6B"/>
    <w:rsid w:val="00C478B8"/>
    <w:rsid w:val="00C47913"/>
    <w:rsid w:val="00C47B1C"/>
    <w:rsid w:val="00C47E19"/>
    <w:rsid w:val="00C500A7"/>
    <w:rsid w:val="00C5013D"/>
    <w:rsid w:val="00C502A3"/>
    <w:rsid w:val="00C504DC"/>
    <w:rsid w:val="00C505C6"/>
    <w:rsid w:val="00C50896"/>
    <w:rsid w:val="00C50A0C"/>
    <w:rsid w:val="00C50FC4"/>
    <w:rsid w:val="00C51461"/>
    <w:rsid w:val="00C516A0"/>
    <w:rsid w:val="00C51935"/>
    <w:rsid w:val="00C51963"/>
    <w:rsid w:val="00C51F19"/>
    <w:rsid w:val="00C51FA0"/>
    <w:rsid w:val="00C5285F"/>
    <w:rsid w:val="00C529B5"/>
    <w:rsid w:val="00C52F1E"/>
    <w:rsid w:val="00C532BF"/>
    <w:rsid w:val="00C53320"/>
    <w:rsid w:val="00C5347C"/>
    <w:rsid w:val="00C53B50"/>
    <w:rsid w:val="00C541C6"/>
    <w:rsid w:val="00C547CF"/>
    <w:rsid w:val="00C55042"/>
    <w:rsid w:val="00C55386"/>
    <w:rsid w:val="00C55CCC"/>
    <w:rsid w:val="00C55DFF"/>
    <w:rsid w:val="00C55E53"/>
    <w:rsid w:val="00C5629A"/>
    <w:rsid w:val="00C5629B"/>
    <w:rsid w:val="00C5634D"/>
    <w:rsid w:val="00C567CD"/>
    <w:rsid w:val="00C56848"/>
    <w:rsid w:val="00C568E8"/>
    <w:rsid w:val="00C56CD8"/>
    <w:rsid w:val="00C56D0A"/>
    <w:rsid w:val="00C57257"/>
    <w:rsid w:val="00C575BA"/>
    <w:rsid w:val="00C57759"/>
    <w:rsid w:val="00C57BDD"/>
    <w:rsid w:val="00C57D90"/>
    <w:rsid w:val="00C57F90"/>
    <w:rsid w:val="00C60376"/>
    <w:rsid w:val="00C6037D"/>
    <w:rsid w:val="00C6081A"/>
    <w:rsid w:val="00C60AF0"/>
    <w:rsid w:val="00C6105C"/>
    <w:rsid w:val="00C6121D"/>
    <w:rsid w:val="00C61367"/>
    <w:rsid w:val="00C61938"/>
    <w:rsid w:val="00C61A3D"/>
    <w:rsid w:val="00C61DCF"/>
    <w:rsid w:val="00C627E0"/>
    <w:rsid w:val="00C62983"/>
    <w:rsid w:val="00C62B97"/>
    <w:rsid w:val="00C62DEA"/>
    <w:rsid w:val="00C62F54"/>
    <w:rsid w:val="00C6314F"/>
    <w:rsid w:val="00C6316F"/>
    <w:rsid w:val="00C631C7"/>
    <w:rsid w:val="00C63589"/>
    <w:rsid w:val="00C63807"/>
    <w:rsid w:val="00C63ABA"/>
    <w:rsid w:val="00C63BFA"/>
    <w:rsid w:val="00C63C28"/>
    <w:rsid w:val="00C63C2F"/>
    <w:rsid w:val="00C63C39"/>
    <w:rsid w:val="00C63D31"/>
    <w:rsid w:val="00C64332"/>
    <w:rsid w:val="00C64B51"/>
    <w:rsid w:val="00C64F5E"/>
    <w:rsid w:val="00C65A68"/>
    <w:rsid w:val="00C65D00"/>
    <w:rsid w:val="00C6619C"/>
    <w:rsid w:val="00C665BC"/>
    <w:rsid w:val="00C66CB3"/>
    <w:rsid w:val="00C66CE6"/>
    <w:rsid w:val="00C66D48"/>
    <w:rsid w:val="00C67759"/>
    <w:rsid w:val="00C677EC"/>
    <w:rsid w:val="00C70697"/>
    <w:rsid w:val="00C7094E"/>
    <w:rsid w:val="00C712EB"/>
    <w:rsid w:val="00C71601"/>
    <w:rsid w:val="00C7176A"/>
    <w:rsid w:val="00C71775"/>
    <w:rsid w:val="00C7194A"/>
    <w:rsid w:val="00C71B91"/>
    <w:rsid w:val="00C71E07"/>
    <w:rsid w:val="00C71E1E"/>
    <w:rsid w:val="00C71F3F"/>
    <w:rsid w:val="00C7239D"/>
    <w:rsid w:val="00C727EB"/>
    <w:rsid w:val="00C729E0"/>
    <w:rsid w:val="00C72E65"/>
    <w:rsid w:val="00C737D3"/>
    <w:rsid w:val="00C73979"/>
    <w:rsid w:val="00C73C47"/>
    <w:rsid w:val="00C73C8E"/>
    <w:rsid w:val="00C74319"/>
    <w:rsid w:val="00C745E9"/>
    <w:rsid w:val="00C746FA"/>
    <w:rsid w:val="00C74887"/>
    <w:rsid w:val="00C74C5D"/>
    <w:rsid w:val="00C7512E"/>
    <w:rsid w:val="00C7520C"/>
    <w:rsid w:val="00C753A5"/>
    <w:rsid w:val="00C75BFD"/>
    <w:rsid w:val="00C76BA0"/>
    <w:rsid w:val="00C76CA9"/>
    <w:rsid w:val="00C7742D"/>
    <w:rsid w:val="00C776ED"/>
    <w:rsid w:val="00C779BC"/>
    <w:rsid w:val="00C77B65"/>
    <w:rsid w:val="00C77DBC"/>
    <w:rsid w:val="00C80033"/>
    <w:rsid w:val="00C8048C"/>
    <w:rsid w:val="00C80490"/>
    <w:rsid w:val="00C805CA"/>
    <w:rsid w:val="00C80942"/>
    <w:rsid w:val="00C80D34"/>
    <w:rsid w:val="00C81094"/>
    <w:rsid w:val="00C81133"/>
    <w:rsid w:val="00C8113B"/>
    <w:rsid w:val="00C811D6"/>
    <w:rsid w:val="00C811E6"/>
    <w:rsid w:val="00C81263"/>
    <w:rsid w:val="00C816E6"/>
    <w:rsid w:val="00C81939"/>
    <w:rsid w:val="00C81B94"/>
    <w:rsid w:val="00C820D0"/>
    <w:rsid w:val="00C821C2"/>
    <w:rsid w:val="00C82260"/>
    <w:rsid w:val="00C823DB"/>
    <w:rsid w:val="00C82428"/>
    <w:rsid w:val="00C82DC1"/>
    <w:rsid w:val="00C83061"/>
    <w:rsid w:val="00C8362D"/>
    <w:rsid w:val="00C83692"/>
    <w:rsid w:val="00C83A4F"/>
    <w:rsid w:val="00C83B35"/>
    <w:rsid w:val="00C83B48"/>
    <w:rsid w:val="00C83C43"/>
    <w:rsid w:val="00C8404D"/>
    <w:rsid w:val="00C84453"/>
    <w:rsid w:val="00C84DF3"/>
    <w:rsid w:val="00C85E4D"/>
    <w:rsid w:val="00C86104"/>
    <w:rsid w:val="00C86408"/>
    <w:rsid w:val="00C8643E"/>
    <w:rsid w:val="00C86889"/>
    <w:rsid w:val="00C868DE"/>
    <w:rsid w:val="00C86C1F"/>
    <w:rsid w:val="00C8719D"/>
    <w:rsid w:val="00C8721E"/>
    <w:rsid w:val="00C87404"/>
    <w:rsid w:val="00C876FE"/>
    <w:rsid w:val="00C879A6"/>
    <w:rsid w:val="00C879CD"/>
    <w:rsid w:val="00C87B48"/>
    <w:rsid w:val="00C87FE8"/>
    <w:rsid w:val="00C90149"/>
    <w:rsid w:val="00C90216"/>
    <w:rsid w:val="00C9032A"/>
    <w:rsid w:val="00C90805"/>
    <w:rsid w:val="00C90A12"/>
    <w:rsid w:val="00C90A7C"/>
    <w:rsid w:val="00C90DB4"/>
    <w:rsid w:val="00C90E8F"/>
    <w:rsid w:val="00C90F67"/>
    <w:rsid w:val="00C91069"/>
    <w:rsid w:val="00C911B8"/>
    <w:rsid w:val="00C91465"/>
    <w:rsid w:val="00C91880"/>
    <w:rsid w:val="00C91BCF"/>
    <w:rsid w:val="00C923F5"/>
    <w:rsid w:val="00C927AE"/>
    <w:rsid w:val="00C927C1"/>
    <w:rsid w:val="00C92A3B"/>
    <w:rsid w:val="00C92C3A"/>
    <w:rsid w:val="00C93002"/>
    <w:rsid w:val="00C938BA"/>
    <w:rsid w:val="00C9392A"/>
    <w:rsid w:val="00C943FB"/>
    <w:rsid w:val="00C946D5"/>
    <w:rsid w:val="00C948E4"/>
    <w:rsid w:val="00C94990"/>
    <w:rsid w:val="00C94B21"/>
    <w:rsid w:val="00C94D9D"/>
    <w:rsid w:val="00C95284"/>
    <w:rsid w:val="00C9530B"/>
    <w:rsid w:val="00C9598C"/>
    <w:rsid w:val="00C95AC1"/>
    <w:rsid w:val="00C95FCC"/>
    <w:rsid w:val="00C96056"/>
    <w:rsid w:val="00C96587"/>
    <w:rsid w:val="00C966D0"/>
    <w:rsid w:val="00C967E1"/>
    <w:rsid w:val="00C96A7C"/>
    <w:rsid w:val="00C96DA1"/>
    <w:rsid w:val="00CA017D"/>
    <w:rsid w:val="00CA06EC"/>
    <w:rsid w:val="00CA07F0"/>
    <w:rsid w:val="00CA0FF7"/>
    <w:rsid w:val="00CA15B4"/>
    <w:rsid w:val="00CA1F11"/>
    <w:rsid w:val="00CA1F16"/>
    <w:rsid w:val="00CA2458"/>
    <w:rsid w:val="00CA36E4"/>
    <w:rsid w:val="00CA39A0"/>
    <w:rsid w:val="00CA3AD1"/>
    <w:rsid w:val="00CA40B2"/>
    <w:rsid w:val="00CA4253"/>
    <w:rsid w:val="00CA4535"/>
    <w:rsid w:val="00CA45E2"/>
    <w:rsid w:val="00CA49D6"/>
    <w:rsid w:val="00CA4A70"/>
    <w:rsid w:val="00CA4C2B"/>
    <w:rsid w:val="00CA51A2"/>
    <w:rsid w:val="00CA56E5"/>
    <w:rsid w:val="00CA5A09"/>
    <w:rsid w:val="00CA5F4C"/>
    <w:rsid w:val="00CA60AA"/>
    <w:rsid w:val="00CA61AD"/>
    <w:rsid w:val="00CA637C"/>
    <w:rsid w:val="00CA6458"/>
    <w:rsid w:val="00CA6586"/>
    <w:rsid w:val="00CA68CA"/>
    <w:rsid w:val="00CA74FD"/>
    <w:rsid w:val="00CA77B6"/>
    <w:rsid w:val="00CA7D10"/>
    <w:rsid w:val="00CA7FAC"/>
    <w:rsid w:val="00CB0282"/>
    <w:rsid w:val="00CB0B9D"/>
    <w:rsid w:val="00CB0CA1"/>
    <w:rsid w:val="00CB10F1"/>
    <w:rsid w:val="00CB1495"/>
    <w:rsid w:val="00CB16CC"/>
    <w:rsid w:val="00CB1DF0"/>
    <w:rsid w:val="00CB21CE"/>
    <w:rsid w:val="00CB25F1"/>
    <w:rsid w:val="00CB2628"/>
    <w:rsid w:val="00CB26C8"/>
    <w:rsid w:val="00CB2726"/>
    <w:rsid w:val="00CB2778"/>
    <w:rsid w:val="00CB28D1"/>
    <w:rsid w:val="00CB2E19"/>
    <w:rsid w:val="00CB2F9D"/>
    <w:rsid w:val="00CB3460"/>
    <w:rsid w:val="00CB364F"/>
    <w:rsid w:val="00CB3C33"/>
    <w:rsid w:val="00CB3D45"/>
    <w:rsid w:val="00CB4029"/>
    <w:rsid w:val="00CB4089"/>
    <w:rsid w:val="00CB4181"/>
    <w:rsid w:val="00CB425E"/>
    <w:rsid w:val="00CB49AC"/>
    <w:rsid w:val="00CB4BA0"/>
    <w:rsid w:val="00CB4D3F"/>
    <w:rsid w:val="00CB4F07"/>
    <w:rsid w:val="00CB5993"/>
    <w:rsid w:val="00CB5D2D"/>
    <w:rsid w:val="00CB6498"/>
    <w:rsid w:val="00CB64AF"/>
    <w:rsid w:val="00CB654C"/>
    <w:rsid w:val="00CB68ED"/>
    <w:rsid w:val="00CB69EB"/>
    <w:rsid w:val="00CB726F"/>
    <w:rsid w:val="00CB765F"/>
    <w:rsid w:val="00CB7B7B"/>
    <w:rsid w:val="00CB7BD6"/>
    <w:rsid w:val="00CB7D1B"/>
    <w:rsid w:val="00CB7FAC"/>
    <w:rsid w:val="00CC012A"/>
    <w:rsid w:val="00CC0877"/>
    <w:rsid w:val="00CC0CB4"/>
    <w:rsid w:val="00CC131A"/>
    <w:rsid w:val="00CC1505"/>
    <w:rsid w:val="00CC1709"/>
    <w:rsid w:val="00CC2BCB"/>
    <w:rsid w:val="00CC2BD8"/>
    <w:rsid w:val="00CC3000"/>
    <w:rsid w:val="00CC30D8"/>
    <w:rsid w:val="00CC340A"/>
    <w:rsid w:val="00CC3704"/>
    <w:rsid w:val="00CC3E24"/>
    <w:rsid w:val="00CC3EA9"/>
    <w:rsid w:val="00CC424F"/>
    <w:rsid w:val="00CC430D"/>
    <w:rsid w:val="00CC4BEB"/>
    <w:rsid w:val="00CC50D9"/>
    <w:rsid w:val="00CC530A"/>
    <w:rsid w:val="00CC53DA"/>
    <w:rsid w:val="00CC5424"/>
    <w:rsid w:val="00CC56EF"/>
    <w:rsid w:val="00CC581E"/>
    <w:rsid w:val="00CC584C"/>
    <w:rsid w:val="00CC5C8F"/>
    <w:rsid w:val="00CC603F"/>
    <w:rsid w:val="00CC70B3"/>
    <w:rsid w:val="00CC7A2D"/>
    <w:rsid w:val="00CD04CE"/>
    <w:rsid w:val="00CD054C"/>
    <w:rsid w:val="00CD0B3D"/>
    <w:rsid w:val="00CD0B68"/>
    <w:rsid w:val="00CD0CF2"/>
    <w:rsid w:val="00CD13D5"/>
    <w:rsid w:val="00CD1B93"/>
    <w:rsid w:val="00CD1DA6"/>
    <w:rsid w:val="00CD2011"/>
    <w:rsid w:val="00CD235B"/>
    <w:rsid w:val="00CD28A8"/>
    <w:rsid w:val="00CD2D1A"/>
    <w:rsid w:val="00CD3420"/>
    <w:rsid w:val="00CD3704"/>
    <w:rsid w:val="00CD41CD"/>
    <w:rsid w:val="00CD420D"/>
    <w:rsid w:val="00CD5288"/>
    <w:rsid w:val="00CD578A"/>
    <w:rsid w:val="00CD5C43"/>
    <w:rsid w:val="00CD5E92"/>
    <w:rsid w:val="00CD5E96"/>
    <w:rsid w:val="00CD626C"/>
    <w:rsid w:val="00CD6318"/>
    <w:rsid w:val="00CD6420"/>
    <w:rsid w:val="00CD6625"/>
    <w:rsid w:val="00CD6800"/>
    <w:rsid w:val="00CD68B8"/>
    <w:rsid w:val="00CD71F8"/>
    <w:rsid w:val="00CD759D"/>
    <w:rsid w:val="00CD763C"/>
    <w:rsid w:val="00CD76DE"/>
    <w:rsid w:val="00CD7A54"/>
    <w:rsid w:val="00CD7D90"/>
    <w:rsid w:val="00CE0093"/>
    <w:rsid w:val="00CE061C"/>
    <w:rsid w:val="00CE0A67"/>
    <w:rsid w:val="00CE0BBB"/>
    <w:rsid w:val="00CE0C97"/>
    <w:rsid w:val="00CE0E1A"/>
    <w:rsid w:val="00CE142C"/>
    <w:rsid w:val="00CE1780"/>
    <w:rsid w:val="00CE1B63"/>
    <w:rsid w:val="00CE1DC1"/>
    <w:rsid w:val="00CE2205"/>
    <w:rsid w:val="00CE24F0"/>
    <w:rsid w:val="00CE2553"/>
    <w:rsid w:val="00CE29BE"/>
    <w:rsid w:val="00CE2A3A"/>
    <w:rsid w:val="00CE2DCC"/>
    <w:rsid w:val="00CE32EB"/>
    <w:rsid w:val="00CE345F"/>
    <w:rsid w:val="00CE3589"/>
    <w:rsid w:val="00CE3B77"/>
    <w:rsid w:val="00CE3B8B"/>
    <w:rsid w:val="00CE3E55"/>
    <w:rsid w:val="00CE4159"/>
    <w:rsid w:val="00CE44FF"/>
    <w:rsid w:val="00CE4A70"/>
    <w:rsid w:val="00CE4AF0"/>
    <w:rsid w:val="00CE4B5D"/>
    <w:rsid w:val="00CE4D24"/>
    <w:rsid w:val="00CE5067"/>
    <w:rsid w:val="00CE50F4"/>
    <w:rsid w:val="00CE53E6"/>
    <w:rsid w:val="00CE5B36"/>
    <w:rsid w:val="00CE5C06"/>
    <w:rsid w:val="00CE5CE7"/>
    <w:rsid w:val="00CE6286"/>
    <w:rsid w:val="00CE6543"/>
    <w:rsid w:val="00CE6BD8"/>
    <w:rsid w:val="00CE7090"/>
    <w:rsid w:val="00CE7148"/>
    <w:rsid w:val="00CE72CA"/>
    <w:rsid w:val="00CE7575"/>
    <w:rsid w:val="00CE783E"/>
    <w:rsid w:val="00CE7D56"/>
    <w:rsid w:val="00CF0204"/>
    <w:rsid w:val="00CF09FD"/>
    <w:rsid w:val="00CF0FA8"/>
    <w:rsid w:val="00CF10EF"/>
    <w:rsid w:val="00CF1813"/>
    <w:rsid w:val="00CF1ABD"/>
    <w:rsid w:val="00CF1F29"/>
    <w:rsid w:val="00CF2411"/>
    <w:rsid w:val="00CF2800"/>
    <w:rsid w:val="00CF2CAB"/>
    <w:rsid w:val="00CF2D10"/>
    <w:rsid w:val="00CF2D7A"/>
    <w:rsid w:val="00CF2FE5"/>
    <w:rsid w:val="00CF365F"/>
    <w:rsid w:val="00CF3ABC"/>
    <w:rsid w:val="00CF3C3C"/>
    <w:rsid w:val="00CF3D18"/>
    <w:rsid w:val="00CF3EA5"/>
    <w:rsid w:val="00CF3EF7"/>
    <w:rsid w:val="00CF4706"/>
    <w:rsid w:val="00CF4879"/>
    <w:rsid w:val="00CF49F3"/>
    <w:rsid w:val="00CF4A23"/>
    <w:rsid w:val="00CF4E46"/>
    <w:rsid w:val="00CF4E92"/>
    <w:rsid w:val="00CF5013"/>
    <w:rsid w:val="00CF5018"/>
    <w:rsid w:val="00CF52AE"/>
    <w:rsid w:val="00CF5699"/>
    <w:rsid w:val="00CF57BA"/>
    <w:rsid w:val="00CF59B9"/>
    <w:rsid w:val="00CF5B3B"/>
    <w:rsid w:val="00CF5E8E"/>
    <w:rsid w:val="00CF5FD5"/>
    <w:rsid w:val="00CF5FD6"/>
    <w:rsid w:val="00CF6733"/>
    <w:rsid w:val="00CF6CE6"/>
    <w:rsid w:val="00CF7152"/>
    <w:rsid w:val="00CF73AB"/>
    <w:rsid w:val="00CF748C"/>
    <w:rsid w:val="00CF74D6"/>
    <w:rsid w:val="00CF7529"/>
    <w:rsid w:val="00CF775E"/>
    <w:rsid w:val="00CF7DB2"/>
    <w:rsid w:val="00CF7F40"/>
    <w:rsid w:val="00D003AE"/>
    <w:rsid w:val="00D00618"/>
    <w:rsid w:val="00D014C0"/>
    <w:rsid w:val="00D0155F"/>
    <w:rsid w:val="00D017B6"/>
    <w:rsid w:val="00D018E9"/>
    <w:rsid w:val="00D01AFC"/>
    <w:rsid w:val="00D01CF6"/>
    <w:rsid w:val="00D02558"/>
    <w:rsid w:val="00D02B0F"/>
    <w:rsid w:val="00D02CB6"/>
    <w:rsid w:val="00D02DE8"/>
    <w:rsid w:val="00D02E08"/>
    <w:rsid w:val="00D03240"/>
    <w:rsid w:val="00D036E9"/>
    <w:rsid w:val="00D0404F"/>
    <w:rsid w:val="00D04416"/>
    <w:rsid w:val="00D04611"/>
    <w:rsid w:val="00D04B7B"/>
    <w:rsid w:val="00D04BA8"/>
    <w:rsid w:val="00D0504A"/>
    <w:rsid w:val="00D05525"/>
    <w:rsid w:val="00D056EB"/>
    <w:rsid w:val="00D05B6C"/>
    <w:rsid w:val="00D05D56"/>
    <w:rsid w:val="00D063F8"/>
    <w:rsid w:val="00D06410"/>
    <w:rsid w:val="00D06720"/>
    <w:rsid w:val="00D069A3"/>
    <w:rsid w:val="00D06CA7"/>
    <w:rsid w:val="00D0744A"/>
    <w:rsid w:val="00D07676"/>
    <w:rsid w:val="00D100DB"/>
    <w:rsid w:val="00D10AC3"/>
    <w:rsid w:val="00D11052"/>
    <w:rsid w:val="00D11090"/>
    <w:rsid w:val="00D111F3"/>
    <w:rsid w:val="00D1161B"/>
    <w:rsid w:val="00D119F4"/>
    <w:rsid w:val="00D11AD8"/>
    <w:rsid w:val="00D11B79"/>
    <w:rsid w:val="00D11DBD"/>
    <w:rsid w:val="00D11FDF"/>
    <w:rsid w:val="00D12160"/>
    <w:rsid w:val="00D121E2"/>
    <w:rsid w:val="00D122C0"/>
    <w:rsid w:val="00D1280B"/>
    <w:rsid w:val="00D13210"/>
    <w:rsid w:val="00D135DD"/>
    <w:rsid w:val="00D13A65"/>
    <w:rsid w:val="00D13DD0"/>
    <w:rsid w:val="00D13F0C"/>
    <w:rsid w:val="00D1464E"/>
    <w:rsid w:val="00D156A4"/>
    <w:rsid w:val="00D15A32"/>
    <w:rsid w:val="00D15D1A"/>
    <w:rsid w:val="00D15D5E"/>
    <w:rsid w:val="00D15E06"/>
    <w:rsid w:val="00D1613E"/>
    <w:rsid w:val="00D1654A"/>
    <w:rsid w:val="00D167E5"/>
    <w:rsid w:val="00D16CF2"/>
    <w:rsid w:val="00D16EDF"/>
    <w:rsid w:val="00D16FDE"/>
    <w:rsid w:val="00D17021"/>
    <w:rsid w:val="00D17291"/>
    <w:rsid w:val="00D17A2E"/>
    <w:rsid w:val="00D17C5D"/>
    <w:rsid w:val="00D17CF0"/>
    <w:rsid w:val="00D17D1B"/>
    <w:rsid w:val="00D200BC"/>
    <w:rsid w:val="00D20223"/>
    <w:rsid w:val="00D20A34"/>
    <w:rsid w:val="00D20AA8"/>
    <w:rsid w:val="00D20CCC"/>
    <w:rsid w:val="00D20DAC"/>
    <w:rsid w:val="00D20E7F"/>
    <w:rsid w:val="00D21235"/>
    <w:rsid w:val="00D2123C"/>
    <w:rsid w:val="00D21370"/>
    <w:rsid w:val="00D217CD"/>
    <w:rsid w:val="00D21C03"/>
    <w:rsid w:val="00D21CAE"/>
    <w:rsid w:val="00D226C9"/>
    <w:rsid w:val="00D22832"/>
    <w:rsid w:val="00D228F2"/>
    <w:rsid w:val="00D228F8"/>
    <w:rsid w:val="00D231A9"/>
    <w:rsid w:val="00D2322F"/>
    <w:rsid w:val="00D2330E"/>
    <w:rsid w:val="00D23548"/>
    <w:rsid w:val="00D23558"/>
    <w:rsid w:val="00D2356D"/>
    <w:rsid w:val="00D235B3"/>
    <w:rsid w:val="00D23C76"/>
    <w:rsid w:val="00D2400F"/>
    <w:rsid w:val="00D24523"/>
    <w:rsid w:val="00D246B4"/>
    <w:rsid w:val="00D24AB7"/>
    <w:rsid w:val="00D24B26"/>
    <w:rsid w:val="00D24B54"/>
    <w:rsid w:val="00D24D7F"/>
    <w:rsid w:val="00D260F9"/>
    <w:rsid w:val="00D26B38"/>
    <w:rsid w:val="00D26C71"/>
    <w:rsid w:val="00D26F79"/>
    <w:rsid w:val="00D27091"/>
    <w:rsid w:val="00D278E9"/>
    <w:rsid w:val="00D27C34"/>
    <w:rsid w:val="00D30089"/>
    <w:rsid w:val="00D3015A"/>
    <w:rsid w:val="00D302E4"/>
    <w:rsid w:val="00D3072F"/>
    <w:rsid w:val="00D30996"/>
    <w:rsid w:val="00D30BCB"/>
    <w:rsid w:val="00D30C80"/>
    <w:rsid w:val="00D30EFA"/>
    <w:rsid w:val="00D310D3"/>
    <w:rsid w:val="00D31662"/>
    <w:rsid w:val="00D3176D"/>
    <w:rsid w:val="00D31925"/>
    <w:rsid w:val="00D319A1"/>
    <w:rsid w:val="00D319EE"/>
    <w:rsid w:val="00D31A1F"/>
    <w:rsid w:val="00D3227E"/>
    <w:rsid w:val="00D3232B"/>
    <w:rsid w:val="00D32726"/>
    <w:rsid w:val="00D32FC1"/>
    <w:rsid w:val="00D330E3"/>
    <w:rsid w:val="00D331E3"/>
    <w:rsid w:val="00D3341D"/>
    <w:rsid w:val="00D335AE"/>
    <w:rsid w:val="00D33DC8"/>
    <w:rsid w:val="00D33E52"/>
    <w:rsid w:val="00D33EE0"/>
    <w:rsid w:val="00D33F4E"/>
    <w:rsid w:val="00D3412B"/>
    <w:rsid w:val="00D3456D"/>
    <w:rsid w:val="00D34C72"/>
    <w:rsid w:val="00D35074"/>
    <w:rsid w:val="00D351F6"/>
    <w:rsid w:val="00D35F09"/>
    <w:rsid w:val="00D35F59"/>
    <w:rsid w:val="00D360C6"/>
    <w:rsid w:val="00D36A0E"/>
    <w:rsid w:val="00D36CCC"/>
    <w:rsid w:val="00D36CE5"/>
    <w:rsid w:val="00D36E07"/>
    <w:rsid w:val="00D3712E"/>
    <w:rsid w:val="00D37404"/>
    <w:rsid w:val="00D37711"/>
    <w:rsid w:val="00D37C24"/>
    <w:rsid w:val="00D37C41"/>
    <w:rsid w:val="00D3C2C2"/>
    <w:rsid w:val="00D40394"/>
    <w:rsid w:val="00D405AE"/>
    <w:rsid w:val="00D408DD"/>
    <w:rsid w:val="00D4096F"/>
    <w:rsid w:val="00D40BBB"/>
    <w:rsid w:val="00D40E2D"/>
    <w:rsid w:val="00D411A3"/>
    <w:rsid w:val="00D411DD"/>
    <w:rsid w:val="00D417CE"/>
    <w:rsid w:val="00D41C95"/>
    <w:rsid w:val="00D41D4C"/>
    <w:rsid w:val="00D41FB7"/>
    <w:rsid w:val="00D421B4"/>
    <w:rsid w:val="00D42560"/>
    <w:rsid w:val="00D425D3"/>
    <w:rsid w:val="00D4275D"/>
    <w:rsid w:val="00D42D84"/>
    <w:rsid w:val="00D434AF"/>
    <w:rsid w:val="00D434BD"/>
    <w:rsid w:val="00D43553"/>
    <w:rsid w:val="00D436E1"/>
    <w:rsid w:val="00D4394E"/>
    <w:rsid w:val="00D43AFF"/>
    <w:rsid w:val="00D43F28"/>
    <w:rsid w:val="00D441B2"/>
    <w:rsid w:val="00D44531"/>
    <w:rsid w:val="00D44549"/>
    <w:rsid w:val="00D44D46"/>
    <w:rsid w:val="00D44F09"/>
    <w:rsid w:val="00D44F8E"/>
    <w:rsid w:val="00D45066"/>
    <w:rsid w:val="00D4525E"/>
    <w:rsid w:val="00D453B8"/>
    <w:rsid w:val="00D458CD"/>
    <w:rsid w:val="00D45AA3"/>
    <w:rsid w:val="00D465F3"/>
    <w:rsid w:val="00D4661E"/>
    <w:rsid w:val="00D4665C"/>
    <w:rsid w:val="00D46744"/>
    <w:rsid w:val="00D4680F"/>
    <w:rsid w:val="00D46DD7"/>
    <w:rsid w:val="00D46E5F"/>
    <w:rsid w:val="00D47079"/>
    <w:rsid w:val="00D47555"/>
    <w:rsid w:val="00D5023F"/>
    <w:rsid w:val="00D50568"/>
    <w:rsid w:val="00D505F2"/>
    <w:rsid w:val="00D50648"/>
    <w:rsid w:val="00D509D0"/>
    <w:rsid w:val="00D509F0"/>
    <w:rsid w:val="00D50FFD"/>
    <w:rsid w:val="00D511C4"/>
    <w:rsid w:val="00D514A6"/>
    <w:rsid w:val="00D51531"/>
    <w:rsid w:val="00D5155A"/>
    <w:rsid w:val="00D51A8B"/>
    <w:rsid w:val="00D51BE0"/>
    <w:rsid w:val="00D51D45"/>
    <w:rsid w:val="00D52010"/>
    <w:rsid w:val="00D52BBD"/>
    <w:rsid w:val="00D531E2"/>
    <w:rsid w:val="00D534FF"/>
    <w:rsid w:val="00D538E9"/>
    <w:rsid w:val="00D539D3"/>
    <w:rsid w:val="00D539D8"/>
    <w:rsid w:val="00D53A9D"/>
    <w:rsid w:val="00D54184"/>
    <w:rsid w:val="00D541D0"/>
    <w:rsid w:val="00D54578"/>
    <w:rsid w:val="00D54586"/>
    <w:rsid w:val="00D5493F"/>
    <w:rsid w:val="00D54F22"/>
    <w:rsid w:val="00D54FEB"/>
    <w:rsid w:val="00D550D9"/>
    <w:rsid w:val="00D552DA"/>
    <w:rsid w:val="00D55364"/>
    <w:rsid w:val="00D558C2"/>
    <w:rsid w:val="00D55BAD"/>
    <w:rsid w:val="00D56124"/>
    <w:rsid w:val="00D56273"/>
    <w:rsid w:val="00D563B5"/>
    <w:rsid w:val="00D56788"/>
    <w:rsid w:val="00D568C5"/>
    <w:rsid w:val="00D56EE6"/>
    <w:rsid w:val="00D5765F"/>
    <w:rsid w:val="00D57742"/>
    <w:rsid w:val="00D6005F"/>
    <w:rsid w:val="00D600B4"/>
    <w:rsid w:val="00D60208"/>
    <w:rsid w:val="00D603FE"/>
    <w:rsid w:val="00D60820"/>
    <w:rsid w:val="00D60A37"/>
    <w:rsid w:val="00D60B11"/>
    <w:rsid w:val="00D60DF8"/>
    <w:rsid w:val="00D6100A"/>
    <w:rsid w:val="00D61973"/>
    <w:rsid w:val="00D62314"/>
    <w:rsid w:val="00D6237C"/>
    <w:rsid w:val="00D6253F"/>
    <w:rsid w:val="00D62E81"/>
    <w:rsid w:val="00D63F7C"/>
    <w:rsid w:val="00D64351"/>
    <w:rsid w:val="00D6469B"/>
    <w:rsid w:val="00D646CF"/>
    <w:rsid w:val="00D64A06"/>
    <w:rsid w:val="00D64AC7"/>
    <w:rsid w:val="00D64CE8"/>
    <w:rsid w:val="00D65A90"/>
    <w:rsid w:val="00D65CAE"/>
    <w:rsid w:val="00D6607F"/>
    <w:rsid w:val="00D66A59"/>
    <w:rsid w:val="00D66D0A"/>
    <w:rsid w:val="00D67441"/>
    <w:rsid w:val="00D678F1"/>
    <w:rsid w:val="00D70392"/>
    <w:rsid w:val="00D707F3"/>
    <w:rsid w:val="00D70966"/>
    <w:rsid w:val="00D70FEC"/>
    <w:rsid w:val="00D71389"/>
    <w:rsid w:val="00D7142F"/>
    <w:rsid w:val="00D71D7F"/>
    <w:rsid w:val="00D72493"/>
    <w:rsid w:val="00D72685"/>
    <w:rsid w:val="00D728DE"/>
    <w:rsid w:val="00D72AEF"/>
    <w:rsid w:val="00D72B65"/>
    <w:rsid w:val="00D72C1D"/>
    <w:rsid w:val="00D72D2E"/>
    <w:rsid w:val="00D72F22"/>
    <w:rsid w:val="00D73504"/>
    <w:rsid w:val="00D73654"/>
    <w:rsid w:val="00D73AE9"/>
    <w:rsid w:val="00D73E60"/>
    <w:rsid w:val="00D741D5"/>
    <w:rsid w:val="00D74249"/>
    <w:rsid w:val="00D74478"/>
    <w:rsid w:val="00D74623"/>
    <w:rsid w:val="00D747BC"/>
    <w:rsid w:val="00D7481C"/>
    <w:rsid w:val="00D74BAF"/>
    <w:rsid w:val="00D74E01"/>
    <w:rsid w:val="00D750B7"/>
    <w:rsid w:val="00D7535C"/>
    <w:rsid w:val="00D753F3"/>
    <w:rsid w:val="00D758F8"/>
    <w:rsid w:val="00D75988"/>
    <w:rsid w:val="00D75DE3"/>
    <w:rsid w:val="00D75E76"/>
    <w:rsid w:val="00D7621D"/>
    <w:rsid w:val="00D767AA"/>
    <w:rsid w:val="00D767D1"/>
    <w:rsid w:val="00D76816"/>
    <w:rsid w:val="00D7682C"/>
    <w:rsid w:val="00D768CE"/>
    <w:rsid w:val="00D76A04"/>
    <w:rsid w:val="00D76B30"/>
    <w:rsid w:val="00D76BDA"/>
    <w:rsid w:val="00D76D85"/>
    <w:rsid w:val="00D76FFC"/>
    <w:rsid w:val="00D76FFF"/>
    <w:rsid w:val="00D7703C"/>
    <w:rsid w:val="00D771A3"/>
    <w:rsid w:val="00D7734A"/>
    <w:rsid w:val="00D77706"/>
    <w:rsid w:val="00D779AE"/>
    <w:rsid w:val="00D77F24"/>
    <w:rsid w:val="00D80669"/>
    <w:rsid w:val="00D80771"/>
    <w:rsid w:val="00D80A2E"/>
    <w:rsid w:val="00D80C19"/>
    <w:rsid w:val="00D80DB4"/>
    <w:rsid w:val="00D8159E"/>
    <w:rsid w:val="00D81A53"/>
    <w:rsid w:val="00D81D02"/>
    <w:rsid w:val="00D81D6E"/>
    <w:rsid w:val="00D830BA"/>
    <w:rsid w:val="00D832B7"/>
    <w:rsid w:val="00D833F2"/>
    <w:rsid w:val="00D8359B"/>
    <w:rsid w:val="00D8365A"/>
    <w:rsid w:val="00D83F95"/>
    <w:rsid w:val="00D840B8"/>
    <w:rsid w:val="00D843B8"/>
    <w:rsid w:val="00D8450C"/>
    <w:rsid w:val="00D84809"/>
    <w:rsid w:val="00D85702"/>
    <w:rsid w:val="00D85B68"/>
    <w:rsid w:val="00D865A5"/>
    <w:rsid w:val="00D86914"/>
    <w:rsid w:val="00D86A56"/>
    <w:rsid w:val="00D86C67"/>
    <w:rsid w:val="00D86CBE"/>
    <w:rsid w:val="00D86D6D"/>
    <w:rsid w:val="00D876CB"/>
    <w:rsid w:val="00D8782D"/>
    <w:rsid w:val="00D87B21"/>
    <w:rsid w:val="00D87DC9"/>
    <w:rsid w:val="00D87E24"/>
    <w:rsid w:val="00D87FAD"/>
    <w:rsid w:val="00D901E0"/>
    <w:rsid w:val="00D903F5"/>
    <w:rsid w:val="00D9062B"/>
    <w:rsid w:val="00D90DE2"/>
    <w:rsid w:val="00D90F3A"/>
    <w:rsid w:val="00D90F88"/>
    <w:rsid w:val="00D9107D"/>
    <w:rsid w:val="00D923A6"/>
    <w:rsid w:val="00D92AFE"/>
    <w:rsid w:val="00D92DB8"/>
    <w:rsid w:val="00D92F18"/>
    <w:rsid w:val="00D93330"/>
    <w:rsid w:val="00D93371"/>
    <w:rsid w:val="00D93427"/>
    <w:rsid w:val="00D934B2"/>
    <w:rsid w:val="00D93635"/>
    <w:rsid w:val="00D9387E"/>
    <w:rsid w:val="00D941FD"/>
    <w:rsid w:val="00D94872"/>
    <w:rsid w:val="00D94A30"/>
    <w:rsid w:val="00D94A77"/>
    <w:rsid w:val="00D94CAD"/>
    <w:rsid w:val="00D94F47"/>
    <w:rsid w:val="00D9518F"/>
    <w:rsid w:val="00D9538B"/>
    <w:rsid w:val="00D95965"/>
    <w:rsid w:val="00D95A0E"/>
    <w:rsid w:val="00D95DD3"/>
    <w:rsid w:val="00D96966"/>
    <w:rsid w:val="00D96D62"/>
    <w:rsid w:val="00D96FCE"/>
    <w:rsid w:val="00D9702D"/>
    <w:rsid w:val="00D9706B"/>
    <w:rsid w:val="00D97165"/>
    <w:rsid w:val="00D971C4"/>
    <w:rsid w:val="00D97362"/>
    <w:rsid w:val="00D973AD"/>
    <w:rsid w:val="00D97552"/>
    <w:rsid w:val="00D975C5"/>
    <w:rsid w:val="00D97866"/>
    <w:rsid w:val="00D97B5E"/>
    <w:rsid w:val="00DA0648"/>
    <w:rsid w:val="00DA0E7B"/>
    <w:rsid w:val="00DA1AC1"/>
    <w:rsid w:val="00DA1F52"/>
    <w:rsid w:val="00DA2321"/>
    <w:rsid w:val="00DA2448"/>
    <w:rsid w:val="00DA285A"/>
    <w:rsid w:val="00DA2869"/>
    <w:rsid w:val="00DA2D58"/>
    <w:rsid w:val="00DA2DC8"/>
    <w:rsid w:val="00DA342F"/>
    <w:rsid w:val="00DA34EA"/>
    <w:rsid w:val="00DA39A8"/>
    <w:rsid w:val="00DA3DEC"/>
    <w:rsid w:val="00DA3E0A"/>
    <w:rsid w:val="00DA4675"/>
    <w:rsid w:val="00DA470F"/>
    <w:rsid w:val="00DA4A7E"/>
    <w:rsid w:val="00DA4D98"/>
    <w:rsid w:val="00DA4F0E"/>
    <w:rsid w:val="00DA562E"/>
    <w:rsid w:val="00DA585A"/>
    <w:rsid w:val="00DA5D3D"/>
    <w:rsid w:val="00DA625E"/>
    <w:rsid w:val="00DA670B"/>
    <w:rsid w:val="00DA6F16"/>
    <w:rsid w:val="00DA6FFA"/>
    <w:rsid w:val="00DA7242"/>
    <w:rsid w:val="00DA7487"/>
    <w:rsid w:val="00DA7768"/>
    <w:rsid w:val="00DA7A5A"/>
    <w:rsid w:val="00DA7D57"/>
    <w:rsid w:val="00DA7DBD"/>
    <w:rsid w:val="00DB0382"/>
    <w:rsid w:val="00DB0AF7"/>
    <w:rsid w:val="00DB0B74"/>
    <w:rsid w:val="00DB0D47"/>
    <w:rsid w:val="00DB0E79"/>
    <w:rsid w:val="00DB0ED6"/>
    <w:rsid w:val="00DB1609"/>
    <w:rsid w:val="00DB189F"/>
    <w:rsid w:val="00DB1A34"/>
    <w:rsid w:val="00DB1BF1"/>
    <w:rsid w:val="00DB23EF"/>
    <w:rsid w:val="00DB2554"/>
    <w:rsid w:val="00DB268B"/>
    <w:rsid w:val="00DB28F9"/>
    <w:rsid w:val="00DB2A0D"/>
    <w:rsid w:val="00DB2A2D"/>
    <w:rsid w:val="00DB2B75"/>
    <w:rsid w:val="00DB2EE4"/>
    <w:rsid w:val="00DB33DC"/>
    <w:rsid w:val="00DB398D"/>
    <w:rsid w:val="00DB3C61"/>
    <w:rsid w:val="00DB4010"/>
    <w:rsid w:val="00DB408B"/>
    <w:rsid w:val="00DB418D"/>
    <w:rsid w:val="00DB4248"/>
    <w:rsid w:val="00DB45F8"/>
    <w:rsid w:val="00DB4B22"/>
    <w:rsid w:val="00DB4FC5"/>
    <w:rsid w:val="00DB5350"/>
    <w:rsid w:val="00DB568B"/>
    <w:rsid w:val="00DB595B"/>
    <w:rsid w:val="00DB5D83"/>
    <w:rsid w:val="00DB5E71"/>
    <w:rsid w:val="00DB6346"/>
    <w:rsid w:val="00DB64E9"/>
    <w:rsid w:val="00DB662F"/>
    <w:rsid w:val="00DB6DBD"/>
    <w:rsid w:val="00DB7120"/>
    <w:rsid w:val="00DB7A56"/>
    <w:rsid w:val="00DB7A7D"/>
    <w:rsid w:val="00DB7AAE"/>
    <w:rsid w:val="00DB7FD9"/>
    <w:rsid w:val="00DC060D"/>
    <w:rsid w:val="00DC060E"/>
    <w:rsid w:val="00DC0715"/>
    <w:rsid w:val="00DC09FD"/>
    <w:rsid w:val="00DC0AE0"/>
    <w:rsid w:val="00DC1461"/>
    <w:rsid w:val="00DC14C7"/>
    <w:rsid w:val="00DC1752"/>
    <w:rsid w:val="00DC1F02"/>
    <w:rsid w:val="00DC239F"/>
    <w:rsid w:val="00DC27A1"/>
    <w:rsid w:val="00DC28B2"/>
    <w:rsid w:val="00DC2AEC"/>
    <w:rsid w:val="00DC2E40"/>
    <w:rsid w:val="00DC2EAC"/>
    <w:rsid w:val="00DC363D"/>
    <w:rsid w:val="00DC364A"/>
    <w:rsid w:val="00DC3696"/>
    <w:rsid w:val="00DC37FB"/>
    <w:rsid w:val="00DC3B32"/>
    <w:rsid w:val="00DC3F47"/>
    <w:rsid w:val="00DC43C3"/>
    <w:rsid w:val="00DC4630"/>
    <w:rsid w:val="00DC494F"/>
    <w:rsid w:val="00DC5069"/>
    <w:rsid w:val="00DC5598"/>
    <w:rsid w:val="00DC59A8"/>
    <w:rsid w:val="00DC5A94"/>
    <w:rsid w:val="00DC5C26"/>
    <w:rsid w:val="00DC5C34"/>
    <w:rsid w:val="00DC5C91"/>
    <w:rsid w:val="00DC5DA2"/>
    <w:rsid w:val="00DC61E4"/>
    <w:rsid w:val="00DC64A2"/>
    <w:rsid w:val="00DC6859"/>
    <w:rsid w:val="00DC6887"/>
    <w:rsid w:val="00DC6B09"/>
    <w:rsid w:val="00DC70B2"/>
    <w:rsid w:val="00DC72CD"/>
    <w:rsid w:val="00DC7572"/>
    <w:rsid w:val="00DC75F1"/>
    <w:rsid w:val="00DC76DE"/>
    <w:rsid w:val="00DC7AE8"/>
    <w:rsid w:val="00DD02DA"/>
    <w:rsid w:val="00DD05C2"/>
    <w:rsid w:val="00DD06AB"/>
    <w:rsid w:val="00DD09D6"/>
    <w:rsid w:val="00DD0F76"/>
    <w:rsid w:val="00DD15B8"/>
    <w:rsid w:val="00DD1AEE"/>
    <w:rsid w:val="00DD217D"/>
    <w:rsid w:val="00DD2362"/>
    <w:rsid w:val="00DD2649"/>
    <w:rsid w:val="00DD2DCA"/>
    <w:rsid w:val="00DD3179"/>
    <w:rsid w:val="00DD38B1"/>
    <w:rsid w:val="00DD38C1"/>
    <w:rsid w:val="00DD3F0D"/>
    <w:rsid w:val="00DD3F19"/>
    <w:rsid w:val="00DD4097"/>
    <w:rsid w:val="00DD4134"/>
    <w:rsid w:val="00DD42C8"/>
    <w:rsid w:val="00DD43D2"/>
    <w:rsid w:val="00DD45ED"/>
    <w:rsid w:val="00DD4844"/>
    <w:rsid w:val="00DD4847"/>
    <w:rsid w:val="00DD49D5"/>
    <w:rsid w:val="00DD49ED"/>
    <w:rsid w:val="00DD4AA1"/>
    <w:rsid w:val="00DD4B05"/>
    <w:rsid w:val="00DD4FD7"/>
    <w:rsid w:val="00DD5126"/>
    <w:rsid w:val="00DD5235"/>
    <w:rsid w:val="00DD546B"/>
    <w:rsid w:val="00DD55C1"/>
    <w:rsid w:val="00DD583A"/>
    <w:rsid w:val="00DD597A"/>
    <w:rsid w:val="00DD688F"/>
    <w:rsid w:val="00DD714E"/>
    <w:rsid w:val="00DD7279"/>
    <w:rsid w:val="00DD73F2"/>
    <w:rsid w:val="00DD742C"/>
    <w:rsid w:val="00DD7A27"/>
    <w:rsid w:val="00DD7EAE"/>
    <w:rsid w:val="00DD7F27"/>
    <w:rsid w:val="00DE06BA"/>
    <w:rsid w:val="00DE0D0A"/>
    <w:rsid w:val="00DE1320"/>
    <w:rsid w:val="00DE137A"/>
    <w:rsid w:val="00DE17BE"/>
    <w:rsid w:val="00DE22D0"/>
    <w:rsid w:val="00DE2505"/>
    <w:rsid w:val="00DE2650"/>
    <w:rsid w:val="00DE2A6E"/>
    <w:rsid w:val="00DE2CBF"/>
    <w:rsid w:val="00DE2E0E"/>
    <w:rsid w:val="00DE302D"/>
    <w:rsid w:val="00DE3A75"/>
    <w:rsid w:val="00DE3CFD"/>
    <w:rsid w:val="00DE449B"/>
    <w:rsid w:val="00DE5334"/>
    <w:rsid w:val="00DE53A5"/>
    <w:rsid w:val="00DE5412"/>
    <w:rsid w:val="00DE54C2"/>
    <w:rsid w:val="00DE5720"/>
    <w:rsid w:val="00DE5A26"/>
    <w:rsid w:val="00DE6046"/>
    <w:rsid w:val="00DE64A7"/>
    <w:rsid w:val="00DE74C2"/>
    <w:rsid w:val="00DE76A6"/>
    <w:rsid w:val="00DE780C"/>
    <w:rsid w:val="00DE7BCF"/>
    <w:rsid w:val="00DE7D36"/>
    <w:rsid w:val="00DF0218"/>
    <w:rsid w:val="00DF02D1"/>
    <w:rsid w:val="00DF06E3"/>
    <w:rsid w:val="00DF0875"/>
    <w:rsid w:val="00DF098F"/>
    <w:rsid w:val="00DF0A8B"/>
    <w:rsid w:val="00DF0A8C"/>
    <w:rsid w:val="00DF0B18"/>
    <w:rsid w:val="00DF12D4"/>
    <w:rsid w:val="00DF13A7"/>
    <w:rsid w:val="00DF1568"/>
    <w:rsid w:val="00DF1B7F"/>
    <w:rsid w:val="00DF2523"/>
    <w:rsid w:val="00DF280E"/>
    <w:rsid w:val="00DF2880"/>
    <w:rsid w:val="00DF2C5D"/>
    <w:rsid w:val="00DF2FD6"/>
    <w:rsid w:val="00DF32A6"/>
    <w:rsid w:val="00DF33C9"/>
    <w:rsid w:val="00DF3455"/>
    <w:rsid w:val="00DF3509"/>
    <w:rsid w:val="00DF3904"/>
    <w:rsid w:val="00DF3F81"/>
    <w:rsid w:val="00DF41EE"/>
    <w:rsid w:val="00DF4211"/>
    <w:rsid w:val="00DF4E1C"/>
    <w:rsid w:val="00DF5179"/>
    <w:rsid w:val="00DF5279"/>
    <w:rsid w:val="00DF536D"/>
    <w:rsid w:val="00DF5427"/>
    <w:rsid w:val="00DF58B2"/>
    <w:rsid w:val="00DF5A0F"/>
    <w:rsid w:val="00DF5B3E"/>
    <w:rsid w:val="00DF5C85"/>
    <w:rsid w:val="00DF5DD4"/>
    <w:rsid w:val="00DF5E28"/>
    <w:rsid w:val="00DF60CB"/>
    <w:rsid w:val="00DF63B4"/>
    <w:rsid w:val="00DF6439"/>
    <w:rsid w:val="00DF66E6"/>
    <w:rsid w:val="00DF6A06"/>
    <w:rsid w:val="00DF6AC0"/>
    <w:rsid w:val="00DF6FD1"/>
    <w:rsid w:val="00DF709C"/>
    <w:rsid w:val="00DF7685"/>
    <w:rsid w:val="00DF7B1E"/>
    <w:rsid w:val="00DF7DB1"/>
    <w:rsid w:val="00E00010"/>
    <w:rsid w:val="00E00569"/>
    <w:rsid w:val="00E00BEA"/>
    <w:rsid w:val="00E00ED7"/>
    <w:rsid w:val="00E0129C"/>
    <w:rsid w:val="00E01517"/>
    <w:rsid w:val="00E0275F"/>
    <w:rsid w:val="00E02B65"/>
    <w:rsid w:val="00E03099"/>
    <w:rsid w:val="00E0320A"/>
    <w:rsid w:val="00E037D4"/>
    <w:rsid w:val="00E03809"/>
    <w:rsid w:val="00E03A1E"/>
    <w:rsid w:val="00E03DB4"/>
    <w:rsid w:val="00E03F5B"/>
    <w:rsid w:val="00E04242"/>
    <w:rsid w:val="00E04B17"/>
    <w:rsid w:val="00E04D79"/>
    <w:rsid w:val="00E050CA"/>
    <w:rsid w:val="00E0530E"/>
    <w:rsid w:val="00E057A3"/>
    <w:rsid w:val="00E05912"/>
    <w:rsid w:val="00E05B8A"/>
    <w:rsid w:val="00E05D41"/>
    <w:rsid w:val="00E05F77"/>
    <w:rsid w:val="00E0609E"/>
    <w:rsid w:val="00E06442"/>
    <w:rsid w:val="00E06A07"/>
    <w:rsid w:val="00E06D0F"/>
    <w:rsid w:val="00E06D21"/>
    <w:rsid w:val="00E07593"/>
    <w:rsid w:val="00E0773A"/>
    <w:rsid w:val="00E10178"/>
    <w:rsid w:val="00E1025D"/>
    <w:rsid w:val="00E10C99"/>
    <w:rsid w:val="00E10FD4"/>
    <w:rsid w:val="00E12085"/>
    <w:rsid w:val="00E1231C"/>
    <w:rsid w:val="00E124A1"/>
    <w:rsid w:val="00E125ED"/>
    <w:rsid w:val="00E1283E"/>
    <w:rsid w:val="00E13077"/>
    <w:rsid w:val="00E134DB"/>
    <w:rsid w:val="00E134F3"/>
    <w:rsid w:val="00E136A8"/>
    <w:rsid w:val="00E13885"/>
    <w:rsid w:val="00E13911"/>
    <w:rsid w:val="00E13B92"/>
    <w:rsid w:val="00E144BD"/>
    <w:rsid w:val="00E14614"/>
    <w:rsid w:val="00E14D3B"/>
    <w:rsid w:val="00E15058"/>
    <w:rsid w:val="00E150E6"/>
    <w:rsid w:val="00E15B1E"/>
    <w:rsid w:val="00E15C88"/>
    <w:rsid w:val="00E15DC4"/>
    <w:rsid w:val="00E15DD2"/>
    <w:rsid w:val="00E15F3E"/>
    <w:rsid w:val="00E1629D"/>
    <w:rsid w:val="00E163D0"/>
    <w:rsid w:val="00E16451"/>
    <w:rsid w:val="00E16A83"/>
    <w:rsid w:val="00E17234"/>
    <w:rsid w:val="00E17511"/>
    <w:rsid w:val="00E17B01"/>
    <w:rsid w:val="00E17B8D"/>
    <w:rsid w:val="00E17E3B"/>
    <w:rsid w:val="00E2007B"/>
    <w:rsid w:val="00E2029A"/>
    <w:rsid w:val="00E202C5"/>
    <w:rsid w:val="00E206BD"/>
    <w:rsid w:val="00E2082F"/>
    <w:rsid w:val="00E20864"/>
    <w:rsid w:val="00E20C2C"/>
    <w:rsid w:val="00E20C48"/>
    <w:rsid w:val="00E21116"/>
    <w:rsid w:val="00E21233"/>
    <w:rsid w:val="00E21AC0"/>
    <w:rsid w:val="00E21C4A"/>
    <w:rsid w:val="00E21D2C"/>
    <w:rsid w:val="00E22540"/>
    <w:rsid w:val="00E229E7"/>
    <w:rsid w:val="00E22FB5"/>
    <w:rsid w:val="00E23828"/>
    <w:rsid w:val="00E23CA3"/>
    <w:rsid w:val="00E2466E"/>
    <w:rsid w:val="00E24746"/>
    <w:rsid w:val="00E248F0"/>
    <w:rsid w:val="00E24BEA"/>
    <w:rsid w:val="00E25363"/>
    <w:rsid w:val="00E253C3"/>
    <w:rsid w:val="00E25587"/>
    <w:rsid w:val="00E25D02"/>
    <w:rsid w:val="00E25D78"/>
    <w:rsid w:val="00E25FF1"/>
    <w:rsid w:val="00E26496"/>
    <w:rsid w:val="00E2697B"/>
    <w:rsid w:val="00E26A31"/>
    <w:rsid w:val="00E26D21"/>
    <w:rsid w:val="00E26F1C"/>
    <w:rsid w:val="00E2736E"/>
    <w:rsid w:val="00E27B43"/>
    <w:rsid w:val="00E27F56"/>
    <w:rsid w:val="00E30156"/>
    <w:rsid w:val="00E30C65"/>
    <w:rsid w:val="00E310F0"/>
    <w:rsid w:val="00E3113E"/>
    <w:rsid w:val="00E31194"/>
    <w:rsid w:val="00E3124C"/>
    <w:rsid w:val="00E3156A"/>
    <w:rsid w:val="00E31782"/>
    <w:rsid w:val="00E31C12"/>
    <w:rsid w:val="00E32204"/>
    <w:rsid w:val="00E322E0"/>
    <w:rsid w:val="00E32CBA"/>
    <w:rsid w:val="00E32F8C"/>
    <w:rsid w:val="00E333F7"/>
    <w:rsid w:val="00E33717"/>
    <w:rsid w:val="00E33901"/>
    <w:rsid w:val="00E33DEE"/>
    <w:rsid w:val="00E342BD"/>
    <w:rsid w:val="00E344C5"/>
    <w:rsid w:val="00E3465A"/>
    <w:rsid w:val="00E3466F"/>
    <w:rsid w:val="00E347AF"/>
    <w:rsid w:val="00E3481A"/>
    <w:rsid w:val="00E34A92"/>
    <w:rsid w:val="00E34B15"/>
    <w:rsid w:val="00E34B6C"/>
    <w:rsid w:val="00E35066"/>
    <w:rsid w:val="00E351CB"/>
    <w:rsid w:val="00E35537"/>
    <w:rsid w:val="00E36269"/>
    <w:rsid w:val="00E3685C"/>
    <w:rsid w:val="00E36885"/>
    <w:rsid w:val="00E36AE5"/>
    <w:rsid w:val="00E37474"/>
    <w:rsid w:val="00E37499"/>
    <w:rsid w:val="00E376EC"/>
    <w:rsid w:val="00E37C91"/>
    <w:rsid w:val="00E40017"/>
    <w:rsid w:val="00E4005F"/>
    <w:rsid w:val="00E40450"/>
    <w:rsid w:val="00E4061C"/>
    <w:rsid w:val="00E409D8"/>
    <w:rsid w:val="00E40A7D"/>
    <w:rsid w:val="00E40EAD"/>
    <w:rsid w:val="00E4145F"/>
    <w:rsid w:val="00E41A70"/>
    <w:rsid w:val="00E41C01"/>
    <w:rsid w:val="00E41C34"/>
    <w:rsid w:val="00E41D60"/>
    <w:rsid w:val="00E41DAF"/>
    <w:rsid w:val="00E41E30"/>
    <w:rsid w:val="00E41F56"/>
    <w:rsid w:val="00E424AC"/>
    <w:rsid w:val="00E427A1"/>
    <w:rsid w:val="00E42D2B"/>
    <w:rsid w:val="00E433C3"/>
    <w:rsid w:val="00E43433"/>
    <w:rsid w:val="00E436E3"/>
    <w:rsid w:val="00E438A6"/>
    <w:rsid w:val="00E44F3E"/>
    <w:rsid w:val="00E45626"/>
    <w:rsid w:val="00E4579B"/>
    <w:rsid w:val="00E45F12"/>
    <w:rsid w:val="00E46145"/>
    <w:rsid w:val="00E464D2"/>
    <w:rsid w:val="00E46B94"/>
    <w:rsid w:val="00E46BD7"/>
    <w:rsid w:val="00E46EB9"/>
    <w:rsid w:val="00E46F18"/>
    <w:rsid w:val="00E47075"/>
    <w:rsid w:val="00E4731C"/>
    <w:rsid w:val="00E473C1"/>
    <w:rsid w:val="00E47869"/>
    <w:rsid w:val="00E501B6"/>
    <w:rsid w:val="00E502CA"/>
    <w:rsid w:val="00E502FC"/>
    <w:rsid w:val="00E503A2"/>
    <w:rsid w:val="00E507EE"/>
    <w:rsid w:val="00E50B04"/>
    <w:rsid w:val="00E50B2D"/>
    <w:rsid w:val="00E50CE9"/>
    <w:rsid w:val="00E50F58"/>
    <w:rsid w:val="00E5104A"/>
    <w:rsid w:val="00E5159F"/>
    <w:rsid w:val="00E518A0"/>
    <w:rsid w:val="00E51C83"/>
    <w:rsid w:val="00E51F9D"/>
    <w:rsid w:val="00E52012"/>
    <w:rsid w:val="00E529A1"/>
    <w:rsid w:val="00E52CAF"/>
    <w:rsid w:val="00E53406"/>
    <w:rsid w:val="00E534C4"/>
    <w:rsid w:val="00E535C2"/>
    <w:rsid w:val="00E5384D"/>
    <w:rsid w:val="00E5438D"/>
    <w:rsid w:val="00E54B9A"/>
    <w:rsid w:val="00E55084"/>
    <w:rsid w:val="00E5510D"/>
    <w:rsid w:val="00E556C5"/>
    <w:rsid w:val="00E5620E"/>
    <w:rsid w:val="00E562CE"/>
    <w:rsid w:val="00E569BD"/>
    <w:rsid w:val="00E56A79"/>
    <w:rsid w:val="00E56A81"/>
    <w:rsid w:val="00E56E81"/>
    <w:rsid w:val="00E56EEB"/>
    <w:rsid w:val="00E57C7E"/>
    <w:rsid w:val="00E57C9C"/>
    <w:rsid w:val="00E57CA2"/>
    <w:rsid w:val="00E57D9F"/>
    <w:rsid w:val="00E57EC0"/>
    <w:rsid w:val="00E602AE"/>
    <w:rsid w:val="00E606CF"/>
    <w:rsid w:val="00E608F0"/>
    <w:rsid w:val="00E60AE8"/>
    <w:rsid w:val="00E615C2"/>
    <w:rsid w:val="00E61698"/>
    <w:rsid w:val="00E619CF"/>
    <w:rsid w:val="00E61B28"/>
    <w:rsid w:val="00E61DE7"/>
    <w:rsid w:val="00E629BD"/>
    <w:rsid w:val="00E62F9D"/>
    <w:rsid w:val="00E6316E"/>
    <w:rsid w:val="00E632DD"/>
    <w:rsid w:val="00E63300"/>
    <w:rsid w:val="00E633D6"/>
    <w:rsid w:val="00E6374B"/>
    <w:rsid w:val="00E63866"/>
    <w:rsid w:val="00E643C8"/>
    <w:rsid w:val="00E64628"/>
    <w:rsid w:val="00E64C10"/>
    <w:rsid w:val="00E65177"/>
    <w:rsid w:val="00E6524F"/>
    <w:rsid w:val="00E657D5"/>
    <w:rsid w:val="00E65A7B"/>
    <w:rsid w:val="00E65B2E"/>
    <w:rsid w:val="00E66042"/>
    <w:rsid w:val="00E66353"/>
    <w:rsid w:val="00E668A0"/>
    <w:rsid w:val="00E66B53"/>
    <w:rsid w:val="00E66C41"/>
    <w:rsid w:val="00E66D64"/>
    <w:rsid w:val="00E675C7"/>
    <w:rsid w:val="00E67A49"/>
    <w:rsid w:val="00E70189"/>
    <w:rsid w:val="00E7035A"/>
    <w:rsid w:val="00E7038F"/>
    <w:rsid w:val="00E705B4"/>
    <w:rsid w:val="00E705CA"/>
    <w:rsid w:val="00E7072C"/>
    <w:rsid w:val="00E7079B"/>
    <w:rsid w:val="00E70B37"/>
    <w:rsid w:val="00E716E8"/>
    <w:rsid w:val="00E718F7"/>
    <w:rsid w:val="00E71B36"/>
    <w:rsid w:val="00E71EAC"/>
    <w:rsid w:val="00E71F0F"/>
    <w:rsid w:val="00E73216"/>
    <w:rsid w:val="00E7386D"/>
    <w:rsid w:val="00E7392D"/>
    <w:rsid w:val="00E73AA6"/>
    <w:rsid w:val="00E73CC0"/>
    <w:rsid w:val="00E73E46"/>
    <w:rsid w:val="00E7401B"/>
    <w:rsid w:val="00E74276"/>
    <w:rsid w:val="00E743B1"/>
    <w:rsid w:val="00E748E4"/>
    <w:rsid w:val="00E74D2B"/>
    <w:rsid w:val="00E74D4A"/>
    <w:rsid w:val="00E74D56"/>
    <w:rsid w:val="00E74E66"/>
    <w:rsid w:val="00E75070"/>
    <w:rsid w:val="00E7510E"/>
    <w:rsid w:val="00E751A9"/>
    <w:rsid w:val="00E75267"/>
    <w:rsid w:val="00E75A4B"/>
    <w:rsid w:val="00E75C1F"/>
    <w:rsid w:val="00E75FFE"/>
    <w:rsid w:val="00E76013"/>
    <w:rsid w:val="00E7611E"/>
    <w:rsid w:val="00E76692"/>
    <w:rsid w:val="00E766A2"/>
    <w:rsid w:val="00E767A8"/>
    <w:rsid w:val="00E76848"/>
    <w:rsid w:val="00E76D50"/>
    <w:rsid w:val="00E77179"/>
    <w:rsid w:val="00E77205"/>
    <w:rsid w:val="00E772F1"/>
    <w:rsid w:val="00E77609"/>
    <w:rsid w:val="00E776CE"/>
    <w:rsid w:val="00E77CCE"/>
    <w:rsid w:val="00E80020"/>
    <w:rsid w:val="00E80E37"/>
    <w:rsid w:val="00E80EF3"/>
    <w:rsid w:val="00E81141"/>
    <w:rsid w:val="00E811A3"/>
    <w:rsid w:val="00E813AD"/>
    <w:rsid w:val="00E81402"/>
    <w:rsid w:val="00E8143A"/>
    <w:rsid w:val="00E8147E"/>
    <w:rsid w:val="00E8149B"/>
    <w:rsid w:val="00E814F5"/>
    <w:rsid w:val="00E81DD4"/>
    <w:rsid w:val="00E82179"/>
    <w:rsid w:val="00E8225F"/>
    <w:rsid w:val="00E823A7"/>
    <w:rsid w:val="00E824CE"/>
    <w:rsid w:val="00E82999"/>
    <w:rsid w:val="00E82E0F"/>
    <w:rsid w:val="00E830E6"/>
    <w:rsid w:val="00E835FA"/>
    <w:rsid w:val="00E836E2"/>
    <w:rsid w:val="00E83F2E"/>
    <w:rsid w:val="00E84590"/>
    <w:rsid w:val="00E8474D"/>
    <w:rsid w:val="00E84771"/>
    <w:rsid w:val="00E84CE2"/>
    <w:rsid w:val="00E84F6B"/>
    <w:rsid w:val="00E84FF7"/>
    <w:rsid w:val="00E854EA"/>
    <w:rsid w:val="00E85D43"/>
    <w:rsid w:val="00E860C0"/>
    <w:rsid w:val="00E86233"/>
    <w:rsid w:val="00E86B20"/>
    <w:rsid w:val="00E86D78"/>
    <w:rsid w:val="00E878F9"/>
    <w:rsid w:val="00E87926"/>
    <w:rsid w:val="00E87B7C"/>
    <w:rsid w:val="00E87FA3"/>
    <w:rsid w:val="00E87FCC"/>
    <w:rsid w:val="00E907CF"/>
    <w:rsid w:val="00E90D0E"/>
    <w:rsid w:val="00E90E8E"/>
    <w:rsid w:val="00E9134F"/>
    <w:rsid w:val="00E91387"/>
    <w:rsid w:val="00E91518"/>
    <w:rsid w:val="00E91892"/>
    <w:rsid w:val="00E91F2D"/>
    <w:rsid w:val="00E91F57"/>
    <w:rsid w:val="00E91F8E"/>
    <w:rsid w:val="00E9207D"/>
    <w:rsid w:val="00E920F2"/>
    <w:rsid w:val="00E92163"/>
    <w:rsid w:val="00E93251"/>
    <w:rsid w:val="00E93AF3"/>
    <w:rsid w:val="00E93B6A"/>
    <w:rsid w:val="00E94517"/>
    <w:rsid w:val="00E945BE"/>
    <w:rsid w:val="00E94773"/>
    <w:rsid w:val="00E94AB1"/>
    <w:rsid w:val="00E94EFA"/>
    <w:rsid w:val="00E950E3"/>
    <w:rsid w:val="00E957B0"/>
    <w:rsid w:val="00E9582A"/>
    <w:rsid w:val="00E958D9"/>
    <w:rsid w:val="00E9593F"/>
    <w:rsid w:val="00E96134"/>
    <w:rsid w:val="00E9616A"/>
    <w:rsid w:val="00E96635"/>
    <w:rsid w:val="00E969FD"/>
    <w:rsid w:val="00E96A69"/>
    <w:rsid w:val="00E96B7F"/>
    <w:rsid w:val="00E96BBB"/>
    <w:rsid w:val="00E9772E"/>
    <w:rsid w:val="00E978A9"/>
    <w:rsid w:val="00E979A0"/>
    <w:rsid w:val="00E97E1B"/>
    <w:rsid w:val="00E97F04"/>
    <w:rsid w:val="00EA08FA"/>
    <w:rsid w:val="00EA098C"/>
    <w:rsid w:val="00EA0A59"/>
    <w:rsid w:val="00EA1027"/>
    <w:rsid w:val="00EA1157"/>
    <w:rsid w:val="00EA12D8"/>
    <w:rsid w:val="00EA1AE7"/>
    <w:rsid w:val="00EA1C1B"/>
    <w:rsid w:val="00EA1F86"/>
    <w:rsid w:val="00EA2072"/>
    <w:rsid w:val="00EA264B"/>
    <w:rsid w:val="00EA26BB"/>
    <w:rsid w:val="00EA2B87"/>
    <w:rsid w:val="00EA2DC4"/>
    <w:rsid w:val="00EA2E27"/>
    <w:rsid w:val="00EA32DE"/>
    <w:rsid w:val="00EA3435"/>
    <w:rsid w:val="00EA3564"/>
    <w:rsid w:val="00EA3933"/>
    <w:rsid w:val="00EA3A73"/>
    <w:rsid w:val="00EA3EA1"/>
    <w:rsid w:val="00EA4130"/>
    <w:rsid w:val="00EA43EC"/>
    <w:rsid w:val="00EA4556"/>
    <w:rsid w:val="00EA479D"/>
    <w:rsid w:val="00EA5039"/>
    <w:rsid w:val="00EA5127"/>
    <w:rsid w:val="00EA517E"/>
    <w:rsid w:val="00EA528B"/>
    <w:rsid w:val="00EA59F5"/>
    <w:rsid w:val="00EA5A04"/>
    <w:rsid w:val="00EA5AFB"/>
    <w:rsid w:val="00EA5EBA"/>
    <w:rsid w:val="00EA627A"/>
    <w:rsid w:val="00EA62AD"/>
    <w:rsid w:val="00EA6752"/>
    <w:rsid w:val="00EA67B1"/>
    <w:rsid w:val="00EA6EC6"/>
    <w:rsid w:val="00EA6FB0"/>
    <w:rsid w:val="00EA7743"/>
    <w:rsid w:val="00EA7811"/>
    <w:rsid w:val="00EA7BBD"/>
    <w:rsid w:val="00EA7CB7"/>
    <w:rsid w:val="00EA7CBE"/>
    <w:rsid w:val="00EA7D62"/>
    <w:rsid w:val="00EB029C"/>
    <w:rsid w:val="00EB039B"/>
    <w:rsid w:val="00EB04A6"/>
    <w:rsid w:val="00EB1226"/>
    <w:rsid w:val="00EB1299"/>
    <w:rsid w:val="00EB12E0"/>
    <w:rsid w:val="00EB15E2"/>
    <w:rsid w:val="00EB1A55"/>
    <w:rsid w:val="00EB1B99"/>
    <w:rsid w:val="00EB1CAC"/>
    <w:rsid w:val="00EB1E56"/>
    <w:rsid w:val="00EB2132"/>
    <w:rsid w:val="00EB218C"/>
    <w:rsid w:val="00EB2B06"/>
    <w:rsid w:val="00EB2B93"/>
    <w:rsid w:val="00EB2BA0"/>
    <w:rsid w:val="00EB2CF4"/>
    <w:rsid w:val="00EB320B"/>
    <w:rsid w:val="00EB341E"/>
    <w:rsid w:val="00EB3582"/>
    <w:rsid w:val="00EB36B4"/>
    <w:rsid w:val="00EB3860"/>
    <w:rsid w:val="00EB39FE"/>
    <w:rsid w:val="00EB3B29"/>
    <w:rsid w:val="00EB3FE1"/>
    <w:rsid w:val="00EB46A5"/>
    <w:rsid w:val="00EB49CA"/>
    <w:rsid w:val="00EB4B2F"/>
    <w:rsid w:val="00EB4C00"/>
    <w:rsid w:val="00EB50A7"/>
    <w:rsid w:val="00EB56D3"/>
    <w:rsid w:val="00EB57EB"/>
    <w:rsid w:val="00EB583A"/>
    <w:rsid w:val="00EB5B8E"/>
    <w:rsid w:val="00EB5D39"/>
    <w:rsid w:val="00EB5D60"/>
    <w:rsid w:val="00EB669A"/>
    <w:rsid w:val="00EB66AD"/>
    <w:rsid w:val="00EB6DE4"/>
    <w:rsid w:val="00EB6F04"/>
    <w:rsid w:val="00EB7026"/>
    <w:rsid w:val="00EB7650"/>
    <w:rsid w:val="00EB7B42"/>
    <w:rsid w:val="00EB7EDC"/>
    <w:rsid w:val="00EC0436"/>
    <w:rsid w:val="00EC0568"/>
    <w:rsid w:val="00EC0879"/>
    <w:rsid w:val="00EC0B1D"/>
    <w:rsid w:val="00EC0C9E"/>
    <w:rsid w:val="00EC1355"/>
    <w:rsid w:val="00EC1535"/>
    <w:rsid w:val="00EC165E"/>
    <w:rsid w:val="00EC1A0F"/>
    <w:rsid w:val="00EC1C90"/>
    <w:rsid w:val="00EC1F1B"/>
    <w:rsid w:val="00EC1F73"/>
    <w:rsid w:val="00EC22A8"/>
    <w:rsid w:val="00EC2938"/>
    <w:rsid w:val="00EC2BAB"/>
    <w:rsid w:val="00EC2D11"/>
    <w:rsid w:val="00EC30E4"/>
    <w:rsid w:val="00EC32D0"/>
    <w:rsid w:val="00EC3423"/>
    <w:rsid w:val="00EC357C"/>
    <w:rsid w:val="00EC377C"/>
    <w:rsid w:val="00EC3878"/>
    <w:rsid w:val="00EC3C4C"/>
    <w:rsid w:val="00EC421A"/>
    <w:rsid w:val="00EC44F6"/>
    <w:rsid w:val="00EC44FF"/>
    <w:rsid w:val="00EC4D5E"/>
    <w:rsid w:val="00EC53C0"/>
    <w:rsid w:val="00EC56DB"/>
    <w:rsid w:val="00EC5E0F"/>
    <w:rsid w:val="00EC5E1C"/>
    <w:rsid w:val="00EC5E20"/>
    <w:rsid w:val="00EC624E"/>
    <w:rsid w:val="00EC6520"/>
    <w:rsid w:val="00EC6540"/>
    <w:rsid w:val="00EC6B42"/>
    <w:rsid w:val="00EC7537"/>
    <w:rsid w:val="00EC759D"/>
    <w:rsid w:val="00EC7892"/>
    <w:rsid w:val="00EC7EB2"/>
    <w:rsid w:val="00ED00D9"/>
    <w:rsid w:val="00ED019E"/>
    <w:rsid w:val="00ED04B9"/>
    <w:rsid w:val="00ED0509"/>
    <w:rsid w:val="00ED05B5"/>
    <w:rsid w:val="00ED1116"/>
    <w:rsid w:val="00ED11CC"/>
    <w:rsid w:val="00ED16FE"/>
    <w:rsid w:val="00ED1879"/>
    <w:rsid w:val="00ED1B6E"/>
    <w:rsid w:val="00ED1BF8"/>
    <w:rsid w:val="00ED1F48"/>
    <w:rsid w:val="00ED21FA"/>
    <w:rsid w:val="00ED22D1"/>
    <w:rsid w:val="00ED27AD"/>
    <w:rsid w:val="00ED2987"/>
    <w:rsid w:val="00ED299F"/>
    <w:rsid w:val="00ED2CC2"/>
    <w:rsid w:val="00ED2F36"/>
    <w:rsid w:val="00ED32A6"/>
    <w:rsid w:val="00ED32C1"/>
    <w:rsid w:val="00ED351E"/>
    <w:rsid w:val="00ED3773"/>
    <w:rsid w:val="00ED3921"/>
    <w:rsid w:val="00ED39B0"/>
    <w:rsid w:val="00ED3EEC"/>
    <w:rsid w:val="00ED40D6"/>
    <w:rsid w:val="00ED4108"/>
    <w:rsid w:val="00ED418A"/>
    <w:rsid w:val="00ED44A4"/>
    <w:rsid w:val="00ED4C88"/>
    <w:rsid w:val="00ED4CF7"/>
    <w:rsid w:val="00ED4DCB"/>
    <w:rsid w:val="00ED4DCC"/>
    <w:rsid w:val="00ED5031"/>
    <w:rsid w:val="00ED5378"/>
    <w:rsid w:val="00ED5631"/>
    <w:rsid w:val="00ED5743"/>
    <w:rsid w:val="00ED57F4"/>
    <w:rsid w:val="00ED5BBC"/>
    <w:rsid w:val="00ED5C65"/>
    <w:rsid w:val="00ED5FFA"/>
    <w:rsid w:val="00ED6024"/>
    <w:rsid w:val="00ED6080"/>
    <w:rsid w:val="00ED6CA0"/>
    <w:rsid w:val="00ED6E0A"/>
    <w:rsid w:val="00ED6EBC"/>
    <w:rsid w:val="00ED6FD6"/>
    <w:rsid w:val="00ED7249"/>
    <w:rsid w:val="00ED768A"/>
    <w:rsid w:val="00ED7717"/>
    <w:rsid w:val="00EE02F8"/>
    <w:rsid w:val="00EE0817"/>
    <w:rsid w:val="00EE08EF"/>
    <w:rsid w:val="00EE0BDA"/>
    <w:rsid w:val="00EE0ED3"/>
    <w:rsid w:val="00EE0FD6"/>
    <w:rsid w:val="00EE12B3"/>
    <w:rsid w:val="00EE12FE"/>
    <w:rsid w:val="00EE1396"/>
    <w:rsid w:val="00EE1628"/>
    <w:rsid w:val="00EE16AF"/>
    <w:rsid w:val="00EE16B8"/>
    <w:rsid w:val="00EE227F"/>
    <w:rsid w:val="00EE2305"/>
    <w:rsid w:val="00EE2657"/>
    <w:rsid w:val="00EE2837"/>
    <w:rsid w:val="00EE285D"/>
    <w:rsid w:val="00EE2D7E"/>
    <w:rsid w:val="00EE2FBE"/>
    <w:rsid w:val="00EE3361"/>
    <w:rsid w:val="00EE36B3"/>
    <w:rsid w:val="00EE3823"/>
    <w:rsid w:val="00EE382D"/>
    <w:rsid w:val="00EE39F3"/>
    <w:rsid w:val="00EE3A94"/>
    <w:rsid w:val="00EE3E50"/>
    <w:rsid w:val="00EE407E"/>
    <w:rsid w:val="00EE4577"/>
    <w:rsid w:val="00EE45F5"/>
    <w:rsid w:val="00EE509F"/>
    <w:rsid w:val="00EE55ED"/>
    <w:rsid w:val="00EE564B"/>
    <w:rsid w:val="00EE5E2C"/>
    <w:rsid w:val="00EE61E5"/>
    <w:rsid w:val="00EE66F8"/>
    <w:rsid w:val="00EE67C9"/>
    <w:rsid w:val="00EE6BD0"/>
    <w:rsid w:val="00EE71FD"/>
    <w:rsid w:val="00EE725A"/>
    <w:rsid w:val="00EE78B0"/>
    <w:rsid w:val="00EF0520"/>
    <w:rsid w:val="00EF0668"/>
    <w:rsid w:val="00EF0917"/>
    <w:rsid w:val="00EF09DD"/>
    <w:rsid w:val="00EF0A87"/>
    <w:rsid w:val="00EF0F8D"/>
    <w:rsid w:val="00EF1163"/>
    <w:rsid w:val="00EF1634"/>
    <w:rsid w:val="00EF197C"/>
    <w:rsid w:val="00EF1A41"/>
    <w:rsid w:val="00EF1EF9"/>
    <w:rsid w:val="00EF234D"/>
    <w:rsid w:val="00EF24EE"/>
    <w:rsid w:val="00EF2519"/>
    <w:rsid w:val="00EF2745"/>
    <w:rsid w:val="00EF28A4"/>
    <w:rsid w:val="00EF2A09"/>
    <w:rsid w:val="00EF2CBF"/>
    <w:rsid w:val="00EF2FA3"/>
    <w:rsid w:val="00EF3026"/>
    <w:rsid w:val="00EF351C"/>
    <w:rsid w:val="00EF3750"/>
    <w:rsid w:val="00EF3F0D"/>
    <w:rsid w:val="00EF4313"/>
    <w:rsid w:val="00EF438B"/>
    <w:rsid w:val="00EF43C2"/>
    <w:rsid w:val="00EF4725"/>
    <w:rsid w:val="00EF4AD2"/>
    <w:rsid w:val="00EF5550"/>
    <w:rsid w:val="00EF5EDE"/>
    <w:rsid w:val="00EF68BB"/>
    <w:rsid w:val="00EF6A19"/>
    <w:rsid w:val="00EF6ACE"/>
    <w:rsid w:val="00EF708A"/>
    <w:rsid w:val="00EF7255"/>
    <w:rsid w:val="00EF7658"/>
    <w:rsid w:val="00EF7857"/>
    <w:rsid w:val="00EF7AE8"/>
    <w:rsid w:val="00EF7D7E"/>
    <w:rsid w:val="00F00032"/>
    <w:rsid w:val="00F0068F"/>
    <w:rsid w:val="00F0096E"/>
    <w:rsid w:val="00F00BEA"/>
    <w:rsid w:val="00F00F29"/>
    <w:rsid w:val="00F01157"/>
    <w:rsid w:val="00F01333"/>
    <w:rsid w:val="00F013B8"/>
    <w:rsid w:val="00F016B2"/>
    <w:rsid w:val="00F0180F"/>
    <w:rsid w:val="00F01861"/>
    <w:rsid w:val="00F01914"/>
    <w:rsid w:val="00F0217A"/>
    <w:rsid w:val="00F022F0"/>
    <w:rsid w:val="00F0304E"/>
    <w:rsid w:val="00F03113"/>
    <w:rsid w:val="00F03173"/>
    <w:rsid w:val="00F034CD"/>
    <w:rsid w:val="00F03BB9"/>
    <w:rsid w:val="00F042CF"/>
    <w:rsid w:val="00F043C6"/>
    <w:rsid w:val="00F0480D"/>
    <w:rsid w:val="00F04961"/>
    <w:rsid w:val="00F04ACA"/>
    <w:rsid w:val="00F04ECE"/>
    <w:rsid w:val="00F0552C"/>
    <w:rsid w:val="00F058C2"/>
    <w:rsid w:val="00F05990"/>
    <w:rsid w:val="00F05B51"/>
    <w:rsid w:val="00F060C6"/>
    <w:rsid w:val="00F07601"/>
    <w:rsid w:val="00F076D8"/>
    <w:rsid w:val="00F10222"/>
    <w:rsid w:val="00F102D8"/>
    <w:rsid w:val="00F10577"/>
    <w:rsid w:val="00F1085B"/>
    <w:rsid w:val="00F10A1D"/>
    <w:rsid w:val="00F1128C"/>
    <w:rsid w:val="00F11A6A"/>
    <w:rsid w:val="00F11BBD"/>
    <w:rsid w:val="00F11FA9"/>
    <w:rsid w:val="00F11FD7"/>
    <w:rsid w:val="00F1248C"/>
    <w:rsid w:val="00F127F6"/>
    <w:rsid w:val="00F129CD"/>
    <w:rsid w:val="00F12D20"/>
    <w:rsid w:val="00F13AE6"/>
    <w:rsid w:val="00F13D23"/>
    <w:rsid w:val="00F14823"/>
    <w:rsid w:val="00F1484F"/>
    <w:rsid w:val="00F14BBF"/>
    <w:rsid w:val="00F14BF6"/>
    <w:rsid w:val="00F14F1F"/>
    <w:rsid w:val="00F1531B"/>
    <w:rsid w:val="00F155FE"/>
    <w:rsid w:val="00F15744"/>
    <w:rsid w:val="00F15C84"/>
    <w:rsid w:val="00F15E85"/>
    <w:rsid w:val="00F1612E"/>
    <w:rsid w:val="00F16670"/>
    <w:rsid w:val="00F169BD"/>
    <w:rsid w:val="00F169D2"/>
    <w:rsid w:val="00F169EB"/>
    <w:rsid w:val="00F16EE4"/>
    <w:rsid w:val="00F16FC1"/>
    <w:rsid w:val="00F17057"/>
    <w:rsid w:val="00F17265"/>
    <w:rsid w:val="00F17627"/>
    <w:rsid w:val="00F17AF9"/>
    <w:rsid w:val="00F17D6C"/>
    <w:rsid w:val="00F17FD4"/>
    <w:rsid w:val="00F20A7C"/>
    <w:rsid w:val="00F20D69"/>
    <w:rsid w:val="00F20DBC"/>
    <w:rsid w:val="00F20E99"/>
    <w:rsid w:val="00F211BF"/>
    <w:rsid w:val="00F217F5"/>
    <w:rsid w:val="00F2195C"/>
    <w:rsid w:val="00F21BBC"/>
    <w:rsid w:val="00F21D4A"/>
    <w:rsid w:val="00F21E54"/>
    <w:rsid w:val="00F21F20"/>
    <w:rsid w:val="00F23609"/>
    <w:rsid w:val="00F23A89"/>
    <w:rsid w:val="00F2435E"/>
    <w:rsid w:val="00F24489"/>
    <w:rsid w:val="00F24A85"/>
    <w:rsid w:val="00F24AC7"/>
    <w:rsid w:val="00F24ED6"/>
    <w:rsid w:val="00F2532C"/>
    <w:rsid w:val="00F25659"/>
    <w:rsid w:val="00F257E3"/>
    <w:rsid w:val="00F26455"/>
    <w:rsid w:val="00F26562"/>
    <w:rsid w:val="00F267A8"/>
    <w:rsid w:val="00F26982"/>
    <w:rsid w:val="00F26B60"/>
    <w:rsid w:val="00F26B79"/>
    <w:rsid w:val="00F2722C"/>
    <w:rsid w:val="00F2730D"/>
    <w:rsid w:val="00F27582"/>
    <w:rsid w:val="00F27707"/>
    <w:rsid w:val="00F2775B"/>
    <w:rsid w:val="00F27982"/>
    <w:rsid w:val="00F27A2C"/>
    <w:rsid w:val="00F27A57"/>
    <w:rsid w:val="00F27B01"/>
    <w:rsid w:val="00F27DB5"/>
    <w:rsid w:val="00F30159"/>
    <w:rsid w:val="00F304D9"/>
    <w:rsid w:val="00F307A7"/>
    <w:rsid w:val="00F30A35"/>
    <w:rsid w:val="00F313F1"/>
    <w:rsid w:val="00F31520"/>
    <w:rsid w:val="00F319FA"/>
    <w:rsid w:val="00F32690"/>
    <w:rsid w:val="00F32ABB"/>
    <w:rsid w:val="00F32CB1"/>
    <w:rsid w:val="00F32ED5"/>
    <w:rsid w:val="00F332E2"/>
    <w:rsid w:val="00F33601"/>
    <w:rsid w:val="00F3371F"/>
    <w:rsid w:val="00F34450"/>
    <w:rsid w:val="00F345D7"/>
    <w:rsid w:val="00F346E8"/>
    <w:rsid w:val="00F34B90"/>
    <w:rsid w:val="00F34EC8"/>
    <w:rsid w:val="00F34FDC"/>
    <w:rsid w:val="00F350F7"/>
    <w:rsid w:val="00F35C82"/>
    <w:rsid w:val="00F35CC0"/>
    <w:rsid w:val="00F3668D"/>
    <w:rsid w:val="00F36A8B"/>
    <w:rsid w:val="00F36A91"/>
    <w:rsid w:val="00F36BA8"/>
    <w:rsid w:val="00F36C6A"/>
    <w:rsid w:val="00F36FB5"/>
    <w:rsid w:val="00F37655"/>
    <w:rsid w:val="00F376E6"/>
    <w:rsid w:val="00F37A2C"/>
    <w:rsid w:val="00F37A45"/>
    <w:rsid w:val="00F406F6"/>
    <w:rsid w:val="00F40BA4"/>
    <w:rsid w:val="00F4107C"/>
    <w:rsid w:val="00F41452"/>
    <w:rsid w:val="00F41513"/>
    <w:rsid w:val="00F416C2"/>
    <w:rsid w:val="00F41793"/>
    <w:rsid w:val="00F41CF5"/>
    <w:rsid w:val="00F41DB4"/>
    <w:rsid w:val="00F42292"/>
    <w:rsid w:val="00F42936"/>
    <w:rsid w:val="00F42B2B"/>
    <w:rsid w:val="00F42B40"/>
    <w:rsid w:val="00F42E9A"/>
    <w:rsid w:val="00F431C6"/>
    <w:rsid w:val="00F43676"/>
    <w:rsid w:val="00F43714"/>
    <w:rsid w:val="00F438D1"/>
    <w:rsid w:val="00F43A9A"/>
    <w:rsid w:val="00F43B59"/>
    <w:rsid w:val="00F444FF"/>
    <w:rsid w:val="00F446BC"/>
    <w:rsid w:val="00F44804"/>
    <w:rsid w:val="00F44D81"/>
    <w:rsid w:val="00F44DEB"/>
    <w:rsid w:val="00F45124"/>
    <w:rsid w:val="00F45712"/>
    <w:rsid w:val="00F45E93"/>
    <w:rsid w:val="00F461F2"/>
    <w:rsid w:val="00F4626D"/>
    <w:rsid w:val="00F463B8"/>
    <w:rsid w:val="00F46958"/>
    <w:rsid w:val="00F469A2"/>
    <w:rsid w:val="00F46C12"/>
    <w:rsid w:val="00F46C23"/>
    <w:rsid w:val="00F46E29"/>
    <w:rsid w:val="00F46EE4"/>
    <w:rsid w:val="00F47268"/>
    <w:rsid w:val="00F4775D"/>
    <w:rsid w:val="00F4785C"/>
    <w:rsid w:val="00F47883"/>
    <w:rsid w:val="00F47CA8"/>
    <w:rsid w:val="00F50174"/>
    <w:rsid w:val="00F508C3"/>
    <w:rsid w:val="00F50935"/>
    <w:rsid w:val="00F50D8B"/>
    <w:rsid w:val="00F51129"/>
    <w:rsid w:val="00F5136F"/>
    <w:rsid w:val="00F513C3"/>
    <w:rsid w:val="00F5156D"/>
    <w:rsid w:val="00F52122"/>
    <w:rsid w:val="00F52184"/>
    <w:rsid w:val="00F524CF"/>
    <w:rsid w:val="00F52583"/>
    <w:rsid w:val="00F5264C"/>
    <w:rsid w:val="00F527DE"/>
    <w:rsid w:val="00F52FD6"/>
    <w:rsid w:val="00F5369B"/>
    <w:rsid w:val="00F53DB2"/>
    <w:rsid w:val="00F54496"/>
    <w:rsid w:val="00F54DAC"/>
    <w:rsid w:val="00F554CB"/>
    <w:rsid w:val="00F55544"/>
    <w:rsid w:val="00F555C1"/>
    <w:rsid w:val="00F55926"/>
    <w:rsid w:val="00F55B0F"/>
    <w:rsid w:val="00F55F4A"/>
    <w:rsid w:val="00F5657F"/>
    <w:rsid w:val="00F56A7B"/>
    <w:rsid w:val="00F57253"/>
    <w:rsid w:val="00F575E6"/>
    <w:rsid w:val="00F577AA"/>
    <w:rsid w:val="00F57912"/>
    <w:rsid w:val="00F57EBC"/>
    <w:rsid w:val="00F604E0"/>
    <w:rsid w:val="00F60569"/>
    <w:rsid w:val="00F60E94"/>
    <w:rsid w:val="00F61152"/>
    <w:rsid w:val="00F611FF"/>
    <w:rsid w:val="00F617D8"/>
    <w:rsid w:val="00F6198D"/>
    <w:rsid w:val="00F61F5E"/>
    <w:rsid w:val="00F62B97"/>
    <w:rsid w:val="00F63046"/>
    <w:rsid w:val="00F6340B"/>
    <w:rsid w:val="00F6354F"/>
    <w:rsid w:val="00F63567"/>
    <w:rsid w:val="00F63751"/>
    <w:rsid w:val="00F638A9"/>
    <w:rsid w:val="00F63946"/>
    <w:rsid w:val="00F63AD4"/>
    <w:rsid w:val="00F63C31"/>
    <w:rsid w:val="00F64239"/>
    <w:rsid w:val="00F64819"/>
    <w:rsid w:val="00F64897"/>
    <w:rsid w:val="00F64C67"/>
    <w:rsid w:val="00F64D15"/>
    <w:rsid w:val="00F64E5C"/>
    <w:rsid w:val="00F6546B"/>
    <w:rsid w:val="00F65F1D"/>
    <w:rsid w:val="00F65F1F"/>
    <w:rsid w:val="00F65FBD"/>
    <w:rsid w:val="00F661A6"/>
    <w:rsid w:val="00F661D9"/>
    <w:rsid w:val="00F66309"/>
    <w:rsid w:val="00F6649C"/>
    <w:rsid w:val="00F667D5"/>
    <w:rsid w:val="00F66A9D"/>
    <w:rsid w:val="00F66E9C"/>
    <w:rsid w:val="00F67130"/>
    <w:rsid w:val="00F67B0A"/>
    <w:rsid w:val="00F67CC9"/>
    <w:rsid w:val="00F702DE"/>
    <w:rsid w:val="00F70390"/>
    <w:rsid w:val="00F706E7"/>
    <w:rsid w:val="00F70C43"/>
    <w:rsid w:val="00F70DF1"/>
    <w:rsid w:val="00F70FC8"/>
    <w:rsid w:val="00F71308"/>
    <w:rsid w:val="00F71697"/>
    <w:rsid w:val="00F71B19"/>
    <w:rsid w:val="00F71BB8"/>
    <w:rsid w:val="00F71E73"/>
    <w:rsid w:val="00F720AA"/>
    <w:rsid w:val="00F720B5"/>
    <w:rsid w:val="00F7231E"/>
    <w:rsid w:val="00F72437"/>
    <w:rsid w:val="00F727AA"/>
    <w:rsid w:val="00F72800"/>
    <w:rsid w:val="00F72BAE"/>
    <w:rsid w:val="00F7303C"/>
    <w:rsid w:val="00F73843"/>
    <w:rsid w:val="00F739FD"/>
    <w:rsid w:val="00F73C22"/>
    <w:rsid w:val="00F7409B"/>
    <w:rsid w:val="00F74615"/>
    <w:rsid w:val="00F748EB"/>
    <w:rsid w:val="00F74E4E"/>
    <w:rsid w:val="00F752AD"/>
    <w:rsid w:val="00F757C7"/>
    <w:rsid w:val="00F75A68"/>
    <w:rsid w:val="00F75B78"/>
    <w:rsid w:val="00F75D2B"/>
    <w:rsid w:val="00F75E47"/>
    <w:rsid w:val="00F7602A"/>
    <w:rsid w:val="00F76273"/>
    <w:rsid w:val="00F763D2"/>
    <w:rsid w:val="00F7642C"/>
    <w:rsid w:val="00F766B1"/>
    <w:rsid w:val="00F769D1"/>
    <w:rsid w:val="00F76CD9"/>
    <w:rsid w:val="00F77275"/>
    <w:rsid w:val="00F77278"/>
    <w:rsid w:val="00F7786F"/>
    <w:rsid w:val="00F77C92"/>
    <w:rsid w:val="00F77DCC"/>
    <w:rsid w:val="00F77F2D"/>
    <w:rsid w:val="00F77F5C"/>
    <w:rsid w:val="00F802F3"/>
    <w:rsid w:val="00F8056C"/>
    <w:rsid w:val="00F8087E"/>
    <w:rsid w:val="00F80C60"/>
    <w:rsid w:val="00F81040"/>
    <w:rsid w:val="00F819B9"/>
    <w:rsid w:val="00F81DB4"/>
    <w:rsid w:val="00F81ECF"/>
    <w:rsid w:val="00F82038"/>
    <w:rsid w:val="00F821FA"/>
    <w:rsid w:val="00F82212"/>
    <w:rsid w:val="00F82453"/>
    <w:rsid w:val="00F82580"/>
    <w:rsid w:val="00F82672"/>
    <w:rsid w:val="00F82C5A"/>
    <w:rsid w:val="00F82ED1"/>
    <w:rsid w:val="00F838D5"/>
    <w:rsid w:val="00F83983"/>
    <w:rsid w:val="00F83B37"/>
    <w:rsid w:val="00F83BC9"/>
    <w:rsid w:val="00F83FD5"/>
    <w:rsid w:val="00F84048"/>
    <w:rsid w:val="00F84763"/>
    <w:rsid w:val="00F849C4"/>
    <w:rsid w:val="00F84A0C"/>
    <w:rsid w:val="00F84DCF"/>
    <w:rsid w:val="00F85601"/>
    <w:rsid w:val="00F8587A"/>
    <w:rsid w:val="00F85958"/>
    <w:rsid w:val="00F85976"/>
    <w:rsid w:val="00F864B6"/>
    <w:rsid w:val="00F87784"/>
    <w:rsid w:val="00F877AC"/>
    <w:rsid w:val="00F878CD"/>
    <w:rsid w:val="00F87A1F"/>
    <w:rsid w:val="00F87C2E"/>
    <w:rsid w:val="00F901B3"/>
    <w:rsid w:val="00F902FD"/>
    <w:rsid w:val="00F90541"/>
    <w:rsid w:val="00F90858"/>
    <w:rsid w:val="00F90930"/>
    <w:rsid w:val="00F909B3"/>
    <w:rsid w:val="00F90A4C"/>
    <w:rsid w:val="00F90BDB"/>
    <w:rsid w:val="00F90F06"/>
    <w:rsid w:val="00F91412"/>
    <w:rsid w:val="00F91AC4"/>
    <w:rsid w:val="00F91AE5"/>
    <w:rsid w:val="00F91B7A"/>
    <w:rsid w:val="00F91BED"/>
    <w:rsid w:val="00F922A5"/>
    <w:rsid w:val="00F9239C"/>
    <w:rsid w:val="00F925EB"/>
    <w:rsid w:val="00F92AEE"/>
    <w:rsid w:val="00F92D38"/>
    <w:rsid w:val="00F93309"/>
    <w:rsid w:val="00F93564"/>
    <w:rsid w:val="00F93739"/>
    <w:rsid w:val="00F937AF"/>
    <w:rsid w:val="00F93DDA"/>
    <w:rsid w:val="00F942E1"/>
    <w:rsid w:val="00F94415"/>
    <w:rsid w:val="00F9457B"/>
    <w:rsid w:val="00F9458F"/>
    <w:rsid w:val="00F94A44"/>
    <w:rsid w:val="00F94F1D"/>
    <w:rsid w:val="00F9529D"/>
    <w:rsid w:val="00F95ABB"/>
    <w:rsid w:val="00F95CA4"/>
    <w:rsid w:val="00F96708"/>
    <w:rsid w:val="00F96C4A"/>
    <w:rsid w:val="00F96C58"/>
    <w:rsid w:val="00F975AB"/>
    <w:rsid w:val="00F9760B"/>
    <w:rsid w:val="00F9797A"/>
    <w:rsid w:val="00F97B96"/>
    <w:rsid w:val="00F97FBF"/>
    <w:rsid w:val="00FA0004"/>
    <w:rsid w:val="00FA01CE"/>
    <w:rsid w:val="00FA03F0"/>
    <w:rsid w:val="00FA05C5"/>
    <w:rsid w:val="00FA0B22"/>
    <w:rsid w:val="00FA0E30"/>
    <w:rsid w:val="00FA1BE7"/>
    <w:rsid w:val="00FA2037"/>
    <w:rsid w:val="00FA287D"/>
    <w:rsid w:val="00FA2981"/>
    <w:rsid w:val="00FA2CF9"/>
    <w:rsid w:val="00FA2E4C"/>
    <w:rsid w:val="00FA2FC6"/>
    <w:rsid w:val="00FA3474"/>
    <w:rsid w:val="00FA3475"/>
    <w:rsid w:val="00FA34C2"/>
    <w:rsid w:val="00FA369D"/>
    <w:rsid w:val="00FA38BC"/>
    <w:rsid w:val="00FA3A28"/>
    <w:rsid w:val="00FA4EFB"/>
    <w:rsid w:val="00FA4F5B"/>
    <w:rsid w:val="00FA4FB2"/>
    <w:rsid w:val="00FA571E"/>
    <w:rsid w:val="00FA59D4"/>
    <w:rsid w:val="00FA5E79"/>
    <w:rsid w:val="00FA5F55"/>
    <w:rsid w:val="00FA61F8"/>
    <w:rsid w:val="00FA6A23"/>
    <w:rsid w:val="00FA7013"/>
    <w:rsid w:val="00FA7464"/>
    <w:rsid w:val="00FA7BD5"/>
    <w:rsid w:val="00FB108B"/>
    <w:rsid w:val="00FB1242"/>
    <w:rsid w:val="00FB1308"/>
    <w:rsid w:val="00FB146B"/>
    <w:rsid w:val="00FB1DDA"/>
    <w:rsid w:val="00FB1F0F"/>
    <w:rsid w:val="00FB24E7"/>
    <w:rsid w:val="00FB2588"/>
    <w:rsid w:val="00FB25C3"/>
    <w:rsid w:val="00FB2BDB"/>
    <w:rsid w:val="00FB2EC5"/>
    <w:rsid w:val="00FB3312"/>
    <w:rsid w:val="00FB3389"/>
    <w:rsid w:val="00FB3B8E"/>
    <w:rsid w:val="00FB3E7B"/>
    <w:rsid w:val="00FB3F0C"/>
    <w:rsid w:val="00FB4236"/>
    <w:rsid w:val="00FB46D5"/>
    <w:rsid w:val="00FB48A2"/>
    <w:rsid w:val="00FB4A00"/>
    <w:rsid w:val="00FB4A0C"/>
    <w:rsid w:val="00FB4F28"/>
    <w:rsid w:val="00FB4F35"/>
    <w:rsid w:val="00FB5070"/>
    <w:rsid w:val="00FB5468"/>
    <w:rsid w:val="00FB54E2"/>
    <w:rsid w:val="00FB5505"/>
    <w:rsid w:val="00FB5699"/>
    <w:rsid w:val="00FB5AAB"/>
    <w:rsid w:val="00FB5CCA"/>
    <w:rsid w:val="00FB6030"/>
    <w:rsid w:val="00FB6567"/>
    <w:rsid w:val="00FB67DE"/>
    <w:rsid w:val="00FB6FA0"/>
    <w:rsid w:val="00FB741F"/>
    <w:rsid w:val="00FB7A97"/>
    <w:rsid w:val="00FB7CCE"/>
    <w:rsid w:val="00FB7F31"/>
    <w:rsid w:val="00FB7F6A"/>
    <w:rsid w:val="00FC02B3"/>
    <w:rsid w:val="00FC04A9"/>
    <w:rsid w:val="00FC06B2"/>
    <w:rsid w:val="00FC080D"/>
    <w:rsid w:val="00FC093D"/>
    <w:rsid w:val="00FC0ACC"/>
    <w:rsid w:val="00FC0B8E"/>
    <w:rsid w:val="00FC11AD"/>
    <w:rsid w:val="00FC1421"/>
    <w:rsid w:val="00FC150C"/>
    <w:rsid w:val="00FC1545"/>
    <w:rsid w:val="00FC1777"/>
    <w:rsid w:val="00FC19D4"/>
    <w:rsid w:val="00FC1A20"/>
    <w:rsid w:val="00FC1C01"/>
    <w:rsid w:val="00FC20AA"/>
    <w:rsid w:val="00FC2444"/>
    <w:rsid w:val="00FC2E97"/>
    <w:rsid w:val="00FC3BC3"/>
    <w:rsid w:val="00FC446A"/>
    <w:rsid w:val="00FC4E32"/>
    <w:rsid w:val="00FC5025"/>
    <w:rsid w:val="00FC5C7E"/>
    <w:rsid w:val="00FC60EB"/>
    <w:rsid w:val="00FC66B5"/>
    <w:rsid w:val="00FC6751"/>
    <w:rsid w:val="00FC694B"/>
    <w:rsid w:val="00FC6954"/>
    <w:rsid w:val="00FC6F6E"/>
    <w:rsid w:val="00FC70D8"/>
    <w:rsid w:val="00FC74EF"/>
    <w:rsid w:val="00FC76CE"/>
    <w:rsid w:val="00FC79D8"/>
    <w:rsid w:val="00FC7B52"/>
    <w:rsid w:val="00FC7B6E"/>
    <w:rsid w:val="00FC7D35"/>
    <w:rsid w:val="00FC7F1B"/>
    <w:rsid w:val="00FD0637"/>
    <w:rsid w:val="00FD0771"/>
    <w:rsid w:val="00FD0B0B"/>
    <w:rsid w:val="00FD0B24"/>
    <w:rsid w:val="00FD0C6C"/>
    <w:rsid w:val="00FD0DED"/>
    <w:rsid w:val="00FD1697"/>
    <w:rsid w:val="00FD1CDE"/>
    <w:rsid w:val="00FD1FEB"/>
    <w:rsid w:val="00FD20B5"/>
    <w:rsid w:val="00FD2498"/>
    <w:rsid w:val="00FD2B34"/>
    <w:rsid w:val="00FD33CA"/>
    <w:rsid w:val="00FD3F61"/>
    <w:rsid w:val="00FD4082"/>
    <w:rsid w:val="00FD4416"/>
    <w:rsid w:val="00FD5371"/>
    <w:rsid w:val="00FD563D"/>
    <w:rsid w:val="00FD570B"/>
    <w:rsid w:val="00FD5856"/>
    <w:rsid w:val="00FD5B21"/>
    <w:rsid w:val="00FD5D8C"/>
    <w:rsid w:val="00FD600F"/>
    <w:rsid w:val="00FD6588"/>
    <w:rsid w:val="00FD6986"/>
    <w:rsid w:val="00FD6B94"/>
    <w:rsid w:val="00FD75FB"/>
    <w:rsid w:val="00FD7C8B"/>
    <w:rsid w:val="00FD7F93"/>
    <w:rsid w:val="00FE00DA"/>
    <w:rsid w:val="00FE0211"/>
    <w:rsid w:val="00FE037C"/>
    <w:rsid w:val="00FE04E6"/>
    <w:rsid w:val="00FE108C"/>
    <w:rsid w:val="00FE1319"/>
    <w:rsid w:val="00FE181A"/>
    <w:rsid w:val="00FE2795"/>
    <w:rsid w:val="00FE27AA"/>
    <w:rsid w:val="00FE2E06"/>
    <w:rsid w:val="00FE3B34"/>
    <w:rsid w:val="00FE3DD3"/>
    <w:rsid w:val="00FE3DD7"/>
    <w:rsid w:val="00FE3EB4"/>
    <w:rsid w:val="00FE416E"/>
    <w:rsid w:val="00FE419B"/>
    <w:rsid w:val="00FE4211"/>
    <w:rsid w:val="00FE4837"/>
    <w:rsid w:val="00FE4885"/>
    <w:rsid w:val="00FE49D0"/>
    <w:rsid w:val="00FE4AB5"/>
    <w:rsid w:val="00FE4D3B"/>
    <w:rsid w:val="00FE4E13"/>
    <w:rsid w:val="00FE56A0"/>
    <w:rsid w:val="00FE5E03"/>
    <w:rsid w:val="00FE60B0"/>
    <w:rsid w:val="00FE63F7"/>
    <w:rsid w:val="00FE644A"/>
    <w:rsid w:val="00FE6BBF"/>
    <w:rsid w:val="00FE704E"/>
    <w:rsid w:val="00FE74FC"/>
    <w:rsid w:val="00FE7AC3"/>
    <w:rsid w:val="00FE7B20"/>
    <w:rsid w:val="00FE7DBE"/>
    <w:rsid w:val="00FE7DC6"/>
    <w:rsid w:val="00FF03B7"/>
    <w:rsid w:val="00FF0423"/>
    <w:rsid w:val="00FF050C"/>
    <w:rsid w:val="00FF0799"/>
    <w:rsid w:val="00FF0D06"/>
    <w:rsid w:val="00FF0D7A"/>
    <w:rsid w:val="00FF10F0"/>
    <w:rsid w:val="00FF1163"/>
    <w:rsid w:val="00FF11C7"/>
    <w:rsid w:val="00FF15BF"/>
    <w:rsid w:val="00FF1990"/>
    <w:rsid w:val="00FF1993"/>
    <w:rsid w:val="00FF20C8"/>
    <w:rsid w:val="00FF214E"/>
    <w:rsid w:val="00FF2800"/>
    <w:rsid w:val="00FF298E"/>
    <w:rsid w:val="00FF2AC4"/>
    <w:rsid w:val="00FF3215"/>
    <w:rsid w:val="00FF37FC"/>
    <w:rsid w:val="00FF3B4C"/>
    <w:rsid w:val="00FF3B69"/>
    <w:rsid w:val="00FF3CCA"/>
    <w:rsid w:val="00FF413B"/>
    <w:rsid w:val="00FF4146"/>
    <w:rsid w:val="00FF4781"/>
    <w:rsid w:val="00FF51F8"/>
    <w:rsid w:val="00FF5825"/>
    <w:rsid w:val="00FF598E"/>
    <w:rsid w:val="00FF5E95"/>
    <w:rsid w:val="00FF6050"/>
    <w:rsid w:val="00FF62BE"/>
    <w:rsid w:val="00FF6572"/>
    <w:rsid w:val="00FF72AE"/>
    <w:rsid w:val="00FF73DF"/>
    <w:rsid w:val="00FF75C6"/>
    <w:rsid w:val="00FF76EA"/>
    <w:rsid w:val="00FF7D07"/>
    <w:rsid w:val="01118037"/>
    <w:rsid w:val="0112EAB7"/>
    <w:rsid w:val="017D068E"/>
    <w:rsid w:val="0274025A"/>
    <w:rsid w:val="03E8EBF2"/>
    <w:rsid w:val="0415DF49"/>
    <w:rsid w:val="046A9464"/>
    <w:rsid w:val="048BC24B"/>
    <w:rsid w:val="04E0D568"/>
    <w:rsid w:val="0509036E"/>
    <w:rsid w:val="052E5196"/>
    <w:rsid w:val="055BD837"/>
    <w:rsid w:val="05C02441"/>
    <w:rsid w:val="06463E32"/>
    <w:rsid w:val="06659D27"/>
    <w:rsid w:val="07D7706F"/>
    <w:rsid w:val="0980F4DA"/>
    <w:rsid w:val="09BFE476"/>
    <w:rsid w:val="09C02F07"/>
    <w:rsid w:val="0A10A95F"/>
    <w:rsid w:val="0A3E65AD"/>
    <w:rsid w:val="0A7229E9"/>
    <w:rsid w:val="0B3CC74C"/>
    <w:rsid w:val="0B550D4D"/>
    <w:rsid w:val="0B610CBD"/>
    <w:rsid w:val="0BC1D1FA"/>
    <w:rsid w:val="0D1FBA55"/>
    <w:rsid w:val="0D4AEE07"/>
    <w:rsid w:val="0DB6ABA7"/>
    <w:rsid w:val="0E0836B3"/>
    <w:rsid w:val="0E3DE486"/>
    <w:rsid w:val="0EF6D810"/>
    <w:rsid w:val="0F3924ED"/>
    <w:rsid w:val="0F3A7804"/>
    <w:rsid w:val="0F75E537"/>
    <w:rsid w:val="0F9F98F9"/>
    <w:rsid w:val="0FA85198"/>
    <w:rsid w:val="1026E289"/>
    <w:rsid w:val="105A054A"/>
    <w:rsid w:val="10B4E380"/>
    <w:rsid w:val="10BB1DB8"/>
    <w:rsid w:val="10DBE7E6"/>
    <w:rsid w:val="110FC59B"/>
    <w:rsid w:val="113FE0BC"/>
    <w:rsid w:val="11A55B6A"/>
    <w:rsid w:val="12A4F920"/>
    <w:rsid w:val="12AD6684"/>
    <w:rsid w:val="12B2E0A2"/>
    <w:rsid w:val="12CDB748"/>
    <w:rsid w:val="12EF783E"/>
    <w:rsid w:val="136FABDA"/>
    <w:rsid w:val="13B3C74C"/>
    <w:rsid w:val="13CD9299"/>
    <w:rsid w:val="13DD4F6E"/>
    <w:rsid w:val="142BCA37"/>
    <w:rsid w:val="143B1B6D"/>
    <w:rsid w:val="1499B3A7"/>
    <w:rsid w:val="154A4088"/>
    <w:rsid w:val="159F8316"/>
    <w:rsid w:val="15F47AFB"/>
    <w:rsid w:val="16F6D4C3"/>
    <w:rsid w:val="1714ED9D"/>
    <w:rsid w:val="17468437"/>
    <w:rsid w:val="17B77422"/>
    <w:rsid w:val="1829CE82"/>
    <w:rsid w:val="1833A001"/>
    <w:rsid w:val="18775F3E"/>
    <w:rsid w:val="18BF67AD"/>
    <w:rsid w:val="18C3B940"/>
    <w:rsid w:val="18D8DABD"/>
    <w:rsid w:val="1910F6A4"/>
    <w:rsid w:val="1925BA84"/>
    <w:rsid w:val="198A2A44"/>
    <w:rsid w:val="19BB4445"/>
    <w:rsid w:val="19EF0787"/>
    <w:rsid w:val="1A0DDA2C"/>
    <w:rsid w:val="1A348E60"/>
    <w:rsid w:val="1ABF766E"/>
    <w:rsid w:val="1B0325B1"/>
    <w:rsid w:val="1B5144C3"/>
    <w:rsid w:val="1B560E53"/>
    <w:rsid w:val="1B68B0A6"/>
    <w:rsid w:val="1BD1E514"/>
    <w:rsid w:val="1BE55B2F"/>
    <w:rsid w:val="1C3D434B"/>
    <w:rsid w:val="1C4B385F"/>
    <w:rsid w:val="1CA8276D"/>
    <w:rsid w:val="1CCD785C"/>
    <w:rsid w:val="1D5C2CC3"/>
    <w:rsid w:val="1D6346AB"/>
    <w:rsid w:val="1D6DC340"/>
    <w:rsid w:val="1D8D4536"/>
    <w:rsid w:val="1DFF2BC2"/>
    <w:rsid w:val="1E4941C2"/>
    <w:rsid w:val="1E5F7E25"/>
    <w:rsid w:val="1F40DB43"/>
    <w:rsid w:val="1F508334"/>
    <w:rsid w:val="1FAAB333"/>
    <w:rsid w:val="1FC84678"/>
    <w:rsid w:val="1FD36C09"/>
    <w:rsid w:val="2016D46E"/>
    <w:rsid w:val="20DA737B"/>
    <w:rsid w:val="20DA805D"/>
    <w:rsid w:val="2159F0E9"/>
    <w:rsid w:val="217A37E2"/>
    <w:rsid w:val="21852F91"/>
    <w:rsid w:val="21A1CFF2"/>
    <w:rsid w:val="21B55150"/>
    <w:rsid w:val="21C31573"/>
    <w:rsid w:val="22220699"/>
    <w:rsid w:val="22308279"/>
    <w:rsid w:val="2268621E"/>
    <w:rsid w:val="228DCD80"/>
    <w:rsid w:val="22918CFD"/>
    <w:rsid w:val="22A1AB1A"/>
    <w:rsid w:val="2354AE03"/>
    <w:rsid w:val="235E5970"/>
    <w:rsid w:val="239BD155"/>
    <w:rsid w:val="23AE451A"/>
    <w:rsid w:val="23BC1267"/>
    <w:rsid w:val="23F27F6C"/>
    <w:rsid w:val="245CFF19"/>
    <w:rsid w:val="2474E5FA"/>
    <w:rsid w:val="25238D60"/>
    <w:rsid w:val="257DD08D"/>
    <w:rsid w:val="260DBF54"/>
    <w:rsid w:val="273F3372"/>
    <w:rsid w:val="278290C3"/>
    <w:rsid w:val="27A000A7"/>
    <w:rsid w:val="27D6C24C"/>
    <w:rsid w:val="27ED8B71"/>
    <w:rsid w:val="27F4996B"/>
    <w:rsid w:val="282C0373"/>
    <w:rsid w:val="284A43D0"/>
    <w:rsid w:val="28A56163"/>
    <w:rsid w:val="28CEF5ED"/>
    <w:rsid w:val="28DB65B2"/>
    <w:rsid w:val="28F1E317"/>
    <w:rsid w:val="28F3643E"/>
    <w:rsid w:val="290E4AE2"/>
    <w:rsid w:val="29351B74"/>
    <w:rsid w:val="29B92710"/>
    <w:rsid w:val="2A15BB74"/>
    <w:rsid w:val="2A6AD270"/>
    <w:rsid w:val="2B672520"/>
    <w:rsid w:val="2C05B015"/>
    <w:rsid w:val="2C9633A1"/>
    <w:rsid w:val="2CBE45C2"/>
    <w:rsid w:val="2CCAA74E"/>
    <w:rsid w:val="2D21552B"/>
    <w:rsid w:val="2D2936F1"/>
    <w:rsid w:val="2D734135"/>
    <w:rsid w:val="2DCC7A33"/>
    <w:rsid w:val="2E0F31FE"/>
    <w:rsid w:val="2E502358"/>
    <w:rsid w:val="2EA09EAD"/>
    <w:rsid w:val="2EE60558"/>
    <w:rsid w:val="2F8B3665"/>
    <w:rsid w:val="2F93A3EE"/>
    <w:rsid w:val="2FA69B8A"/>
    <w:rsid w:val="2FF170C9"/>
    <w:rsid w:val="30AF00CD"/>
    <w:rsid w:val="30FFBC85"/>
    <w:rsid w:val="310EC437"/>
    <w:rsid w:val="31384E85"/>
    <w:rsid w:val="31A013B9"/>
    <w:rsid w:val="31B29EDC"/>
    <w:rsid w:val="31F3DD06"/>
    <w:rsid w:val="320DC0AA"/>
    <w:rsid w:val="321CC73D"/>
    <w:rsid w:val="329DEBC7"/>
    <w:rsid w:val="329EBFCC"/>
    <w:rsid w:val="32AF7ACC"/>
    <w:rsid w:val="3343A2D4"/>
    <w:rsid w:val="3365C8F0"/>
    <w:rsid w:val="3370B2AE"/>
    <w:rsid w:val="33CE76DA"/>
    <w:rsid w:val="341ED01F"/>
    <w:rsid w:val="34489335"/>
    <w:rsid w:val="34CF0957"/>
    <w:rsid w:val="3557E4C6"/>
    <w:rsid w:val="35D9A80E"/>
    <w:rsid w:val="36762E28"/>
    <w:rsid w:val="36A5B995"/>
    <w:rsid w:val="36A72CC3"/>
    <w:rsid w:val="36F39B78"/>
    <w:rsid w:val="372A3B2E"/>
    <w:rsid w:val="374123F4"/>
    <w:rsid w:val="376A1956"/>
    <w:rsid w:val="3800DF01"/>
    <w:rsid w:val="382C9F56"/>
    <w:rsid w:val="38AD0D5F"/>
    <w:rsid w:val="38BC252B"/>
    <w:rsid w:val="38E53F29"/>
    <w:rsid w:val="38F2DA5E"/>
    <w:rsid w:val="38FCB56B"/>
    <w:rsid w:val="391716FB"/>
    <w:rsid w:val="3945ED26"/>
    <w:rsid w:val="39AAA040"/>
    <w:rsid w:val="39DBC60E"/>
    <w:rsid w:val="3AC8CEC9"/>
    <w:rsid w:val="3AF23620"/>
    <w:rsid w:val="3B62E653"/>
    <w:rsid w:val="3BB04544"/>
    <w:rsid w:val="3C41D570"/>
    <w:rsid w:val="3C670CBE"/>
    <w:rsid w:val="3C97DD5D"/>
    <w:rsid w:val="3D077A14"/>
    <w:rsid w:val="3D4A7826"/>
    <w:rsid w:val="3D6EBD56"/>
    <w:rsid w:val="3E343B4D"/>
    <w:rsid w:val="3E7696F7"/>
    <w:rsid w:val="3F984E7D"/>
    <w:rsid w:val="3FC27EC4"/>
    <w:rsid w:val="40273611"/>
    <w:rsid w:val="404C2B62"/>
    <w:rsid w:val="40D47EC3"/>
    <w:rsid w:val="4149B358"/>
    <w:rsid w:val="4190F934"/>
    <w:rsid w:val="41FD7921"/>
    <w:rsid w:val="42287D7B"/>
    <w:rsid w:val="42483DD9"/>
    <w:rsid w:val="42E30999"/>
    <w:rsid w:val="43CBE77F"/>
    <w:rsid w:val="43CD1FA2"/>
    <w:rsid w:val="443A4805"/>
    <w:rsid w:val="447DCD71"/>
    <w:rsid w:val="44920C60"/>
    <w:rsid w:val="44C08CC5"/>
    <w:rsid w:val="44E974A6"/>
    <w:rsid w:val="450B767C"/>
    <w:rsid w:val="4529BEC3"/>
    <w:rsid w:val="4529E03C"/>
    <w:rsid w:val="4558D385"/>
    <w:rsid w:val="459D6AF1"/>
    <w:rsid w:val="45EB7B1E"/>
    <w:rsid w:val="463D66A8"/>
    <w:rsid w:val="4685932B"/>
    <w:rsid w:val="47377E10"/>
    <w:rsid w:val="474379F9"/>
    <w:rsid w:val="47AA0774"/>
    <w:rsid w:val="47B186BD"/>
    <w:rsid w:val="47C73724"/>
    <w:rsid w:val="47F2F15F"/>
    <w:rsid w:val="483648DF"/>
    <w:rsid w:val="48A70333"/>
    <w:rsid w:val="48B28650"/>
    <w:rsid w:val="48D26740"/>
    <w:rsid w:val="48ED592D"/>
    <w:rsid w:val="4964B78E"/>
    <w:rsid w:val="49A7300F"/>
    <w:rsid w:val="4A197F94"/>
    <w:rsid w:val="4A87121A"/>
    <w:rsid w:val="4A9A3035"/>
    <w:rsid w:val="4ABFD1FA"/>
    <w:rsid w:val="4B06A1B7"/>
    <w:rsid w:val="4B0EB6BF"/>
    <w:rsid w:val="4B421BC5"/>
    <w:rsid w:val="4B79BE4C"/>
    <w:rsid w:val="4BDC8CDF"/>
    <w:rsid w:val="4BEFB2EE"/>
    <w:rsid w:val="4C2993A2"/>
    <w:rsid w:val="4CAF3E0F"/>
    <w:rsid w:val="4CF004A6"/>
    <w:rsid w:val="4DB49765"/>
    <w:rsid w:val="4E6777DD"/>
    <w:rsid w:val="4F323C13"/>
    <w:rsid w:val="4F871D36"/>
    <w:rsid w:val="4F8D1F1A"/>
    <w:rsid w:val="4F9202AA"/>
    <w:rsid w:val="4FE551CB"/>
    <w:rsid w:val="5046A145"/>
    <w:rsid w:val="504ADBC5"/>
    <w:rsid w:val="5092CA50"/>
    <w:rsid w:val="50E08876"/>
    <w:rsid w:val="51854D00"/>
    <w:rsid w:val="51BA9CF6"/>
    <w:rsid w:val="51D65BA9"/>
    <w:rsid w:val="520B78FA"/>
    <w:rsid w:val="52430798"/>
    <w:rsid w:val="5254E56F"/>
    <w:rsid w:val="52846C86"/>
    <w:rsid w:val="52BBF038"/>
    <w:rsid w:val="53260B1A"/>
    <w:rsid w:val="533F6A81"/>
    <w:rsid w:val="535A9E96"/>
    <w:rsid w:val="53BCBB91"/>
    <w:rsid w:val="5400E9E8"/>
    <w:rsid w:val="543769A9"/>
    <w:rsid w:val="5444FCAA"/>
    <w:rsid w:val="54580FEF"/>
    <w:rsid w:val="545E6BF2"/>
    <w:rsid w:val="5462B1D9"/>
    <w:rsid w:val="54AE4995"/>
    <w:rsid w:val="54D5B0FD"/>
    <w:rsid w:val="5508D027"/>
    <w:rsid w:val="55CBAD90"/>
    <w:rsid w:val="56EA2017"/>
    <w:rsid w:val="572FCFEC"/>
    <w:rsid w:val="57514C3A"/>
    <w:rsid w:val="57C408B3"/>
    <w:rsid w:val="57CDF5F6"/>
    <w:rsid w:val="57FC4BE7"/>
    <w:rsid w:val="57FCA143"/>
    <w:rsid w:val="586E1000"/>
    <w:rsid w:val="5A614A2C"/>
    <w:rsid w:val="5A63BAC5"/>
    <w:rsid w:val="5A878001"/>
    <w:rsid w:val="5AA2EE88"/>
    <w:rsid w:val="5AE0F5B1"/>
    <w:rsid w:val="5AEC4AF9"/>
    <w:rsid w:val="5B06D348"/>
    <w:rsid w:val="5B180078"/>
    <w:rsid w:val="5B4A3C0E"/>
    <w:rsid w:val="5B4C856E"/>
    <w:rsid w:val="5B7EDB59"/>
    <w:rsid w:val="5BE7D57B"/>
    <w:rsid w:val="5BF3A0AA"/>
    <w:rsid w:val="5C0107D0"/>
    <w:rsid w:val="5C2B0155"/>
    <w:rsid w:val="5C522620"/>
    <w:rsid w:val="5C7CDDAE"/>
    <w:rsid w:val="5CAE2951"/>
    <w:rsid w:val="5D0C3741"/>
    <w:rsid w:val="5D19FECB"/>
    <w:rsid w:val="5D68BAE8"/>
    <w:rsid w:val="5DAB4950"/>
    <w:rsid w:val="5DC910D5"/>
    <w:rsid w:val="5DF3FC53"/>
    <w:rsid w:val="5E705F49"/>
    <w:rsid w:val="5E987404"/>
    <w:rsid w:val="5F2FFD3B"/>
    <w:rsid w:val="5F99D07E"/>
    <w:rsid w:val="5FF0173C"/>
    <w:rsid w:val="6033FF06"/>
    <w:rsid w:val="60626BFC"/>
    <w:rsid w:val="60904E80"/>
    <w:rsid w:val="60967FD8"/>
    <w:rsid w:val="60B03E81"/>
    <w:rsid w:val="616E8850"/>
    <w:rsid w:val="61819FFB"/>
    <w:rsid w:val="6186E82A"/>
    <w:rsid w:val="618931A6"/>
    <w:rsid w:val="61B2EDC1"/>
    <w:rsid w:val="61B86C1F"/>
    <w:rsid w:val="61CC350B"/>
    <w:rsid w:val="62270483"/>
    <w:rsid w:val="62A7E616"/>
    <w:rsid w:val="62C23A0C"/>
    <w:rsid w:val="62CB065B"/>
    <w:rsid w:val="62ED0974"/>
    <w:rsid w:val="633237AE"/>
    <w:rsid w:val="634263AE"/>
    <w:rsid w:val="6398D12C"/>
    <w:rsid w:val="63D748E9"/>
    <w:rsid w:val="64141F6F"/>
    <w:rsid w:val="643F7FC7"/>
    <w:rsid w:val="649D7929"/>
    <w:rsid w:val="64C33929"/>
    <w:rsid w:val="64FB6A7B"/>
    <w:rsid w:val="6543A56A"/>
    <w:rsid w:val="65540430"/>
    <w:rsid w:val="65FF0729"/>
    <w:rsid w:val="67123E52"/>
    <w:rsid w:val="67406EEB"/>
    <w:rsid w:val="6760A4F3"/>
    <w:rsid w:val="67F18C87"/>
    <w:rsid w:val="680CCE5D"/>
    <w:rsid w:val="68202485"/>
    <w:rsid w:val="6842D063"/>
    <w:rsid w:val="68650BD7"/>
    <w:rsid w:val="68C429D8"/>
    <w:rsid w:val="68F9273F"/>
    <w:rsid w:val="692A5999"/>
    <w:rsid w:val="692D1F4E"/>
    <w:rsid w:val="693633BE"/>
    <w:rsid w:val="69EC6D97"/>
    <w:rsid w:val="6A91D745"/>
    <w:rsid w:val="6A9D6261"/>
    <w:rsid w:val="6ADC6D0E"/>
    <w:rsid w:val="6B9EA989"/>
    <w:rsid w:val="6BC2BEDB"/>
    <w:rsid w:val="6BCCFD90"/>
    <w:rsid w:val="6C19BE98"/>
    <w:rsid w:val="6D07A998"/>
    <w:rsid w:val="6D0FE818"/>
    <w:rsid w:val="6D761A6D"/>
    <w:rsid w:val="6D873FE7"/>
    <w:rsid w:val="6DAB9158"/>
    <w:rsid w:val="6DAE0987"/>
    <w:rsid w:val="6DE39A16"/>
    <w:rsid w:val="6E0DB6D8"/>
    <w:rsid w:val="6E2A6E8F"/>
    <w:rsid w:val="6E3D1D87"/>
    <w:rsid w:val="6EA061AC"/>
    <w:rsid w:val="6EE354D9"/>
    <w:rsid w:val="6F1C54C4"/>
    <w:rsid w:val="6F34A165"/>
    <w:rsid w:val="6F5A12BF"/>
    <w:rsid w:val="6F78C992"/>
    <w:rsid w:val="6FB30909"/>
    <w:rsid w:val="6FE0F06A"/>
    <w:rsid w:val="6FED3514"/>
    <w:rsid w:val="70393A2A"/>
    <w:rsid w:val="70871EFE"/>
    <w:rsid w:val="709450F0"/>
    <w:rsid w:val="70A6BECC"/>
    <w:rsid w:val="70B8FF3C"/>
    <w:rsid w:val="71046FD6"/>
    <w:rsid w:val="71477AA0"/>
    <w:rsid w:val="7155B273"/>
    <w:rsid w:val="71CEC647"/>
    <w:rsid w:val="71D44CCE"/>
    <w:rsid w:val="71EC5FBB"/>
    <w:rsid w:val="71EC922C"/>
    <w:rsid w:val="73527045"/>
    <w:rsid w:val="73830672"/>
    <w:rsid w:val="75793A7A"/>
    <w:rsid w:val="757F292C"/>
    <w:rsid w:val="7588BF6D"/>
    <w:rsid w:val="75E27C1E"/>
    <w:rsid w:val="760505D3"/>
    <w:rsid w:val="768ED547"/>
    <w:rsid w:val="76C279E6"/>
    <w:rsid w:val="76C7BB36"/>
    <w:rsid w:val="76DB97CC"/>
    <w:rsid w:val="7712A941"/>
    <w:rsid w:val="7752B8AD"/>
    <w:rsid w:val="7760A602"/>
    <w:rsid w:val="77C7FA37"/>
    <w:rsid w:val="7881D1EF"/>
    <w:rsid w:val="7900023B"/>
    <w:rsid w:val="791F2E10"/>
    <w:rsid w:val="796D850E"/>
    <w:rsid w:val="799C2C07"/>
    <w:rsid w:val="79DF6AB5"/>
    <w:rsid w:val="7A123EBE"/>
    <w:rsid w:val="7A304ED9"/>
    <w:rsid w:val="7AF00CE6"/>
    <w:rsid w:val="7AFAEFA2"/>
    <w:rsid w:val="7B5C0007"/>
    <w:rsid w:val="7BC70D0C"/>
    <w:rsid w:val="7C5BB78E"/>
    <w:rsid w:val="7CAAF1C8"/>
    <w:rsid w:val="7CE23CBB"/>
    <w:rsid w:val="7CE9F9A9"/>
    <w:rsid w:val="7DA81BE1"/>
    <w:rsid w:val="7DCB5513"/>
    <w:rsid w:val="7E1EDBF9"/>
    <w:rsid w:val="7E3B78CA"/>
    <w:rsid w:val="7E850996"/>
    <w:rsid w:val="7ECE8876"/>
    <w:rsid w:val="7EDFBDAF"/>
    <w:rsid w:val="7F3D8E6D"/>
    <w:rsid w:val="7F41CBFB"/>
    <w:rsid w:val="7F54413C"/>
    <w:rsid w:val="7F8D9183"/>
    <w:rsid w:val="7F9C5749"/>
    <w:rsid w:val="7FEBEF26"/>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D2C6C27"/>
  <w15:chartTrackingRefBased/>
  <w15:docId w15:val="{3D40F0CF-225A-451A-9B8F-0B1539C5DD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imes New Roman" w:hAnsi="Arial"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lsdException w:name="heading 8" w:uiPriority="9"/>
    <w:lsdException w:name="heading 9" w:uiPriority="9"/>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E2617"/>
    <w:pPr>
      <w:spacing w:before="60"/>
    </w:pPr>
    <w:rPr>
      <w:lang w:val="es-MX"/>
    </w:rPr>
  </w:style>
  <w:style w:type="paragraph" w:styleId="Ttulo1">
    <w:name w:val="heading 1"/>
    <w:basedOn w:val="Normal"/>
    <w:next w:val="Textoindependiente"/>
    <w:qFormat/>
    <w:rsid w:val="001E4506"/>
    <w:pPr>
      <w:keepNext/>
      <w:pageBreakBefore/>
      <w:numPr>
        <w:numId w:val="1"/>
      </w:numPr>
      <w:pBdr>
        <w:bottom w:val="single" w:sz="4" w:space="1" w:color="auto"/>
      </w:pBdr>
      <w:spacing w:before="400" w:after="300"/>
      <w:ind w:left="850" w:hanging="850"/>
      <w:outlineLvl w:val="0"/>
    </w:pPr>
    <w:rPr>
      <w:rFonts w:cs="Arial"/>
      <w:b/>
      <w:bCs/>
      <w:caps/>
      <w:sz w:val="40"/>
      <w:szCs w:val="32"/>
    </w:rPr>
  </w:style>
  <w:style w:type="paragraph" w:styleId="Ttulo2">
    <w:name w:val="heading 2"/>
    <w:basedOn w:val="Normal"/>
    <w:next w:val="Textoindependiente"/>
    <w:qFormat/>
    <w:rsid w:val="001E4506"/>
    <w:pPr>
      <w:keepNext/>
      <w:numPr>
        <w:ilvl w:val="1"/>
        <w:numId w:val="1"/>
      </w:numPr>
      <w:spacing w:before="300" w:after="200"/>
      <w:outlineLvl w:val="1"/>
    </w:pPr>
    <w:rPr>
      <w:rFonts w:cs="Arial"/>
      <w:b/>
      <w:bCs/>
      <w:iCs/>
      <w:sz w:val="28"/>
      <w:szCs w:val="28"/>
    </w:rPr>
  </w:style>
  <w:style w:type="paragraph" w:styleId="Ttulo3">
    <w:name w:val="heading 3"/>
    <w:basedOn w:val="Normal"/>
    <w:next w:val="Textoindependiente"/>
    <w:qFormat/>
    <w:rsid w:val="001E4506"/>
    <w:pPr>
      <w:keepNext/>
      <w:numPr>
        <w:ilvl w:val="2"/>
        <w:numId w:val="1"/>
      </w:numPr>
      <w:spacing w:before="300" w:after="120"/>
      <w:outlineLvl w:val="2"/>
    </w:pPr>
    <w:rPr>
      <w:rFonts w:cs="Arial"/>
      <w:b/>
      <w:bCs/>
      <w:sz w:val="22"/>
      <w:szCs w:val="26"/>
    </w:rPr>
  </w:style>
  <w:style w:type="paragraph" w:styleId="Ttulo4">
    <w:name w:val="heading 4"/>
    <w:basedOn w:val="Normal"/>
    <w:next w:val="Textoindependiente"/>
    <w:qFormat/>
    <w:pPr>
      <w:keepNext/>
      <w:numPr>
        <w:ilvl w:val="3"/>
        <w:numId w:val="1"/>
      </w:numPr>
      <w:spacing w:before="300" w:after="120"/>
      <w:outlineLvl w:val="3"/>
    </w:pPr>
    <w:rPr>
      <w:rFonts w:cs="Arial"/>
      <w:bCs/>
      <w:i/>
      <w:sz w:val="21"/>
      <w:szCs w:val="28"/>
    </w:rPr>
  </w:style>
  <w:style w:type="paragraph" w:styleId="Ttulo5">
    <w:name w:val="heading 5"/>
    <w:basedOn w:val="Ttulo4"/>
    <w:next w:val="Textoindependiente"/>
    <w:qFormat/>
    <w:rsid w:val="001E4506"/>
    <w:pPr>
      <w:numPr>
        <w:ilvl w:val="0"/>
        <w:numId w:val="0"/>
      </w:numPr>
      <w:spacing w:before="240"/>
      <w:ind w:left="1728" w:hanging="864"/>
      <w:outlineLvl w:val="4"/>
    </w:pPr>
    <w:rPr>
      <w:b/>
      <w:bCs w:val="0"/>
      <w:i w:val="0"/>
      <w:iCs/>
      <w:szCs w:val="26"/>
    </w:rPr>
  </w:style>
  <w:style w:type="paragraph" w:styleId="Ttulo6">
    <w:name w:val="heading 6"/>
    <w:basedOn w:val="Normal"/>
    <w:next w:val="Textoindependiente"/>
    <w:link w:val="Ttulo6Car"/>
    <w:qFormat/>
    <w:pPr>
      <w:spacing w:before="240" w:after="120"/>
      <w:ind w:left="1728" w:hanging="864"/>
      <w:outlineLvl w:val="5"/>
    </w:pPr>
    <w:rPr>
      <w:bCs/>
      <w:i/>
      <w:sz w:val="21"/>
      <w:szCs w:val="22"/>
    </w:rPr>
  </w:style>
  <w:style w:type="paragraph" w:styleId="Ttulo7">
    <w:name w:val="heading 7"/>
    <w:basedOn w:val="Normal"/>
    <w:next w:val="Textoindependiente"/>
    <w:pPr>
      <w:numPr>
        <w:ilvl w:val="6"/>
        <w:numId w:val="1"/>
      </w:numPr>
      <w:spacing w:before="240" w:after="120"/>
      <w:outlineLvl w:val="6"/>
    </w:pPr>
    <w:rPr>
      <w:i/>
      <w:sz w:val="21"/>
    </w:rPr>
  </w:style>
  <w:style w:type="paragraph" w:styleId="Ttulo8">
    <w:name w:val="heading 8"/>
    <w:basedOn w:val="Normal"/>
    <w:next w:val="Textoindependiente"/>
    <w:pPr>
      <w:numPr>
        <w:ilvl w:val="7"/>
        <w:numId w:val="1"/>
      </w:numPr>
      <w:spacing w:before="240" w:after="120"/>
      <w:outlineLvl w:val="7"/>
    </w:pPr>
    <w:rPr>
      <w:i/>
      <w:iCs/>
      <w:sz w:val="21"/>
    </w:rPr>
  </w:style>
  <w:style w:type="paragraph" w:styleId="Ttulo9">
    <w:name w:val="heading 9"/>
    <w:basedOn w:val="Normal"/>
    <w:next w:val="Textoindependiente"/>
    <w:pPr>
      <w:numPr>
        <w:ilvl w:val="8"/>
        <w:numId w:val="1"/>
      </w:numPr>
      <w:spacing w:before="240" w:after="120"/>
      <w:outlineLvl w:val="8"/>
    </w:pPr>
    <w:rPr>
      <w:rFonts w:cs="Arial"/>
      <w:i/>
      <w:sz w:val="21"/>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semiHidden/>
    <w:pPr>
      <w:tabs>
        <w:tab w:val="center" w:pos="4153"/>
        <w:tab w:val="right" w:pos="8306"/>
      </w:tabs>
    </w:pPr>
  </w:style>
  <w:style w:type="paragraph" w:styleId="Piedepgina">
    <w:name w:val="footer"/>
    <w:basedOn w:val="Normal"/>
    <w:pPr>
      <w:tabs>
        <w:tab w:val="center" w:pos="4153"/>
        <w:tab w:val="right" w:pos="9000"/>
      </w:tabs>
    </w:pPr>
    <w:rPr>
      <w:rFonts w:cs="Arial"/>
      <w:sz w:val="16"/>
      <w:lang w:val="en-US"/>
    </w:rPr>
  </w:style>
  <w:style w:type="paragraph" w:customStyle="1" w:styleId="TitleIntroduction">
    <w:name w:val="Title Introduction"/>
    <w:basedOn w:val="Normal"/>
    <w:rsid w:val="001E4506"/>
    <w:pPr>
      <w:pageBreakBefore/>
      <w:pBdr>
        <w:bottom w:val="single" w:sz="4" w:space="1" w:color="auto"/>
      </w:pBdr>
      <w:spacing w:before="400" w:after="300"/>
    </w:pPr>
    <w:rPr>
      <w:rFonts w:cs="Arial"/>
      <w:b/>
      <w:bCs/>
      <w:sz w:val="36"/>
    </w:rPr>
  </w:style>
  <w:style w:type="paragraph" w:customStyle="1" w:styleId="Covertitle">
    <w:name w:val="Cover title"/>
    <w:basedOn w:val="Normal"/>
    <w:pPr>
      <w:spacing w:before="0" w:after="120"/>
    </w:pPr>
    <w:rPr>
      <w:b/>
      <w:color w:val="808080"/>
      <w:sz w:val="56"/>
    </w:rPr>
  </w:style>
  <w:style w:type="character" w:styleId="Nmerodepgina">
    <w:name w:val="page number"/>
    <w:basedOn w:val="Fuentedeprrafopredeter"/>
    <w:semiHidden/>
    <w:rPr>
      <w:rFonts w:ascii="Arial" w:hAnsi="Arial"/>
      <w:sz w:val="18"/>
    </w:rPr>
  </w:style>
  <w:style w:type="paragraph" w:customStyle="1" w:styleId="AppendixBodyText">
    <w:name w:val="Appendix Body Text"/>
    <w:basedOn w:val="Textoindependiente"/>
    <w:qFormat/>
    <w:pPr>
      <w:ind w:left="0"/>
    </w:pPr>
  </w:style>
  <w:style w:type="paragraph" w:customStyle="1" w:styleId="BulletPoints">
    <w:name w:val="Bullet Points"/>
    <w:basedOn w:val="Normal"/>
    <w:qFormat/>
    <w:pPr>
      <w:numPr>
        <w:numId w:val="2"/>
      </w:numPr>
      <w:spacing w:after="60"/>
      <w:jc w:val="both"/>
    </w:pPr>
    <w:rPr>
      <w:rFonts w:cs="Arial"/>
      <w:sz w:val="21"/>
    </w:rPr>
  </w:style>
  <w:style w:type="paragraph" w:customStyle="1" w:styleId="TableHeader">
    <w:name w:val="Table Header"/>
    <w:basedOn w:val="Normal"/>
    <w:qFormat/>
    <w:rsid w:val="00D550D9"/>
    <w:pPr>
      <w:spacing w:after="60"/>
    </w:pPr>
    <w:rPr>
      <w:rFonts w:cs="Arial"/>
      <w:b/>
      <w:bCs/>
      <w:color w:val="FFFFFF"/>
    </w:rPr>
  </w:style>
  <w:style w:type="paragraph" w:customStyle="1" w:styleId="TableText">
    <w:name w:val="Table Text"/>
    <w:aliases w:val="xtt,tabletext,tt,tabletextxtb"/>
    <w:basedOn w:val="Normal"/>
    <w:link w:val="TableTextChar"/>
    <w:qFormat/>
    <w:pPr>
      <w:spacing w:after="60"/>
    </w:pPr>
    <w:rPr>
      <w:rFonts w:cs="Arial"/>
    </w:rPr>
  </w:style>
  <w:style w:type="paragraph" w:styleId="Tabladeilustraciones">
    <w:name w:val="table of figures"/>
    <w:basedOn w:val="Normal"/>
    <w:next w:val="Normal"/>
    <w:semiHidden/>
    <w:pPr>
      <w:tabs>
        <w:tab w:val="right" w:leader="dot" w:pos="8998"/>
      </w:tabs>
    </w:pPr>
  </w:style>
  <w:style w:type="paragraph" w:styleId="TDC1">
    <w:name w:val="toc 1"/>
    <w:basedOn w:val="Normal"/>
    <w:next w:val="Normal"/>
    <w:autoRedefine/>
    <w:uiPriority w:val="39"/>
    <w:rsid w:val="001E4506"/>
    <w:pPr>
      <w:tabs>
        <w:tab w:val="right" w:leader="dot" w:pos="9000"/>
      </w:tabs>
      <w:ind w:left="357" w:hanging="357"/>
    </w:pPr>
    <w:rPr>
      <w:b/>
      <w:caps/>
      <w:noProof/>
      <w:szCs w:val="40"/>
    </w:rPr>
  </w:style>
  <w:style w:type="paragraph" w:styleId="TDC2">
    <w:name w:val="toc 2"/>
    <w:basedOn w:val="Normal"/>
    <w:next w:val="Normal"/>
    <w:autoRedefine/>
    <w:uiPriority w:val="39"/>
    <w:pPr>
      <w:tabs>
        <w:tab w:val="right" w:leader="dot" w:pos="8998"/>
      </w:tabs>
      <w:ind w:left="811" w:hanging="454"/>
    </w:pPr>
    <w:rPr>
      <w:rFonts w:cs="Arial"/>
      <w:noProof/>
    </w:rPr>
  </w:style>
  <w:style w:type="paragraph" w:styleId="TDC3">
    <w:name w:val="toc 3"/>
    <w:basedOn w:val="Normal"/>
    <w:next w:val="Normal"/>
    <w:autoRedefine/>
    <w:uiPriority w:val="39"/>
    <w:pPr>
      <w:tabs>
        <w:tab w:val="right" w:leader="dot" w:pos="8998"/>
      </w:tabs>
      <w:ind w:left="1474" w:hanging="680"/>
    </w:pPr>
    <w:rPr>
      <w:noProof/>
      <w:szCs w:val="22"/>
    </w:rPr>
  </w:style>
  <w:style w:type="paragraph" w:styleId="TDC4">
    <w:name w:val="toc 4"/>
    <w:basedOn w:val="Normal"/>
    <w:next w:val="Normal"/>
    <w:autoRedefine/>
    <w:semiHidden/>
    <w:pPr>
      <w:ind w:left="720"/>
    </w:pPr>
  </w:style>
  <w:style w:type="paragraph" w:styleId="TDC5">
    <w:name w:val="toc 5"/>
    <w:basedOn w:val="Normal"/>
    <w:next w:val="Normal"/>
    <w:autoRedefine/>
    <w:semiHidden/>
    <w:pPr>
      <w:ind w:left="960"/>
    </w:pPr>
  </w:style>
  <w:style w:type="paragraph" w:styleId="TDC6">
    <w:name w:val="toc 6"/>
    <w:basedOn w:val="Normal"/>
    <w:next w:val="Normal"/>
    <w:autoRedefine/>
    <w:semiHidden/>
    <w:pPr>
      <w:ind w:left="1200"/>
    </w:pPr>
  </w:style>
  <w:style w:type="paragraph" w:styleId="TDC7">
    <w:name w:val="toc 7"/>
    <w:basedOn w:val="Normal"/>
    <w:next w:val="Normal"/>
    <w:autoRedefine/>
    <w:semiHidden/>
    <w:pPr>
      <w:ind w:left="1440"/>
    </w:pPr>
  </w:style>
  <w:style w:type="paragraph" w:styleId="TDC8">
    <w:name w:val="toc 8"/>
    <w:basedOn w:val="Normal"/>
    <w:next w:val="Normal"/>
    <w:autoRedefine/>
    <w:semiHidden/>
    <w:pPr>
      <w:ind w:left="1680"/>
    </w:pPr>
  </w:style>
  <w:style w:type="paragraph" w:styleId="TDC9">
    <w:name w:val="toc 9"/>
    <w:basedOn w:val="Normal"/>
    <w:next w:val="Normal"/>
    <w:autoRedefine/>
    <w:semiHidden/>
    <w:pPr>
      <w:ind w:left="1920"/>
    </w:pPr>
  </w:style>
  <w:style w:type="character" w:styleId="Hipervnculo">
    <w:name w:val="Hyperlink"/>
    <w:basedOn w:val="Fuentedeprrafopredeter"/>
    <w:uiPriority w:val="99"/>
    <w:rPr>
      <w:rFonts w:ascii="Arial" w:hAnsi="Arial"/>
      <w:color w:val="0000FF"/>
      <w:sz w:val="21"/>
      <w:u w:val="single"/>
    </w:rPr>
  </w:style>
  <w:style w:type="paragraph" w:styleId="Descripcin">
    <w:name w:val="caption"/>
    <w:basedOn w:val="Normal"/>
    <w:next w:val="Textoindependiente"/>
    <w:qFormat/>
    <w:rsid w:val="001E4506"/>
    <w:pPr>
      <w:spacing w:before="240" w:after="240"/>
      <w:ind w:left="851"/>
    </w:pPr>
    <w:rPr>
      <w:rFonts w:cs="Arial"/>
      <w:b/>
      <w:bCs/>
    </w:rPr>
  </w:style>
  <w:style w:type="paragraph" w:styleId="Textonotapie">
    <w:name w:val="footnote text"/>
    <w:basedOn w:val="Normal"/>
    <w:link w:val="TextonotapieCar"/>
    <w:uiPriority w:val="99"/>
    <w:rPr>
      <w:sz w:val="18"/>
    </w:rPr>
  </w:style>
  <w:style w:type="paragraph" w:styleId="Ttulodendice">
    <w:name w:val="index heading"/>
    <w:basedOn w:val="Normal"/>
    <w:next w:val="Normal"/>
    <w:semiHidden/>
    <w:rPr>
      <w:rFonts w:ascii="Arial Bold" w:hAnsi="Arial Bold" w:cs="Arial"/>
      <w:b/>
      <w:bCs/>
    </w:rPr>
  </w:style>
  <w:style w:type="paragraph" w:styleId="Textoindependiente">
    <w:name w:val="Body Text"/>
    <w:aliases w:val="DNV-Body,AETC-Body,b,Corps de texte Car1,Corps de texte Car Car,Corps de texte Car1 Car Car,Corps de texte Car Car Car Car,Corps de texte Car1 Car Car Car Car,Corps de texte Car Car Car Car Car Car,Body Text-1,AETC-Body1,DNV-Body1"/>
    <w:basedOn w:val="Normal"/>
    <w:link w:val="TextoindependienteCar"/>
    <w:qFormat/>
    <w:pPr>
      <w:spacing w:before="120" w:after="120" w:line="280" w:lineRule="exact"/>
      <w:ind w:left="864"/>
      <w:jc w:val="both"/>
    </w:pPr>
    <w:rPr>
      <w:rFonts w:cs="Arial"/>
      <w:sz w:val="21"/>
    </w:rPr>
  </w:style>
  <w:style w:type="character" w:styleId="Refdenotaalpie">
    <w:name w:val="footnote reference"/>
    <w:basedOn w:val="Fuentedeprrafopredeter"/>
    <w:uiPriority w:val="99"/>
    <w:rPr>
      <w:rFonts w:ascii="Arial" w:hAnsi="Arial"/>
      <w:sz w:val="18"/>
      <w:vertAlign w:val="superscript"/>
    </w:rPr>
  </w:style>
  <w:style w:type="paragraph" w:customStyle="1" w:styleId="AppendixHeading1">
    <w:name w:val="Appendix Heading 1"/>
    <w:basedOn w:val="Ttulo1"/>
    <w:next w:val="AppendixBodyText"/>
    <w:pPr>
      <w:numPr>
        <w:numId w:val="0"/>
      </w:numPr>
      <w:pBdr>
        <w:bottom w:val="single" w:sz="6" w:space="1" w:color="auto"/>
      </w:pBdr>
    </w:pPr>
  </w:style>
  <w:style w:type="paragraph" w:customStyle="1" w:styleId="AppendixHeading2">
    <w:name w:val="Appendix Heading 2"/>
    <w:basedOn w:val="Ttulo2"/>
    <w:next w:val="AppendixBodyText"/>
    <w:rsid w:val="001E4506"/>
    <w:pPr>
      <w:numPr>
        <w:ilvl w:val="0"/>
        <w:numId w:val="0"/>
      </w:numPr>
    </w:pPr>
  </w:style>
  <w:style w:type="paragraph" w:customStyle="1" w:styleId="TableNotes">
    <w:name w:val="Table Notes"/>
    <w:basedOn w:val="Textoindependiente"/>
    <w:next w:val="Textoindependiente"/>
    <w:qFormat/>
    <w:rsid w:val="003A744F"/>
    <w:pPr>
      <w:spacing w:after="240"/>
      <w:jc w:val="left"/>
    </w:pPr>
    <w:rPr>
      <w:sz w:val="18"/>
    </w:rPr>
  </w:style>
  <w:style w:type="paragraph" w:customStyle="1" w:styleId="QMSBoxText">
    <w:name w:val="QMS Box Text"/>
    <w:basedOn w:val="Normal"/>
    <w:pPr>
      <w:spacing w:before="120"/>
      <w:jc w:val="right"/>
    </w:pPr>
    <w:rPr>
      <w:rFonts w:cs="Arial"/>
      <w:sz w:val="16"/>
    </w:rPr>
  </w:style>
  <w:style w:type="paragraph" w:customStyle="1" w:styleId="AppendixHeading3">
    <w:name w:val="Appendix Heading 3"/>
    <w:basedOn w:val="Ttulo3"/>
    <w:next w:val="AppendixBodyText"/>
    <w:rsid w:val="001E4506"/>
    <w:pPr>
      <w:numPr>
        <w:ilvl w:val="0"/>
        <w:numId w:val="0"/>
      </w:numPr>
    </w:pPr>
  </w:style>
  <w:style w:type="paragraph" w:customStyle="1" w:styleId="Appendixheading4">
    <w:name w:val="Appendix heading 4"/>
    <w:basedOn w:val="Ttulo4"/>
    <w:next w:val="AppendixBodyText"/>
    <w:pPr>
      <w:numPr>
        <w:ilvl w:val="0"/>
        <w:numId w:val="0"/>
      </w:numPr>
    </w:pPr>
  </w:style>
  <w:style w:type="paragraph" w:customStyle="1" w:styleId="Coversubhead">
    <w:name w:val="Cover subhead"/>
    <w:basedOn w:val="Normal"/>
    <w:pPr>
      <w:spacing w:before="0" w:after="360"/>
    </w:pPr>
    <w:rPr>
      <w:color w:val="808080"/>
      <w:sz w:val="36"/>
    </w:rPr>
  </w:style>
  <w:style w:type="paragraph" w:customStyle="1" w:styleId="Coverclientname">
    <w:name w:val="Cover client name"/>
    <w:basedOn w:val="Covertitle"/>
    <w:rsid w:val="001E4506"/>
    <w:pPr>
      <w:spacing w:after="240"/>
    </w:pPr>
    <w:rPr>
      <w:rFonts w:cs="Arial"/>
      <w:color w:val="467492"/>
      <w:sz w:val="28"/>
    </w:rPr>
  </w:style>
  <w:style w:type="paragraph" w:customStyle="1" w:styleId="Coverprojecttenderno">
    <w:name w:val="Cover project/tender no"/>
    <w:basedOn w:val="Coversubhead"/>
    <w:next w:val="Textoindependiente"/>
    <w:rPr>
      <w:color w:val="97BE0D"/>
      <w:sz w:val="28"/>
    </w:rPr>
  </w:style>
  <w:style w:type="paragraph" w:customStyle="1" w:styleId="Coverfootertext">
    <w:name w:val="Cover footer text"/>
    <w:basedOn w:val="Coversubhead"/>
    <w:rPr>
      <w:b/>
      <w:caps/>
      <w:color w:val="97BE0D"/>
      <w:sz w:val="26"/>
    </w:rPr>
  </w:style>
  <w:style w:type="character" w:styleId="Hipervnculovisitado">
    <w:name w:val="FollowedHyperlink"/>
    <w:basedOn w:val="Fuentedeprrafopredeter"/>
    <w:semiHidden/>
    <w:rPr>
      <w:color w:val="800080"/>
      <w:u w:val="single"/>
    </w:rPr>
  </w:style>
  <w:style w:type="paragraph" w:customStyle="1" w:styleId="FigureNotes">
    <w:name w:val="Figure Notes"/>
    <w:basedOn w:val="TableNotes"/>
    <w:next w:val="Textoindependiente"/>
    <w:pPr>
      <w:spacing w:before="0"/>
    </w:pPr>
  </w:style>
  <w:style w:type="paragraph" w:customStyle="1" w:styleId="CaptionforESNTSAppendix">
    <w:name w:val="Caption for ES/NTS/Appendix"/>
    <w:basedOn w:val="Descripcin"/>
    <w:rsid w:val="001E4506"/>
    <w:pPr>
      <w:ind w:left="0"/>
    </w:pPr>
  </w:style>
  <w:style w:type="paragraph" w:styleId="Textodeglobo">
    <w:name w:val="Balloon Text"/>
    <w:basedOn w:val="Normal"/>
    <w:link w:val="TextodegloboCar"/>
    <w:uiPriority w:val="99"/>
    <w:semiHidden/>
    <w:unhideWhenUsed/>
    <w:rsid w:val="00475749"/>
    <w:pPr>
      <w:spacing w:before="0"/>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75749"/>
    <w:rPr>
      <w:rFonts w:ascii="Segoe UI" w:hAnsi="Segoe UI" w:cs="Segoe UI"/>
      <w:sz w:val="18"/>
      <w:szCs w:val="18"/>
    </w:rPr>
  </w:style>
  <w:style w:type="paragraph" w:customStyle="1" w:styleId="Graphic">
    <w:name w:val="Graphic"/>
    <w:basedOn w:val="Normal"/>
    <w:qFormat/>
    <w:rsid w:val="00475749"/>
    <w:pPr>
      <w:keepNext/>
      <w:spacing w:before="120" w:after="120"/>
      <w:ind w:left="130" w:firstLine="720"/>
    </w:pPr>
    <w:rPr>
      <w:rFonts w:cs="Arial"/>
      <w:noProof/>
    </w:rPr>
  </w:style>
  <w:style w:type="paragraph" w:customStyle="1" w:styleId="AppendixBulletPoints">
    <w:name w:val="Appendix Bullet Points"/>
    <w:basedOn w:val="BulletPoints"/>
    <w:rsid w:val="00115E69"/>
    <w:pPr>
      <w:tabs>
        <w:tab w:val="num" w:pos="720"/>
      </w:tabs>
      <w:ind w:left="720"/>
    </w:pPr>
  </w:style>
  <w:style w:type="paragraph" w:customStyle="1" w:styleId="TableBulletPoints">
    <w:name w:val="Table Bullet Points"/>
    <w:basedOn w:val="TableText"/>
    <w:qFormat/>
    <w:rsid w:val="00115E69"/>
    <w:pPr>
      <w:numPr>
        <w:numId w:val="3"/>
      </w:numPr>
      <w:ind w:left="325" w:hanging="270"/>
    </w:pPr>
  </w:style>
  <w:style w:type="character" w:styleId="Refdecomentario">
    <w:name w:val="annotation reference"/>
    <w:aliases w:val="Comment Reference-TOTAL,Heading 7 Char2,Heading 7 Char1 Знак Знак Char Char"/>
    <w:basedOn w:val="Fuentedeprrafopredeter"/>
    <w:unhideWhenUsed/>
    <w:qFormat/>
    <w:rsid w:val="000010B6"/>
    <w:rPr>
      <w:sz w:val="16"/>
      <w:szCs w:val="16"/>
    </w:rPr>
  </w:style>
  <w:style w:type="paragraph" w:styleId="Textocomentario">
    <w:name w:val="annotation text"/>
    <w:aliases w:val="Comment Text-TOTAL"/>
    <w:basedOn w:val="Normal"/>
    <w:link w:val="TextocomentarioCar"/>
    <w:uiPriority w:val="99"/>
    <w:unhideWhenUsed/>
    <w:qFormat/>
    <w:rsid w:val="000010B6"/>
  </w:style>
  <w:style w:type="character" w:customStyle="1" w:styleId="TextocomentarioCar">
    <w:name w:val="Texto comentario Car"/>
    <w:aliases w:val="Comment Text-TOTAL Car"/>
    <w:basedOn w:val="Fuentedeprrafopredeter"/>
    <w:link w:val="Textocomentario"/>
    <w:uiPriority w:val="99"/>
    <w:qFormat/>
    <w:rsid w:val="000010B6"/>
  </w:style>
  <w:style w:type="paragraph" w:styleId="Asuntodelcomentario">
    <w:name w:val="annotation subject"/>
    <w:basedOn w:val="Textocomentario"/>
    <w:next w:val="Textocomentario"/>
    <w:link w:val="AsuntodelcomentarioCar"/>
    <w:uiPriority w:val="99"/>
    <w:semiHidden/>
    <w:unhideWhenUsed/>
    <w:rsid w:val="000010B6"/>
    <w:rPr>
      <w:b/>
      <w:bCs/>
    </w:rPr>
  </w:style>
  <w:style w:type="character" w:customStyle="1" w:styleId="AsuntodelcomentarioCar">
    <w:name w:val="Asunto del comentario Car"/>
    <w:basedOn w:val="TextocomentarioCar"/>
    <w:link w:val="Asuntodelcomentario"/>
    <w:uiPriority w:val="99"/>
    <w:semiHidden/>
    <w:rsid w:val="000010B6"/>
    <w:rPr>
      <w:b/>
      <w:bCs/>
    </w:rPr>
  </w:style>
  <w:style w:type="character" w:styleId="Mencionar">
    <w:name w:val="Mention"/>
    <w:basedOn w:val="Fuentedeprrafopredeter"/>
    <w:uiPriority w:val="99"/>
    <w:unhideWhenUsed/>
    <w:rsid w:val="00CC1709"/>
    <w:rPr>
      <w:color w:val="2B579A"/>
      <w:shd w:val="clear" w:color="auto" w:fill="E1DFDD"/>
    </w:rPr>
  </w:style>
  <w:style w:type="character" w:customStyle="1" w:styleId="TableTextChar">
    <w:name w:val="Table Text Char"/>
    <w:link w:val="TableText"/>
    <w:qFormat/>
    <w:locked/>
    <w:rsid w:val="00024ED2"/>
    <w:rPr>
      <w:rFonts w:cs="Arial"/>
    </w:rPr>
  </w:style>
  <w:style w:type="table" w:customStyle="1" w:styleId="Tablelongdocument1">
    <w:name w:val="Table long document1"/>
    <w:basedOn w:val="Tablanormal"/>
    <w:next w:val="Tablaconcuadrcula"/>
    <w:uiPriority w:val="59"/>
    <w:rsid w:val="00024E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
    <w:name w:val="Table Grid"/>
    <w:basedOn w:val="Tablanormal"/>
    <w:uiPriority w:val="59"/>
    <w:rsid w:val="00024E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Multi-list 1,Bulleted Paragraph,List Paragraph (numbered (a)),LIST OF TABLES.,List Paragraph1,Numbered List Paragraph,References,List Tables,Numbered paragraph,List Paragraph2,Medium Grid 1 - Accent 21,List Bullet Mary,Table bullet,Ha,l"/>
    <w:basedOn w:val="Normal"/>
    <w:uiPriority w:val="34"/>
    <w:qFormat/>
    <w:rsid w:val="006429C9"/>
    <w:pPr>
      <w:ind w:left="720"/>
      <w:contextualSpacing/>
    </w:pPr>
  </w:style>
  <w:style w:type="paragraph" w:styleId="Revisin">
    <w:name w:val="Revision"/>
    <w:hidden/>
    <w:uiPriority w:val="99"/>
    <w:semiHidden/>
    <w:rsid w:val="006272CB"/>
  </w:style>
  <w:style w:type="character" w:customStyle="1" w:styleId="TextonotapieCar">
    <w:name w:val="Texto nota pie Car"/>
    <w:basedOn w:val="Fuentedeprrafopredeter"/>
    <w:link w:val="Textonotapie"/>
    <w:uiPriority w:val="99"/>
    <w:rsid w:val="00DC43C3"/>
    <w:rPr>
      <w:sz w:val="18"/>
    </w:rPr>
  </w:style>
  <w:style w:type="character" w:customStyle="1" w:styleId="Ttulo6Car">
    <w:name w:val="Título 6 Car"/>
    <w:basedOn w:val="Fuentedeprrafopredeter"/>
    <w:link w:val="Ttulo6"/>
    <w:rsid w:val="00DC43C3"/>
    <w:rPr>
      <w:bCs/>
      <w:i/>
      <w:sz w:val="21"/>
      <w:szCs w:val="22"/>
    </w:rPr>
  </w:style>
  <w:style w:type="paragraph" w:styleId="NormalWeb">
    <w:name w:val="Normal (Web)"/>
    <w:basedOn w:val="Normal"/>
    <w:uiPriority w:val="99"/>
    <w:semiHidden/>
    <w:unhideWhenUsed/>
    <w:rsid w:val="006E3891"/>
    <w:pPr>
      <w:spacing w:before="100" w:beforeAutospacing="1" w:after="100" w:afterAutospacing="1"/>
    </w:pPr>
    <w:rPr>
      <w:rFonts w:ascii="Times New Roman" w:hAnsi="Times New Roman"/>
      <w:sz w:val="24"/>
      <w:szCs w:val="24"/>
      <w:lang w:eastAsia="zh-CN" w:bidi="hi-IN"/>
    </w:rPr>
  </w:style>
  <w:style w:type="character" w:customStyle="1" w:styleId="inner">
    <w:name w:val="inner"/>
    <w:basedOn w:val="Fuentedeprrafopredeter"/>
    <w:rsid w:val="00DE5A26"/>
  </w:style>
  <w:style w:type="character" w:styleId="Mencinsinresolver">
    <w:name w:val="Unresolved Mention"/>
    <w:basedOn w:val="Fuentedeprrafopredeter"/>
    <w:uiPriority w:val="99"/>
    <w:semiHidden/>
    <w:unhideWhenUsed/>
    <w:rsid w:val="000135FC"/>
    <w:rPr>
      <w:color w:val="605E5C"/>
      <w:shd w:val="clear" w:color="auto" w:fill="E1DFDD"/>
    </w:rPr>
  </w:style>
  <w:style w:type="table" w:customStyle="1" w:styleId="EMTableGrid">
    <w:name w:val="EM Table Grid"/>
    <w:basedOn w:val="Tablanormal"/>
    <w:uiPriority w:val="99"/>
    <w:rsid w:val="00770A0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29" w:type="dxa"/>
        <w:bottom w:w="29" w:type="dxa"/>
        <w:right w:w="29" w:type="dxa"/>
      </w:tblCellMar>
    </w:tblPr>
    <w:tblStylePr w:type="firstRow">
      <w:rPr>
        <w:rFonts w:ascii="Arial" w:hAnsi="Arial"/>
        <w:b w:val="0"/>
        <w:sz w:val="20"/>
      </w:rPr>
      <w:tblPr/>
      <w:trPr>
        <w:cantSplit/>
        <w:tblHeader/>
      </w:trPr>
    </w:tblStylePr>
  </w:style>
  <w:style w:type="paragraph" w:customStyle="1" w:styleId="Tableheadingleft">
    <w:name w:val="Table heading left"/>
    <w:basedOn w:val="Normal"/>
    <w:qFormat/>
    <w:rsid w:val="00770A08"/>
    <w:pPr>
      <w:keepNext/>
      <w:overflowPunct w:val="0"/>
      <w:autoSpaceDE w:val="0"/>
      <w:autoSpaceDN w:val="0"/>
      <w:adjustRightInd w:val="0"/>
      <w:spacing w:before="0"/>
      <w:textAlignment w:val="baseline"/>
    </w:pPr>
    <w:rPr>
      <w:rFonts w:cs="Arial"/>
      <w:b/>
      <w:lang w:val="en-US" w:eastAsia="en-US"/>
    </w:rPr>
  </w:style>
  <w:style w:type="paragraph" w:customStyle="1" w:styleId="Tabletextleft">
    <w:name w:val="Table text left"/>
    <w:basedOn w:val="Normal"/>
    <w:qFormat/>
    <w:rsid w:val="00770A08"/>
    <w:pPr>
      <w:spacing w:before="0"/>
    </w:pPr>
    <w:rPr>
      <w:rFonts w:cs="Arial"/>
      <w:lang w:val="en-US" w:eastAsia="en-US"/>
    </w:rPr>
  </w:style>
  <w:style w:type="character" w:customStyle="1" w:styleId="TextoindependienteCar">
    <w:name w:val="Texto independiente Car"/>
    <w:aliases w:val="DNV-Body Car,AETC-Body Car,b Car,Corps de texte Car1 Car,Corps de texte Car Car Car,Corps de texte Car1 Car Car Car,Corps de texte Car Car Car Car Car,Corps de texte Car1 Car Car Car Car Car,Body Text-1 Car,AETC-Body1 Car"/>
    <w:basedOn w:val="Fuentedeprrafopredeter"/>
    <w:link w:val="Textoindependiente"/>
    <w:rsid w:val="0033289D"/>
    <w:rPr>
      <w:rFonts w:cs="Arial"/>
      <w:sz w:val="21"/>
    </w:rPr>
  </w:style>
  <w:style w:type="character" w:styleId="Textodelmarcadordeposicin">
    <w:name w:val="Placeholder Text"/>
    <w:basedOn w:val="Fuentedeprrafopredeter"/>
    <w:uiPriority w:val="99"/>
    <w:semiHidden/>
    <w:rsid w:val="00CF3EA5"/>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9159872">
      <w:bodyDiv w:val="1"/>
      <w:marLeft w:val="0"/>
      <w:marRight w:val="0"/>
      <w:marTop w:val="0"/>
      <w:marBottom w:val="0"/>
      <w:divBdr>
        <w:top w:val="none" w:sz="0" w:space="0" w:color="auto"/>
        <w:left w:val="none" w:sz="0" w:space="0" w:color="auto"/>
        <w:bottom w:val="none" w:sz="0" w:space="0" w:color="auto"/>
        <w:right w:val="none" w:sz="0" w:space="0" w:color="auto"/>
      </w:divBdr>
    </w:div>
    <w:div w:id="111480125">
      <w:bodyDiv w:val="1"/>
      <w:marLeft w:val="0"/>
      <w:marRight w:val="0"/>
      <w:marTop w:val="0"/>
      <w:marBottom w:val="0"/>
      <w:divBdr>
        <w:top w:val="none" w:sz="0" w:space="0" w:color="auto"/>
        <w:left w:val="none" w:sz="0" w:space="0" w:color="auto"/>
        <w:bottom w:val="none" w:sz="0" w:space="0" w:color="auto"/>
        <w:right w:val="none" w:sz="0" w:space="0" w:color="auto"/>
      </w:divBdr>
    </w:div>
    <w:div w:id="157620964">
      <w:bodyDiv w:val="1"/>
      <w:marLeft w:val="0"/>
      <w:marRight w:val="0"/>
      <w:marTop w:val="0"/>
      <w:marBottom w:val="0"/>
      <w:divBdr>
        <w:top w:val="none" w:sz="0" w:space="0" w:color="auto"/>
        <w:left w:val="none" w:sz="0" w:space="0" w:color="auto"/>
        <w:bottom w:val="none" w:sz="0" w:space="0" w:color="auto"/>
        <w:right w:val="none" w:sz="0" w:space="0" w:color="auto"/>
      </w:divBdr>
    </w:div>
    <w:div w:id="227612340">
      <w:bodyDiv w:val="1"/>
      <w:marLeft w:val="0"/>
      <w:marRight w:val="0"/>
      <w:marTop w:val="0"/>
      <w:marBottom w:val="0"/>
      <w:divBdr>
        <w:top w:val="none" w:sz="0" w:space="0" w:color="auto"/>
        <w:left w:val="none" w:sz="0" w:space="0" w:color="auto"/>
        <w:bottom w:val="none" w:sz="0" w:space="0" w:color="auto"/>
        <w:right w:val="none" w:sz="0" w:space="0" w:color="auto"/>
      </w:divBdr>
    </w:div>
    <w:div w:id="388695037">
      <w:bodyDiv w:val="1"/>
      <w:marLeft w:val="0"/>
      <w:marRight w:val="0"/>
      <w:marTop w:val="0"/>
      <w:marBottom w:val="0"/>
      <w:divBdr>
        <w:top w:val="none" w:sz="0" w:space="0" w:color="auto"/>
        <w:left w:val="none" w:sz="0" w:space="0" w:color="auto"/>
        <w:bottom w:val="none" w:sz="0" w:space="0" w:color="auto"/>
        <w:right w:val="none" w:sz="0" w:space="0" w:color="auto"/>
      </w:divBdr>
    </w:div>
    <w:div w:id="495540376">
      <w:bodyDiv w:val="1"/>
      <w:marLeft w:val="0"/>
      <w:marRight w:val="0"/>
      <w:marTop w:val="0"/>
      <w:marBottom w:val="0"/>
      <w:divBdr>
        <w:top w:val="none" w:sz="0" w:space="0" w:color="auto"/>
        <w:left w:val="none" w:sz="0" w:space="0" w:color="auto"/>
        <w:bottom w:val="none" w:sz="0" w:space="0" w:color="auto"/>
        <w:right w:val="none" w:sz="0" w:space="0" w:color="auto"/>
      </w:divBdr>
    </w:div>
    <w:div w:id="723531104">
      <w:bodyDiv w:val="1"/>
      <w:marLeft w:val="0"/>
      <w:marRight w:val="0"/>
      <w:marTop w:val="0"/>
      <w:marBottom w:val="0"/>
      <w:divBdr>
        <w:top w:val="none" w:sz="0" w:space="0" w:color="auto"/>
        <w:left w:val="none" w:sz="0" w:space="0" w:color="auto"/>
        <w:bottom w:val="none" w:sz="0" w:space="0" w:color="auto"/>
        <w:right w:val="none" w:sz="0" w:space="0" w:color="auto"/>
      </w:divBdr>
    </w:div>
    <w:div w:id="786512742">
      <w:bodyDiv w:val="1"/>
      <w:marLeft w:val="0"/>
      <w:marRight w:val="0"/>
      <w:marTop w:val="0"/>
      <w:marBottom w:val="0"/>
      <w:divBdr>
        <w:top w:val="none" w:sz="0" w:space="0" w:color="auto"/>
        <w:left w:val="none" w:sz="0" w:space="0" w:color="auto"/>
        <w:bottom w:val="none" w:sz="0" w:space="0" w:color="auto"/>
        <w:right w:val="none" w:sz="0" w:space="0" w:color="auto"/>
      </w:divBdr>
    </w:div>
    <w:div w:id="853809805">
      <w:bodyDiv w:val="1"/>
      <w:marLeft w:val="0"/>
      <w:marRight w:val="0"/>
      <w:marTop w:val="0"/>
      <w:marBottom w:val="0"/>
      <w:divBdr>
        <w:top w:val="none" w:sz="0" w:space="0" w:color="auto"/>
        <w:left w:val="none" w:sz="0" w:space="0" w:color="auto"/>
        <w:bottom w:val="none" w:sz="0" w:space="0" w:color="auto"/>
        <w:right w:val="none" w:sz="0" w:space="0" w:color="auto"/>
      </w:divBdr>
    </w:div>
    <w:div w:id="975909034">
      <w:bodyDiv w:val="1"/>
      <w:marLeft w:val="0"/>
      <w:marRight w:val="0"/>
      <w:marTop w:val="0"/>
      <w:marBottom w:val="0"/>
      <w:divBdr>
        <w:top w:val="none" w:sz="0" w:space="0" w:color="auto"/>
        <w:left w:val="none" w:sz="0" w:space="0" w:color="auto"/>
        <w:bottom w:val="none" w:sz="0" w:space="0" w:color="auto"/>
        <w:right w:val="none" w:sz="0" w:space="0" w:color="auto"/>
      </w:divBdr>
    </w:div>
    <w:div w:id="1040672018">
      <w:bodyDiv w:val="1"/>
      <w:marLeft w:val="0"/>
      <w:marRight w:val="0"/>
      <w:marTop w:val="0"/>
      <w:marBottom w:val="0"/>
      <w:divBdr>
        <w:top w:val="none" w:sz="0" w:space="0" w:color="auto"/>
        <w:left w:val="none" w:sz="0" w:space="0" w:color="auto"/>
        <w:bottom w:val="none" w:sz="0" w:space="0" w:color="auto"/>
        <w:right w:val="none" w:sz="0" w:space="0" w:color="auto"/>
      </w:divBdr>
    </w:div>
    <w:div w:id="1097169154">
      <w:bodyDiv w:val="1"/>
      <w:marLeft w:val="0"/>
      <w:marRight w:val="0"/>
      <w:marTop w:val="0"/>
      <w:marBottom w:val="0"/>
      <w:divBdr>
        <w:top w:val="none" w:sz="0" w:space="0" w:color="auto"/>
        <w:left w:val="none" w:sz="0" w:space="0" w:color="auto"/>
        <w:bottom w:val="none" w:sz="0" w:space="0" w:color="auto"/>
        <w:right w:val="none" w:sz="0" w:space="0" w:color="auto"/>
      </w:divBdr>
    </w:div>
    <w:div w:id="1238202499">
      <w:bodyDiv w:val="1"/>
      <w:marLeft w:val="0"/>
      <w:marRight w:val="0"/>
      <w:marTop w:val="0"/>
      <w:marBottom w:val="0"/>
      <w:divBdr>
        <w:top w:val="none" w:sz="0" w:space="0" w:color="auto"/>
        <w:left w:val="none" w:sz="0" w:space="0" w:color="auto"/>
        <w:bottom w:val="none" w:sz="0" w:space="0" w:color="auto"/>
        <w:right w:val="none" w:sz="0" w:space="0" w:color="auto"/>
      </w:divBdr>
    </w:div>
    <w:div w:id="1254899299">
      <w:bodyDiv w:val="1"/>
      <w:marLeft w:val="0"/>
      <w:marRight w:val="0"/>
      <w:marTop w:val="0"/>
      <w:marBottom w:val="0"/>
      <w:divBdr>
        <w:top w:val="none" w:sz="0" w:space="0" w:color="auto"/>
        <w:left w:val="none" w:sz="0" w:space="0" w:color="auto"/>
        <w:bottom w:val="none" w:sz="0" w:space="0" w:color="auto"/>
        <w:right w:val="none" w:sz="0" w:space="0" w:color="auto"/>
      </w:divBdr>
    </w:div>
    <w:div w:id="1481069223">
      <w:bodyDiv w:val="1"/>
      <w:marLeft w:val="0"/>
      <w:marRight w:val="0"/>
      <w:marTop w:val="0"/>
      <w:marBottom w:val="0"/>
      <w:divBdr>
        <w:top w:val="none" w:sz="0" w:space="0" w:color="auto"/>
        <w:left w:val="none" w:sz="0" w:space="0" w:color="auto"/>
        <w:bottom w:val="none" w:sz="0" w:space="0" w:color="auto"/>
        <w:right w:val="none" w:sz="0" w:space="0" w:color="auto"/>
      </w:divBdr>
    </w:div>
    <w:div w:id="1514420566">
      <w:bodyDiv w:val="1"/>
      <w:marLeft w:val="0"/>
      <w:marRight w:val="0"/>
      <w:marTop w:val="0"/>
      <w:marBottom w:val="0"/>
      <w:divBdr>
        <w:top w:val="none" w:sz="0" w:space="0" w:color="auto"/>
        <w:left w:val="none" w:sz="0" w:space="0" w:color="auto"/>
        <w:bottom w:val="none" w:sz="0" w:space="0" w:color="auto"/>
        <w:right w:val="none" w:sz="0" w:space="0" w:color="auto"/>
      </w:divBdr>
    </w:div>
    <w:div w:id="1531995876">
      <w:bodyDiv w:val="1"/>
      <w:marLeft w:val="0"/>
      <w:marRight w:val="0"/>
      <w:marTop w:val="0"/>
      <w:marBottom w:val="0"/>
      <w:divBdr>
        <w:top w:val="none" w:sz="0" w:space="0" w:color="auto"/>
        <w:left w:val="none" w:sz="0" w:space="0" w:color="auto"/>
        <w:bottom w:val="none" w:sz="0" w:space="0" w:color="auto"/>
        <w:right w:val="none" w:sz="0" w:space="0" w:color="auto"/>
      </w:divBdr>
    </w:div>
    <w:div w:id="1658606781">
      <w:bodyDiv w:val="1"/>
      <w:marLeft w:val="0"/>
      <w:marRight w:val="0"/>
      <w:marTop w:val="0"/>
      <w:marBottom w:val="0"/>
      <w:divBdr>
        <w:top w:val="none" w:sz="0" w:space="0" w:color="auto"/>
        <w:left w:val="none" w:sz="0" w:space="0" w:color="auto"/>
        <w:bottom w:val="none" w:sz="0" w:space="0" w:color="auto"/>
        <w:right w:val="none" w:sz="0" w:space="0" w:color="auto"/>
      </w:divBdr>
    </w:div>
    <w:div w:id="1663973563">
      <w:bodyDiv w:val="1"/>
      <w:marLeft w:val="0"/>
      <w:marRight w:val="0"/>
      <w:marTop w:val="0"/>
      <w:marBottom w:val="0"/>
      <w:divBdr>
        <w:top w:val="none" w:sz="0" w:space="0" w:color="auto"/>
        <w:left w:val="none" w:sz="0" w:space="0" w:color="auto"/>
        <w:bottom w:val="none" w:sz="0" w:space="0" w:color="auto"/>
        <w:right w:val="none" w:sz="0" w:space="0" w:color="auto"/>
      </w:divBdr>
    </w:div>
    <w:div w:id="1710495658">
      <w:bodyDiv w:val="1"/>
      <w:marLeft w:val="0"/>
      <w:marRight w:val="0"/>
      <w:marTop w:val="0"/>
      <w:marBottom w:val="0"/>
      <w:divBdr>
        <w:top w:val="none" w:sz="0" w:space="0" w:color="auto"/>
        <w:left w:val="none" w:sz="0" w:space="0" w:color="auto"/>
        <w:bottom w:val="none" w:sz="0" w:space="0" w:color="auto"/>
        <w:right w:val="none" w:sz="0" w:space="0" w:color="auto"/>
      </w:divBdr>
    </w:div>
    <w:div w:id="1785464545">
      <w:bodyDiv w:val="1"/>
      <w:marLeft w:val="0"/>
      <w:marRight w:val="0"/>
      <w:marTop w:val="0"/>
      <w:marBottom w:val="0"/>
      <w:divBdr>
        <w:top w:val="none" w:sz="0" w:space="0" w:color="auto"/>
        <w:left w:val="none" w:sz="0" w:space="0" w:color="auto"/>
        <w:bottom w:val="none" w:sz="0" w:space="0" w:color="auto"/>
        <w:right w:val="none" w:sz="0" w:space="0" w:color="auto"/>
      </w:divBdr>
    </w:div>
    <w:div w:id="1850559391">
      <w:bodyDiv w:val="1"/>
      <w:marLeft w:val="0"/>
      <w:marRight w:val="0"/>
      <w:marTop w:val="0"/>
      <w:marBottom w:val="0"/>
      <w:divBdr>
        <w:top w:val="none" w:sz="0" w:space="0" w:color="auto"/>
        <w:left w:val="none" w:sz="0" w:space="0" w:color="auto"/>
        <w:bottom w:val="none" w:sz="0" w:space="0" w:color="auto"/>
        <w:right w:val="none" w:sz="0" w:space="0" w:color="auto"/>
      </w:divBdr>
    </w:div>
    <w:div w:id="1965653105">
      <w:bodyDiv w:val="1"/>
      <w:marLeft w:val="0"/>
      <w:marRight w:val="0"/>
      <w:marTop w:val="0"/>
      <w:marBottom w:val="0"/>
      <w:divBdr>
        <w:top w:val="none" w:sz="0" w:space="0" w:color="auto"/>
        <w:left w:val="none" w:sz="0" w:space="0" w:color="auto"/>
        <w:bottom w:val="none" w:sz="0" w:space="0" w:color="auto"/>
        <w:right w:val="none" w:sz="0" w:space="0" w:color="auto"/>
      </w:divBdr>
    </w:div>
    <w:div w:id="1971783048">
      <w:bodyDiv w:val="1"/>
      <w:marLeft w:val="0"/>
      <w:marRight w:val="0"/>
      <w:marTop w:val="0"/>
      <w:marBottom w:val="0"/>
      <w:divBdr>
        <w:top w:val="none" w:sz="0" w:space="0" w:color="auto"/>
        <w:left w:val="none" w:sz="0" w:space="0" w:color="auto"/>
        <w:bottom w:val="none" w:sz="0" w:space="0" w:color="auto"/>
        <w:right w:val="none" w:sz="0" w:space="0" w:color="auto"/>
      </w:divBdr>
    </w:div>
    <w:div w:id="20071221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www.pacifico-mexinol.com" TargetMode="External"/><Relationship Id="rId26" Type="http://schemas.openxmlformats.org/officeDocument/2006/relationships/image" Target="media/image8.png"/><Relationship Id="rId39" Type="http://schemas.openxmlformats.org/officeDocument/2006/relationships/image" Target="media/image21.emf"/><Relationship Id="rId21" Type="http://schemas.openxmlformats.org/officeDocument/2006/relationships/hyperlink" Target="http://www.pacifico-mexinol.com" TargetMode="External"/><Relationship Id="rId34" Type="http://schemas.openxmlformats.org/officeDocument/2006/relationships/image" Target="media/image16.png"/><Relationship Id="rId42" Type="http://schemas.openxmlformats.org/officeDocument/2006/relationships/footer" Target="footer4.xml"/><Relationship Id="rId47" Type="http://schemas.openxmlformats.org/officeDocument/2006/relationships/image" Target="media/image27.jpg"/><Relationship Id="rId50"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image" Target="media/image11.png"/><Relationship Id="rId11" Type="http://schemas.openxmlformats.org/officeDocument/2006/relationships/image" Target="media/image1.png"/><Relationship Id="rId24" Type="http://schemas.openxmlformats.org/officeDocument/2006/relationships/image" Target="media/image6.png"/><Relationship Id="rId32" Type="http://schemas.openxmlformats.org/officeDocument/2006/relationships/image" Target="media/image14.png"/><Relationship Id="rId37" Type="http://schemas.openxmlformats.org/officeDocument/2006/relationships/image" Target="media/image19.jpeg"/><Relationship Id="rId40" Type="http://schemas.openxmlformats.org/officeDocument/2006/relationships/footer" Target="footer3.xml"/><Relationship Id="rId45" Type="http://schemas.openxmlformats.org/officeDocument/2006/relationships/image" Target="media/image25.jpg"/><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image" Target="media/image18.jpeg"/><Relationship Id="rId49" Type="http://schemas.openxmlformats.org/officeDocument/2006/relationships/image" Target="media/image29.png"/><Relationship Id="rId10" Type="http://schemas.openxmlformats.org/officeDocument/2006/relationships/endnotes" Target="endnotes.xml"/><Relationship Id="rId19" Type="http://schemas.openxmlformats.org/officeDocument/2006/relationships/hyperlink" Target="https://pacifico-mexinol.com/es/ultimas-noticias/" TargetMode="External"/><Relationship Id="rId31" Type="http://schemas.openxmlformats.org/officeDocument/2006/relationships/image" Target="media/image13.jpeg"/><Relationship Id="rId44" Type="http://schemas.openxmlformats.org/officeDocument/2006/relationships/image" Target="media/image24.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s://pacifico-mexinol.com/es/ultimas-noticias/" TargetMode="External"/><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jpg"/><Relationship Id="rId43" Type="http://schemas.openxmlformats.org/officeDocument/2006/relationships/image" Target="media/image23.jpg"/><Relationship Id="rId48" Type="http://schemas.openxmlformats.org/officeDocument/2006/relationships/image" Target="media/image28.png"/><Relationship Id="rId8" Type="http://schemas.openxmlformats.org/officeDocument/2006/relationships/webSettings" Target="webSettings.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mailto:contacto@pacifico-mexinol.com" TargetMode="External"/><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image" Target="media/image20.jpg"/><Relationship Id="rId46" Type="http://schemas.openxmlformats.org/officeDocument/2006/relationships/image" Target="media/image26.jpg"/><Relationship Id="rId20" Type="http://schemas.openxmlformats.org/officeDocument/2006/relationships/hyperlink" Target="mailto:contacto@pacifico-mexinol.com" TargetMode="External"/><Relationship Id="rId41"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Soddy\Downloads\Generic%20report%20template%20-%20Jan20%20(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c4cd2601-d916-49d3-ab65-7c6619bd6355">
      <UserInfo>
        <DisplayName/>
        <AccountId xsi:nil="true"/>
        <AccountType/>
      </UserInfo>
    </SharedWithUsers>
    <TaxCatchAll xmlns="c4cd2601-d916-49d3-ab65-7c6619bd6355" xsi:nil="true"/>
    <lcf76f155ced4ddcb4097134ff3c332f xmlns="824b5b3e-a727-4d87-b5ed-f3b91f740db2">
      <Terms xmlns="http://schemas.microsoft.com/office/infopath/2007/PartnerControls"/>
    </lcf76f155ced4ddcb4097134ff3c332f>
    <_ip_UnifiedCompliancePolicyUIAction xmlns="http://schemas.microsoft.com/sharepoint/v3" xsi:nil="true"/>
    <_ip_UnifiedCompliancePolicyProperties xmlns="http://schemas.microsoft.com/sharepoint/v3"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5E63023C146784A8D33A11D7F1DA136" ma:contentTypeVersion="22" ma:contentTypeDescription="Create a new document." ma:contentTypeScope="" ma:versionID="c8b6e0966b25a3fe0ebe4098b29403ac">
  <xsd:schema xmlns:xsd="http://www.w3.org/2001/XMLSchema" xmlns:xs="http://www.w3.org/2001/XMLSchema" xmlns:p="http://schemas.microsoft.com/office/2006/metadata/properties" xmlns:ns1="http://schemas.microsoft.com/sharepoint/v3" xmlns:ns2="824b5b3e-a727-4d87-b5ed-f3b91f740db2" xmlns:ns3="c4cd2601-d916-49d3-ab65-7c6619bd6355" targetNamespace="http://schemas.microsoft.com/office/2006/metadata/properties" ma:root="true" ma:fieldsID="aaaea520e157721f2b8a8494d899e501" ns1:_="" ns2:_="" ns3:_="">
    <xsd:import namespace="http://schemas.microsoft.com/sharepoint/v3"/>
    <xsd:import namespace="824b5b3e-a727-4d87-b5ed-f3b91f740db2"/>
    <xsd:import namespace="c4cd2601-d916-49d3-ab65-7c6619bd635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LengthInSeconds" minOccurs="0"/>
                <xsd:element ref="ns3:TaxCatchAll" minOccurs="0"/>
                <xsd:element ref="ns2:lcf76f155ced4ddcb4097134ff3c332f" minOccurs="0"/>
                <xsd:element ref="ns2:MediaServiceLocation" minOccurs="0"/>
                <xsd:element ref="ns3:SharedWithUsers" minOccurs="0"/>
                <xsd:element ref="ns3:SharedWithDetails" minOccurs="0"/>
                <xsd:element ref="ns2:MediaServiceObjectDetectorVersions" minOccurs="0"/>
                <xsd:element ref="ns1:_ip_UnifiedCompliancePolicyProperties" minOccurs="0"/>
                <xsd:element ref="ns1:_ip_UnifiedCompliancePolicyUIAc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5" nillable="true" ma:displayName="Unified Compliance Policy Properties" ma:hidden="true" ma:internalName="_ip_UnifiedCompliancePolicyProperties">
      <xsd:simpleType>
        <xsd:restriction base="dms:Note"/>
      </xsd:simpleType>
    </xsd:element>
    <xsd:element name="_ip_UnifiedCompliancePolicyUIAction" ma:index="2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24b5b3e-a727-4d87-b5ed-f3b91f740db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4331e610-261b-4497-b027-d5c68de71dc9" ma:termSetId="09814cd3-568e-fe90-9814-8d621ff8fb84" ma:anchorId="fba54fb3-c3e1-fe81-a776-ca4b69148c4d" ma:open="true" ma:isKeyword="false">
      <xsd:complexType>
        <xsd:sequence>
          <xsd:element ref="pc:Terms" minOccurs="0" maxOccurs="1"/>
        </xsd:sequence>
      </xsd:complexType>
    </xsd:element>
    <xsd:element name="MediaServiceLocation" ma:index="21" nillable="true" ma:displayName="Location" ma:indexed="true"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4cd2601-d916-49d3-ab65-7c6619bd6355"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a0f295c9-e7bb-4dfc-95c9-9f049ad2476d}" ma:internalName="TaxCatchAll" ma:showField="CatchAllData" ma:web="c4cd2601-d916-49d3-ab65-7c6619bd6355">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0191B0B-D5B5-415C-B7AB-60A65EEBE737}">
  <ds:schemaRefs>
    <ds:schemaRef ds:uri="http://schemas.microsoft.com/office/2006/metadata/properties"/>
    <ds:schemaRef ds:uri="http://schemas.microsoft.com/office/infopath/2007/PartnerControls"/>
    <ds:schemaRef ds:uri="c4cd2601-d916-49d3-ab65-7c6619bd6355"/>
    <ds:schemaRef ds:uri="824b5b3e-a727-4d87-b5ed-f3b91f740db2"/>
    <ds:schemaRef ds:uri="http://schemas.microsoft.com/sharepoint/v3"/>
  </ds:schemaRefs>
</ds:datastoreItem>
</file>

<file path=customXml/itemProps2.xml><?xml version="1.0" encoding="utf-8"?>
<ds:datastoreItem xmlns:ds="http://schemas.openxmlformats.org/officeDocument/2006/customXml" ds:itemID="{32F2285D-26C2-4EBD-A164-5E433AD9FC6F}">
  <ds:schemaRefs>
    <ds:schemaRef ds:uri="http://schemas.openxmlformats.org/officeDocument/2006/bibliography"/>
  </ds:schemaRefs>
</ds:datastoreItem>
</file>

<file path=customXml/itemProps3.xml><?xml version="1.0" encoding="utf-8"?>
<ds:datastoreItem xmlns:ds="http://schemas.openxmlformats.org/officeDocument/2006/customXml" ds:itemID="{1F0E3F3B-5306-4E51-8FD5-FD050C5DFCB9}">
  <ds:schemaRefs>
    <ds:schemaRef ds:uri="http://schemas.microsoft.com/sharepoint/v3/contenttype/forms"/>
  </ds:schemaRefs>
</ds:datastoreItem>
</file>

<file path=customXml/itemProps4.xml><?xml version="1.0" encoding="utf-8"?>
<ds:datastoreItem xmlns:ds="http://schemas.openxmlformats.org/officeDocument/2006/customXml" ds:itemID="{1C03E5B3-0597-465E-9DF0-41144CE2C3D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24b5b3e-a727-4d87-b5ed-f3b91f740db2"/>
    <ds:schemaRef ds:uri="c4cd2601-d916-49d3-ab65-7c6619bd635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Generic report template - Jan20 (2)</Template>
  <TotalTime>2435</TotalTime>
  <Pages>1</Pages>
  <Words>17246</Words>
  <Characters>94855</Characters>
  <Application>Microsoft Office Word</Application>
  <DocSecurity>0</DocSecurity>
  <Lines>790</Lines>
  <Paragraphs>223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111878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Soddy</dc:creator>
  <cp:keywords/>
  <dc:description/>
  <cp:lastModifiedBy>Usuario</cp:lastModifiedBy>
  <cp:revision>32</cp:revision>
  <cp:lastPrinted>2025-10-10T00:50:00Z</cp:lastPrinted>
  <dcterms:created xsi:type="dcterms:W3CDTF">2025-10-02T21:59:00Z</dcterms:created>
  <dcterms:modified xsi:type="dcterms:W3CDTF">2025-10-10T00:51:00Z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0x01010065E63023C146784A8D33A11D7F1DA136</vt:lpwstr>
  </property>
  <property fmtid="{D5CDD505-2E9C-101B-9397-08002B2CF9AE}" pid="3" name="MediaServiceImageTags">
    <vt:lpwstr/>
  </property>
</Properties>
</file>